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B12" w:rsidRDefault="00E76B12" w:rsidP="00E76B12">
      <w:pPr>
        <w:pStyle w:val="PartNumber"/>
        <w:spacing w:after="0"/>
        <w:ind w:left="1799" w:hangingChars="640" w:hanging="1799"/>
      </w:pPr>
      <w:r>
        <w:t>Part Number:</w:t>
      </w:r>
      <w:r>
        <w:tab/>
      </w:r>
      <w:r>
        <w:rPr>
          <w:rFonts w:hint="eastAsia"/>
        </w:rPr>
        <w:t>PT546</w:t>
      </w:r>
      <w:r w:rsidR="00C76905">
        <w:t>-5210</w:t>
      </w:r>
      <w:r>
        <w:t>0</w:t>
      </w:r>
      <w:r>
        <w:rPr>
          <w:rFonts w:hint="eastAsia"/>
        </w:rPr>
        <w:t xml:space="preserve">        </w:t>
      </w:r>
    </w:p>
    <w:p w:rsidR="00E76B12" w:rsidRDefault="00E76B12" w:rsidP="00E76B12">
      <w:pPr>
        <w:ind w:left="881" w:hangingChars="367" w:hanging="881"/>
      </w:pPr>
      <w:r>
        <w:br w:type="column"/>
      </w:r>
    </w:p>
    <w:p w:rsidR="00E76B12" w:rsidRDefault="00E76B12" w:rsidP="00E76B12"/>
    <w:p w:rsidR="00E76B12" w:rsidRDefault="00E76B12" w:rsidP="00E76B12">
      <w:pPr>
        <w:sectPr w:rsidR="00E76B12" w:rsidSect="009A24F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296" w:right="1008" w:bottom="936" w:left="1008" w:header="576" w:footer="720" w:gutter="0"/>
          <w:cols w:num="2" w:space="288"/>
          <w:docGrid w:linePitch="360"/>
        </w:sectPr>
      </w:pPr>
    </w:p>
    <w:p w:rsidR="00E76B12" w:rsidRDefault="00E76B12" w:rsidP="00183FBA">
      <w:pPr>
        <w:pStyle w:val="PrepTitle"/>
      </w:pPr>
      <w:r>
        <w:lastRenderedPageBreak/>
        <w:t>Kit Contents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  <w:tcBorders>
              <w:top w:val="single" w:sz="6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  <w:tcBorders>
              <w:top w:val="single" w:sz="6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Navigation H-U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E76B12" w:rsidRDefault="00183FBA" w:rsidP="00D8687A">
            <w:pPr>
              <w:pStyle w:val="PrepText"/>
            </w:pPr>
            <w:r>
              <w:t>Accessory B</w:t>
            </w:r>
            <w:r w:rsidR="00E76B12">
              <w:t>ox</w:t>
            </w:r>
          </w:p>
        </w:tc>
      </w:tr>
    </w:tbl>
    <w:p w:rsidR="00E76B12" w:rsidRDefault="00E76B12" w:rsidP="00E76B12">
      <w:pPr>
        <w:pStyle w:val="PrepTitle"/>
        <w:rPr>
          <w:b w:val="0"/>
          <w:bCs/>
          <w:sz w:val="18"/>
        </w:rPr>
      </w:pPr>
      <w:r>
        <w:t>Accessory Box Contents</w:t>
      </w:r>
      <w:r>
        <w:rPr>
          <w:rFonts w:hint="eastAsia"/>
        </w:rPr>
        <w:t xml:space="preserve"> 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E76B12" w:rsidRDefault="008B59F6" w:rsidP="00D8687A">
            <w:pPr>
              <w:pStyle w:val="PrepText"/>
            </w:pPr>
            <w:r>
              <w:t>iPod C</w:t>
            </w:r>
            <w:r w:rsidR="00E76B12">
              <w:t xml:space="preserve">able 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 xml:space="preserve">Cord </w:t>
            </w:r>
            <w:r w:rsidR="00183FBA">
              <w:t>Assembly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Spacer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Spacer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2</w:t>
            </w:r>
          </w:p>
        </w:tc>
        <w:tc>
          <w:tcPr>
            <w:tcW w:w="2736" w:type="dxa"/>
          </w:tcPr>
          <w:p w:rsidR="00E76B12" w:rsidRDefault="008B59F6" w:rsidP="00D8687A">
            <w:pPr>
              <w:pStyle w:val="PrepText"/>
            </w:pPr>
            <w:r>
              <w:t>Knockout C</w:t>
            </w:r>
            <w:r w:rsidR="00E76B12">
              <w:t>over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6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 xml:space="preserve">GPS Antenna </w:t>
            </w:r>
            <w:r w:rsidR="00183FBA">
              <w:t>Assembly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7</w:t>
            </w:r>
          </w:p>
        </w:tc>
        <w:tc>
          <w:tcPr>
            <w:tcW w:w="1440" w:type="dxa"/>
          </w:tcPr>
          <w:p w:rsidR="00E76B12" w:rsidRDefault="006A265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0369AD" w:rsidP="00D8687A">
            <w:pPr>
              <w:pStyle w:val="PrepText"/>
            </w:pPr>
            <w:r>
              <w:t>AUX</w:t>
            </w:r>
            <w:r w:rsidR="00E76B12">
              <w:t xml:space="preserve"> Harness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8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736" w:type="dxa"/>
          </w:tcPr>
          <w:p w:rsidR="00E76B12" w:rsidRPr="00CC73CD" w:rsidRDefault="00643F80" w:rsidP="00D8687A">
            <w:pPr>
              <w:pStyle w:val="PrepText"/>
              <w:rPr>
                <w:color w:val="000000"/>
              </w:rPr>
            </w:pPr>
            <w:r>
              <w:rPr>
                <w:color w:val="000000"/>
              </w:rPr>
              <w:t>M</w:t>
            </w:r>
            <w:r w:rsidRPr="00643F80">
              <w:rPr>
                <w:color w:val="000000"/>
              </w:rPr>
              <w:t xml:space="preserve">icrophone </w:t>
            </w:r>
            <w:r w:rsidR="00183FBA">
              <w:t>Assembly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9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  <w:rPr>
                <w:color w:val="000000"/>
              </w:rPr>
            </w:pPr>
            <w:r>
              <w:rPr>
                <w:color w:val="000000"/>
              </w:rPr>
              <w:t>Accessory Bag 1</w:t>
            </w:r>
          </w:p>
        </w:tc>
      </w:tr>
      <w:tr w:rsidR="00E76B12" w:rsidTr="00D8687A">
        <w:trPr>
          <w:trHeight w:val="156"/>
        </w:trPr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10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  <w:rPr>
                <w:color w:val="000000"/>
              </w:rPr>
            </w:pPr>
            <w:r>
              <w:rPr>
                <w:color w:val="000000"/>
              </w:rPr>
              <w:t xml:space="preserve">Accessory Bag 2 </w:t>
            </w:r>
          </w:p>
        </w:tc>
      </w:tr>
      <w:tr w:rsidR="00E76B12" w:rsidTr="00D8687A">
        <w:trPr>
          <w:trHeight w:val="156"/>
        </w:trPr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11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  <w:rPr>
                <w:color w:val="000000"/>
              </w:rPr>
            </w:pPr>
            <w:r>
              <w:rPr>
                <w:color w:val="000000"/>
              </w:rPr>
              <w:t>Scion Bag</w:t>
            </w:r>
          </w:p>
        </w:tc>
      </w:tr>
    </w:tbl>
    <w:p w:rsidR="00E76B12" w:rsidRDefault="00E76B12" w:rsidP="00E76B12">
      <w:pPr>
        <w:pStyle w:val="PrepTitle"/>
        <w:rPr>
          <w:b w:val="0"/>
          <w:bCs/>
          <w:sz w:val="18"/>
        </w:rPr>
      </w:pPr>
      <w:r>
        <w:t>Accessory Bag 1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E76B12" w:rsidRDefault="006A265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8B59F6" w:rsidP="00D8687A">
            <w:pPr>
              <w:pStyle w:val="PrepText"/>
            </w:pPr>
            <w:r>
              <w:t>Wire Cord Clip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2</w:t>
            </w:r>
          </w:p>
        </w:tc>
        <w:tc>
          <w:tcPr>
            <w:tcW w:w="1440" w:type="dxa"/>
          </w:tcPr>
          <w:p w:rsidR="00E76B12" w:rsidRDefault="006A2652" w:rsidP="00D8687A">
            <w:pPr>
              <w:pStyle w:val="PrepText"/>
              <w:jc w:val="center"/>
            </w:pPr>
            <w:r>
              <w:t>4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Protective Sheet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3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4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Cushion Tape (Large)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4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4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Cushion Tape (Small)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E76B12" w:rsidRDefault="006A2652" w:rsidP="00D8687A">
            <w:pPr>
              <w:pStyle w:val="PrepText"/>
              <w:jc w:val="center"/>
            </w:pPr>
            <w:r>
              <w:t>1</w:t>
            </w:r>
            <w:r w:rsidR="00043816">
              <w:t>3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Lock Tie</w:t>
            </w:r>
          </w:p>
        </w:tc>
      </w:tr>
    </w:tbl>
    <w:p w:rsidR="00E76B12" w:rsidRDefault="00E76B12" w:rsidP="00E76B12">
      <w:pPr>
        <w:pStyle w:val="PrepTitle"/>
        <w:rPr>
          <w:b w:val="0"/>
          <w:bCs/>
          <w:sz w:val="18"/>
        </w:rPr>
      </w:pPr>
      <w:r>
        <w:t>Accessory Bag 2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8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Screw</w:t>
            </w:r>
          </w:p>
        </w:tc>
      </w:tr>
    </w:tbl>
    <w:p w:rsidR="00E76B12" w:rsidRDefault="00E76B12" w:rsidP="00E76B12">
      <w:pPr>
        <w:pStyle w:val="PrepTitle"/>
        <w:rPr>
          <w:b w:val="0"/>
          <w:bCs/>
          <w:sz w:val="18"/>
        </w:rPr>
      </w:pPr>
      <w:r>
        <w:t>Scion Bag</w:t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 xml:space="preserve"> 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  <w:r>
              <w:t>Quick Start Guide</w:t>
            </w:r>
          </w:p>
        </w:tc>
      </w:tr>
    </w:tbl>
    <w:p w:rsidR="00E76B12" w:rsidRDefault="00E76B12" w:rsidP="00E76B12">
      <w:pPr>
        <w:pStyle w:val="PrepTitle"/>
      </w:pPr>
    </w:p>
    <w:p w:rsidR="00E76B12" w:rsidRDefault="00E76B12" w:rsidP="00E76B12">
      <w:pPr>
        <w:pStyle w:val="PrepTitle"/>
      </w:pPr>
      <w:r>
        <w:t>Additional Items Required For Installation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  <w:tcBorders>
              <w:top w:val="single" w:sz="6" w:space="0" w:color="auto"/>
            </w:tcBorders>
          </w:tcPr>
          <w:p w:rsidR="00E76B12" w:rsidRDefault="00E76B12" w:rsidP="00D8687A">
            <w:pPr>
              <w:pStyle w:val="PrepText"/>
              <w:jc w:val="center"/>
            </w:pPr>
          </w:p>
        </w:tc>
        <w:tc>
          <w:tcPr>
            <w:tcW w:w="1440" w:type="dxa"/>
            <w:tcBorders>
              <w:top w:val="single" w:sz="6" w:space="0" w:color="auto"/>
            </w:tcBorders>
          </w:tcPr>
          <w:p w:rsidR="00E76B12" w:rsidRDefault="00E76B12" w:rsidP="00D8687A">
            <w:pPr>
              <w:pStyle w:val="PrepText"/>
            </w:pPr>
          </w:p>
        </w:tc>
        <w:tc>
          <w:tcPr>
            <w:tcW w:w="2736" w:type="dxa"/>
            <w:tcBorders>
              <w:top w:val="single" w:sz="6" w:space="0" w:color="auto"/>
            </w:tcBorders>
          </w:tcPr>
          <w:p w:rsidR="00E76B12" w:rsidRDefault="00E76B12" w:rsidP="00D8687A">
            <w:pPr>
              <w:pStyle w:val="PrepText"/>
            </w:pPr>
          </w:p>
        </w:tc>
      </w:tr>
    </w:tbl>
    <w:p w:rsidR="00E76B12" w:rsidRDefault="00E76B12" w:rsidP="00E76B12">
      <w:pPr>
        <w:pStyle w:val="PrepTitle"/>
      </w:pPr>
      <w:r>
        <w:t>Conflicts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E76B12" w:rsidTr="00D8687A">
        <w:tc>
          <w:tcPr>
            <w:tcW w:w="4968" w:type="dxa"/>
          </w:tcPr>
          <w:p w:rsidR="00E76B12" w:rsidRDefault="00E76B12" w:rsidP="00D8687A">
            <w:pPr>
              <w:pStyle w:val="PrepText"/>
            </w:pPr>
            <w:r>
              <w:rPr>
                <w:rFonts w:hint="eastAsia"/>
              </w:rPr>
              <w:t>None</w:t>
            </w:r>
          </w:p>
        </w:tc>
      </w:tr>
    </w:tbl>
    <w:p w:rsidR="00E76B12" w:rsidRDefault="00E76B12" w:rsidP="00E76B12">
      <w:pPr>
        <w:pStyle w:val="PrepTitle"/>
      </w:pPr>
    </w:p>
    <w:p w:rsidR="00E76B12" w:rsidRDefault="00E76B12" w:rsidP="00E76B12">
      <w:r>
        <w:rPr>
          <w:b/>
          <w:bCs/>
        </w:rPr>
        <w:t>Vehicle Service Parts</w:t>
      </w:r>
      <w:r>
        <w:t xml:space="preserve"> </w:t>
      </w:r>
      <w:r>
        <w:rPr>
          <w:sz w:val="20"/>
        </w:rPr>
        <w:t>(may be required for reassembly)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1440"/>
        <w:gridCol w:w="2736"/>
      </w:tblGrid>
      <w:tr w:rsidR="00E76B12" w:rsidTr="00D8687A">
        <w:tc>
          <w:tcPr>
            <w:tcW w:w="79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PrepText"/>
            </w:pPr>
            <w:r>
              <w:t>Quantity Reqd.</w:t>
            </w:r>
          </w:p>
        </w:tc>
        <w:tc>
          <w:tcPr>
            <w:tcW w:w="2736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76B12" w:rsidRDefault="00E76B12" w:rsidP="00D8687A">
            <w:pPr>
              <w:pStyle w:val="PrepText"/>
            </w:pPr>
            <w:r>
              <w:t>Description</w:t>
            </w:r>
          </w:p>
        </w:tc>
      </w:tr>
      <w:tr w:rsidR="00E76B12" w:rsidTr="00D8687A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</w:p>
        </w:tc>
        <w:tc>
          <w:tcPr>
            <w:tcW w:w="1440" w:type="dxa"/>
          </w:tcPr>
          <w:p w:rsidR="00E76B12" w:rsidRDefault="00E76B12" w:rsidP="00D8687A">
            <w:pPr>
              <w:pStyle w:val="PrepText"/>
            </w:pPr>
          </w:p>
        </w:tc>
        <w:tc>
          <w:tcPr>
            <w:tcW w:w="2736" w:type="dxa"/>
          </w:tcPr>
          <w:p w:rsidR="00E76B12" w:rsidRDefault="00E76B12" w:rsidP="00D8687A">
            <w:pPr>
              <w:pStyle w:val="PrepText"/>
            </w:pPr>
          </w:p>
        </w:tc>
      </w:tr>
    </w:tbl>
    <w:p w:rsidR="00E76B12" w:rsidRDefault="00183FBA" w:rsidP="00E76B12">
      <w:pPr>
        <w:pStyle w:val="PrepTitle"/>
      </w:pPr>
      <w:r>
        <w:br w:type="column"/>
      </w:r>
      <w:r w:rsidR="00E76B12">
        <w:lastRenderedPageBreak/>
        <w:t>Recommended Tools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84"/>
        <w:gridCol w:w="2436"/>
      </w:tblGrid>
      <w:tr w:rsidR="00E76B12" w:rsidTr="00D8687A">
        <w:tc>
          <w:tcPr>
            <w:tcW w:w="24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ToolsRedTitle"/>
            </w:pPr>
            <w:r>
              <w:t>Personal &amp; Vehicle Protection</w:t>
            </w:r>
          </w:p>
        </w:tc>
        <w:tc>
          <w:tcPr>
            <w:tcW w:w="2436" w:type="dxa"/>
            <w:tcBorders>
              <w:top w:val="single" w:sz="12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ToolsRedTitle"/>
            </w:pPr>
            <w:r>
              <w:t>Notes</w:t>
            </w:r>
          </w:p>
        </w:tc>
      </w:tr>
      <w:tr w:rsidR="00E76B12" w:rsidTr="00D8687A">
        <w:trPr>
          <w:trHeight w:val="478"/>
        </w:trPr>
        <w:tc>
          <w:tcPr>
            <w:tcW w:w="2484" w:type="dxa"/>
            <w:tcBorders>
              <w:top w:val="single" w:sz="6" w:space="0" w:color="auto"/>
            </w:tcBorders>
          </w:tcPr>
          <w:p w:rsidR="00E76B12" w:rsidRDefault="00183FBA" w:rsidP="0067277B">
            <w:pPr>
              <w:pStyle w:val="ToolsRedtext"/>
            </w:pPr>
            <w:r>
              <w:rPr>
                <w:rFonts w:hint="eastAsia"/>
              </w:rPr>
              <w:t xml:space="preserve">Blankets, </w:t>
            </w:r>
            <w:r w:rsidR="0067277B">
              <w:t>M</w:t>
            </w:r>
            <w:r w:rsidR="0067277B">
              <w:rPr>
                <w:rFonts w:hint="eastAsia"/>
              </w:rPr>
              <w:t>asking T</w:t>
            </w:r>
            <w:r>
              <w:rPr>
                <w:rFonts w:hint="eastAsia"/>
              </w:rPr>
              <w:t>ape, Vinyl Tape</w:t>
            </w:r>
          </w:p>
        </w:tc>
        <w:tc>
          <w:tcPr>
            <w:tcW w:w="2436" w:type="dxa"/>
            <w:tcBorders>
              <w:top w:val="single" w:sz="6" w:space="0" w:color="auto"/>
            </w:tcBorders>
          </w:tcPr>
          <w:p w:rsidR="00E76B12" w:rsidRDefault="00E76B12" w:rsidP="00D8687A">
            <w:pPr>
              <w:pStyle w:val="ToolsRedtext"/>
            </w:pPr>
          </w:p>
        </w:tc>
      </w:tr>
      <w:tr w:rsidR="00E76B12" w:rsidTr="00D8687A">
        <w:tc>
          <w:tcPr>
            <w:tcW w:w="2484" w:type="dxa"/>
            <w:tcBorders>
              <w:top w:val="single" w:sz="6" w:space="0" w:color="auto"/>
            </w:tcBorders>
          </w:tcPr>
          <w:p w:rsidR="00E76B12" w:rsidRDefault="00E76B12" w:rsidP="00D8687A">
            <w:pPr>
              <w:pStyle w:val="ToolsRedtext"/>
            </w:pPr>
          </w:p>
        </w:tc>
        <w:tc>
          <w:tcPr>
            <w:tcW w:w="2436" w:type="dxa"/>
            <w:tcBorders>
              <w:top w:val="single" w:sz="6" w:space="0" w:color="auto"/>
            </w:tcBorders>
          </w:tcPr>
          <w:p w:rsidR="00E76B12" w:rsidRDefault="00E76B12" w:rsidP="00D8687A">
            <w:pPr>
              <w:pStyle w:val="ToolsRedtext"/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Redtext"/>
            </w:pPr>
          </w:p>
        </w:tc>
        <w:tc>
          <w:tcPr>
            <w:tcW w:w="2436" w:type="dxa"/>
          </w:tcPr>
          <w:p w:rsidR="00E76B12" w:rsidRDefault="00E76B12" w:rsidP="00D8687A">
            <w:pPr>
              <w:pStyle w:val="ToolsRedtext"/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BlackTitle"/>
            </w:pPr>
            <w:r>
              <w:t>Special Tools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BlackTitle"/>
            </w:pPr>
            <w:r>
              <w:t>Notes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BlackText"/>
            </w:pPr>
            <w:r>
              <w:rPr>
                <w:rFonts w:hint="eastAsia"/>
              </w:rPr>
              <w:t>None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BlackText"/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BlackText"/>
            </w:pPr>
          </w:p>
        </w:tc>
        <w:tc>
          <w:tcPr>
            <w:tcW w:w="2436" w:type="dxa"/>
          </w:tcPr>
          <w:p w:rsidR="00E76B12" w:rsidRDefault="00E76B12" w:rsidP="00D8687A">
            <w:pPr>
              <w:pStyle w:val="ToolBlackText"/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BlueTitle"/>
            </w:pPr>
            <w:r>
              <w:t>Installation Tools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BlueTitle"/>
            </w:pPr>
            <w:r>
              <w:t>Notes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Panel Clip Removal Tool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e.g. Toyota SST P/N:-</w:t>
            </w:r>
          </w:p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00002-06002-01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Wrench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Open End, 10mm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Socket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10mm</w:t>
            </w:r>
            <w:r>
              <w:t>, 8mm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BlueText"/>
            </w:pPr>
            <w:r>
              <w:rPr>
                <w:rFonts w:hint="eastAsia"/>
              </w:rPr>
              <w:t>Ratchet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BlueText"/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Extension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Screwdriver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Phillips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sz w:val="20"/>
              </w:rPr>
            </w:pPr>
            <w:r>
              <w:rPr>
                <w:b w:val="0"/>
                <w:color w:val="0000FF"/>
                <w:sz w:val="20"/>
              </w:rPr>
              <w:t>Torque</w:t>
            </w:r>
            <w:r>
              <w:rPr>
                <w:rFonts w:hint="eastAsia"/>
                <w:b w:val="0"/>
                <w:color w:val="0000FF"/>
                <w:sz w:val="20"/>
              </w:rPr>
              <w:t xml:space="preserve"> Wrench</w:t>
            </w:r>
          </w:p>
        </w:tc>
        <w:tc>
          <w:tcPr>
            <w:tcW w:w="2436" w:type="dxa"/>
          </w:tcPr>
          <w:p w:rsidR="00E76B12" w:rsidRDefault="0067277B" w:rsidP="0067277B">
            <w:pPr>
              <w:pStyle w:val="ToolsGreenTitle"/>
              <w:rPr>
                <w:b w:val="0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48</w:t>
            </w:r>
            <w:r>
              <w:rPr>
                <w:b w:val="0"/>
                <w:color w:val="0000FF"/>
                <w:sz w:val="20"/>
              </w:rPr>
              <w:t xml:space="preserve"> in</w:t>
            </w:r>
            <w:r w:rsidR="00E76B12">
              <w:rPr>
                <w:rFonts w:hint="eastAsia"/>
                <w:b w:val="0"/>
                <w:color w:val="0000FF"/>
                <w:sz w:val="20"/>
              </w:rPr>
              <w:t>・</w:t>
            </w:r>
            <w:r>
              <w:rPr>
                <w:rFonts w:hint="eastAsia"/>
                <w:b w:val="0"/>
                <w:color w:val="0000FF"/>
                <w:sz w:val="20"/>
              </w:rPr>
              <w:t>lbf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Pliers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Scissors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rFonts w:hint="eastAsia"/>
                <w:b w:val="0"/>
                <w:color w:val="0000FF"/>
                <w:sz w:val="20"/>
              </w:rPr>
              <w:t>Nipper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  <w:r>
              <w:rPr>
                <w:b w:val="0"/>
                <w:color w:val="0000FF"/>
                <w:sz w:val="20"/>
              </w:rPr>
              <w:t>Needle Nose Pliers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67277B" w:rsidTr="00D8687A">
        <w:tc>
          <w:tcPr>
            <w:tcW w:w="2484" w:type="dxa"/>
          </w:tcPr>
          <w:p w:rsidR="0067277B" w:rsidRDefault="0067277B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  <w:tc>
          <w:tcPr>
            <w:tcW w:w="2436" w:type="dxa"/>
          </w:tcPr>
          <w:p w:rsidR="0067277B" w:rsidRDefault="0067277B" w:rsidP="00D8687A">
            <w:pPr>
              <w:pStyle w:val="ToolsGreenTitle"/>
              <w:rPr>
                <w:b w:val="0"/>
                <w:color w:val="0000FF"/>
                <w:sz w:val="20"/>
              </w:rPr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sGreenTitle"/>
            </w:pPr>
            <w:r>
              <w:t>Special Chemicals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sGreenTitle"/>
            </w:pPr>
            <w:r>
              <w:t>Notes</w:t>
            </w: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GreenText"/>
            </w:pPr>
            <w:r>
              <w:rPr>
                <w:rFonts w:hint="eastAsia"/>
              </w:rPr>
              <w:t>None</w:t>
            </w:r>
          </w:p>
        </w:tc>
        <w:tc>
          <w:tcPr>
            <w:tcW w:w="2436" w:type="dxa"/>
          </w:tcPr>
          <w:p w:rsidR="00E76B12" w:rsidRDefault="00E76B12" w:rsidP="00D8687A">
            <w:pPr>
              <w:pStyle w:val="ToolGreenText"/>
            </w:pPr>
          </w:p>
        </w:tc>
      </w:tr>
      <w:tr w:rsidR="00E76B12" w:rsidTr="00D8687A">
        <w:tc>
          <w:tcPr>
            <w:tcW w:w="2484" w:type="dxa"/>
          </w:tcPr>
          <w:p w:rsidR="00E76B12" w:rsidRDefault="00E76B12" w:rsidP="00D8687A">
            <w:pPr>
              <w:pStyle w:val="ToolGreenText"/>
            </w:pPr>
          </w:p>
        </w:tc>
        <w:tc>
          <w:tcPr>
            <w:tcW w:w="2436" w:type="dxa"/>
          </w:tcPr>
          <w:p w:rsidR="00E76B12" w:rsidRDefault="00E76B12" w:rsidP="00D8687A">
            <w:pPr>
              <w:pStyle w:val="ToolGreenText"/>
            </w:pPr>
          </w:p>
        </w:tc>
      </w:tr>
    </w:tbl>
    <w:p w:rsidR="00E76B12" w:rsidRDefault="00E76B12" w:rsidP="00E76B12">
      <w:pPr>
        <w:pStyle w:val="PrepTitle"/>
      </w:pPr>
      <w:r>
        <w:t>General Applicability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4968"/>
      </w:tblGrid>
      <w:tr w:rsidR="00E76B12" w:rsidTr="00D8687A">
        <w:tc>
          <w:tcPr>
            <w:tcW w:w="4968" w:type="dxa"/>
          </w:tcPr>
          <w:p w:rsidR="00E76B12" w:rsidRDefault="00E76B12" w:rsidP="00D8687A">
            <w:pPr>
              <w:pStyle w:val="PrepText"/>
            </w:pPr>
          </w:p>
        </w:tc>
      </w:tr>
    </w:tbl>
    <w:p w:rsidR="00E76B12" w:rsidRDefault="00E76B12" w:rsidP="00E76B12">
      <w:pPr>
        <w:pStyle w:val="PrepTitle"/>
      </w:pPr>
      <w:r>
        <w:t>Recommended Sequence of Application</w:t>
      </w:r>
    </w:p>
    <w:tbl>
      <w:tblPr>
        <w:tblW w:w="0" w:type="auto"/>
        <w:tblInd w:w="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92"/>
        <w:gridCol w:w="4176"/>
      </w:tblGrid>
      <w:tr w:rsidR="00E76B12" w:rsidTr="0067277B">
        <w:tc>
          <w:tcPr>
            <w:tcW w:w="792" w:type="dxa"/>
          </w:tcPr>
          <w:p w:rsidR="00E76B12" w:rsidRDefault="00E76B12" w:rsidP="00D8687A">
            <w:pPr>
              <w:pStyle w:val="PrepText"/>
            </w:pPr>
            <w:r>
              <w:t>Item #</w:t>
            </w:r>
          </w:p>
        </w:tc>
        <w:tc>
          <w:tcPr>
            <w:tcW w:w="4176" w:type="dxa"/>
          </w:tcPr>
          <w:p w:rsidR="00E76B12" w:rsidRDefault="00E76B12" w:rsidP="00D8687A">
            <w:pPr>
              <w:pStyle w:val="PrepText"/>
            </w:pPr>
            <w:r>
              <w:t>Accessory</w:t>
            </w:r>
          </w:p>
        </w:tc>
      </w:tr>
      <w:tr w:rsidR="00E76B12" w:rsidTr="0067277B">
        <w:tc>
          <w:tcPr>
            <w:tcW w:w="792" w:type="dxa"/>
          </w:tcPr>
          <w:p w:rsidR="00E76B12" w:rsidRDefault="00E76B12" w:rsidP="00D8687A">
            <w:pPr>
              <w:pStyle w:val="PrepText"/>
              <w:jc w:val="center"/>
            </w:pPr>
            <w:r>
              <w:t>1</w:t>
            </w:r>
          </w:p>
        </w:tc>
        <w:tc>
          <w:tcPr>
            <w:tcW w:w="4176" w:type="dxa"/>
          </w:tcPr>
          <w:p w:rsidR="00E76B12" w:rsidRDefault="00E76B12" w:rsidP="00D8687A">
            <w:pPr>
              <w:pStyle w:val="PrepText"/>
            </w:pPr>
            <w:r>
              <w:t>Navigation System</w:t>
            </w:r>
          </w:p>
        </w:tc>
      </w:tr>
    </w:tbl>
    <w:p w:rsidR="00E76B12" w:rsidRPr="009F7681" w:rsidRDefault="00E76B12" w:rsidP="00E76B12">
      <w:pPr>
        <w:jc w:val="right"/>
        <w:rPr>
          <w:sz w:val="20"/>
        </w:rPr>
      </w:pPr>
      <w:r w:rsidRPr="009F7681">
        <w:rPr>
          <w:rFonts w:hint="eastAsia"/>
          <w:snapToGrid w:val="0"/>
          <w:sz w:val="20"/>
        </w:rPr>
        <w:t xml:space="preserve">    </w:t>
      </w:r>
      <w:r w:rsidRPr="009F7681">
        <w:rPr>
          <w:snapToGrid w:val="0"/>
          <w:sz w:val="20"/>
        </w:rPr>
        <w:t>*</w:t>
      </w:r>
      <w:r w:rsidR="009F7681">
        <w:rPr>
          <w:sz w:val="20"/>
        </w:rPr>
        <w:t>Mandatory</w:t>
      </w:r>
    </w:p>
    <w:p w:rsidR="00E76B12" w:rsidRDefault="00E76B12" w:rsidP="00E76B12">
      <w:pPr>
        <w:pStyle w:val="PrepTitle"/>
      </w:pPr>
      <w:r>
        <w:t>Legend</w:t>
      </w:r>
    </w:p>
    <w:p w:rsidR="00E76B12" w:rsidRDefault="009F7681" w:rsidP="00E76B12"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386E973" wp14:editId="79B6C27B">
                <wp:simplePos x="0" y="0"/>
                <wp:positionH relativeFrom="column">
                  <wp:posOffset>10795</wp:posOffset>
                </wp:positionH>
                <wp:positionV relativeFrom="paragraph">
                  <wp:posOffset>29210</wp:posOffset>
                </wp:positionV>
                <wp:extent cx="3169920" cy="2416175"/>
                <wp:effectExtent l="0" t="0" r="11430" b="3175"/>
                <wp:wrapNone/>
                <wp:docPr id="2253" name="Group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2416175"/>
                          <a:chOff x="6288" y="11016"/>
                          <a:chExt cx="4992" cy="3805"/>
                        </a:xfrm>
                      </wpg:grpSpPr>
                      <pic:pic xmlns:pic="http://schemas.openxmlformats.org/drawingml/2006/picture">
                        <pic:nvPicPr>
                          <pic:cNvPr id="2254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25" t="65062" r="68774" b="27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14107"/>
                            <a:ext cx="576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5" name="Rectangle 2951"/>
                        <wps:cNvSpPr>
                          <a:spLocks noChangeArrowheads="1"/>
                        </wps:cNvSpPr>
                        <wps:spPr bwMode="auto">
                          <a:xfrm>
                            <a:off x="6826" y="11078"/>
                            <a:ext cx="4347" cy="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E76B12">
                              <w:pPr>
                                <w:spacing w:before="120"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STOP: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Damage to the vehicle may occur.  Do not proceed until process has been complied with.</w:t>
                              </w:r>
                            </w:p>
                            <w:p w:rsidR="00A3681E" w:rsidRDefault="00A3681E" w:rsidP="00E76B12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OPERATOR SAFETY: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 caution to avoid risk of injury.</w:t>
                              </w:r>
                            </w:p>
                            <w:p w:rsidR="00A3681E" w:rsidRDefault="00A3681E" w:rsidP="00E76B12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CAUTION: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A process that must be carefully observed in order to reduce the risk of damage to the accessory/vehicle and to ensure a quality installation.</w:t>
                              </w:r>
                            </w:p>
                            <w:p w:rsidR="00A3681E" w:rsidRDefault="00A3681E" w:rsidP="00E76B12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TOOLS &amp; EQUIPMENT: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Used in Figures calls out the specific tools and equipment recommended for this process.</w:t>
                              </w:r>
                            </w:p>
                            <w:p w:rsidR="00A3681E" w:rsidRDefault="00A3681E" w:rsidP="00E76B12">
                              <w:pPr>
                                <w:spacing w:after="60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REVISION MARK: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highlights a change in installation with respect to previous issue.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br/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u w:val="single"/>
                                </w:rPr>
                                <w:t>SAFETY TORQUE: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This mark indicates that torque is related to safety.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6" name="Picture 2952" descr="stop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11190"/>
                            <a:ext cx="34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7" name="Picture 2953" descr="safety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11697"/>
                            <a:ext cx="36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8" name="Picture 2954" descr="caution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9" y="12190"/>
                            <a:ext cx="36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Picture 2955" descr="t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12843"/>
                            <a:ext cx="39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63" name="Group 2956"/>
                        <wpg:cNvGrpSpPr>
                          <a:grpSpLocks noChangeAspect="1"/>
                        </wpg:cNvGrpSpPr>
                        <wpg:grpSpPr bwMode="auto">
                          <a:xfrm>
                            <a:off x="6552" y="13549"/>
                            <a:ext cx="74" cy="371"/>
                            <a:chOff x="6981" y="12325"/>
                            <a:chExt cx="95" cy="464"/>
                          </a:xfrm>
                        </wpg:grpSpPr>
                        <wps:wsp>
                          <wps:cNvPr id="2264" name="Line 29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6981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5" name="Line 29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7076" y="12325"/>
                              <a:ext cx="0" cy="4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6" name="Rectangle 2959"/>
                        <wps:cNvSpPr>
                          <a:spLocks noChangeArrowheads="1"/>
                        </wps:cNvSpPr>
                        <wps:spPr bwMode="auto">
                          <a:xfrm>
                            <a:off x="6312" y="11016"/>
                            <a:ext cx="4968" cy="37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6E973" id="Group 3488" o:spid="_x0000_s1026" style="position:absolute;margin-left:.85pt;margin-top:2.3pt;width:249.6pt;height:190.25pt;z-index:251696128" coordorigin="6288,11016" coordsize="4992,38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0" o:spid="_x0000_s1027" type="#_x0000_t75" style="position:absolute;left:6288;top:14107;width:576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qDLHFAAAA3QAAAA8AAABkcnMvZG93bnJldi54bWxEj1FLwzAUhd8H/odwBd+21KJD6tIxCsJA&#10;Rbb54tsluW3DmpuSxLX6640g+Hg453yHs9nObhAXCtF6VnC7KkAQa28sdwreT0/LBxAxIRscPJOC&#10;L4qwra8WG6yMn/hAl2PqRIZwrFBBn9JYSRl1Tw7jyo/E2Wt9cJiyDJ00AacMd4Msi2ItHVrOCz2O&#10;1PSkz8dPp4Bfnt9e95O2ofmgWevvpmm9Vermet49gkg0p//wX3tvFJTl/R38vslPQN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qgyxxQAAAN0AAAAPAAAAAAAAAAAAAAAA&#10;AJ8CAABkcnMvZG93bnJldi54bWxQSwUGAAAAAAQABAD3AAAAkQMAAAAA&#10;">
                  <v:imagedata r:id="rId19" o:title="" croptop="42639f" cropbottom="17756f" cropleft="15483f" cropright="45072f"/>
                </v:shape>
                <v:rect id="Rectangle 2951" o:spid="_x0000_s1028" style="position:absolute;left:6826;top:11078;width:4347;height:3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IZcMA&#10;AADdAAAADwAAAGRycy9kb3ducmV2LnhtbESP3WrCQBSE7wXfYTmCd7oxkLbErBICQu+k2gc4zZ78&#10;YPZs3N1qfPuuIPRymJlvmGI/mUHcyPnesoLNOgFBXFvdc6vg+3xYfYDwAVnjYJkUPMjDfjefFZhr&#10;e+cvup1CKyKEfY4KuhDGXEpfd2TQr+1IHL3GOoMhStdK7fAe4WaQaZK8SYM9x4UOR6o6qi+nX6Pg&#10;2MryJ/GhNo25HrLH2VU8viu1XEzlFkSgKfyHX+1PrSBNswyeb+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aIZcMAAADdAAAADwAAAAAAAAAAAAAAAACYAgAAZHJzL2Rv&#10;d25yZXYueG1sUEsFBgAAAAAEAAQA9QAAAIgDAAAAAA==&#10;" filled="f" stroked="f" strokeweight="1.5pt">
                  <v:textbox inset="1pt,1pt,1pt,1pt">
                    <w:txbxContent>
                      <w:p w:rsidR="00A3681E" w:rsidRDefault="00A3681E" w:rsidP="00E76B12">
                        <w:pPr>
                          <w:spacing w:before="120"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STOP: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Damage to the vehicle may occur.  Do not proceed until process has been complied with.</w:t>
                        </w:r>
                      </w:p>
                      <w:p w:rsidR="00A3681E" w:rsidRDefault="00A3681E" w:rsidP="00E76B12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OPERATOR SAFETY: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 caution to avoid risk of injury.</w:t>
                        </w:r>
                      </w:p>
                      <w:p w:rsidR="00A3681E" w:rsidRDefault="00A3681E" w:rsidP="00E76B12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CAUTION: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A process that must be carefully observed in order to reduce the risk of damage to the accessory/vehicle and to ensure a quality installation.</w:t>
                        </w:r>
                      </w:p>
                      <w:p w:rsidR="00A3681E" w:rsidRDefault="00A3681E" w:rsidP="00E76B12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TOOLS &amp; EQUIPMENT: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Used in Figures calls out the specific tools and equipment recommended for this process.</w:t>
                        </w:r>
                      </w:p>
                      <w:p w:rsidR="00A3681E" w:rsidRDefault="00A3681E" w:rsidP="00E76B12">
                        <w:pPr>
                          <w:spacing w:after="60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REVISION MARK: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highlights a change in installation with respect to previous issue.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br/>
                        </w:r>
                        <w:r>
                          <w:rPr>
                            <w:rFonts w:ascii="Arial" w:hAnsi="Arial"/>
                            <w:b/>
                            <w:sz w:val="18"/>
                            <w:u w:val="single"/>
                          </w:rPr>
                          <w:t>SAFETY TORQUE: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This mark indicates that torque is related to safety.</w:t>
                        </w:r>
                      </w:p>
                    </w:txbxContent>
                  </v:textbox>
                </v:rect>
                <v:shape id="Picture 2952" o:spid="_x0000_s1029" type="#_x0000_t75" alt="stop_2" style="position:absolute;left:6416;top:11190;width:346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H/7DAAAA3QAAAA8AAABkcnMvZG93bnJldi54bWxEj0Frg0AUhO+B/IflBXpL1lgMxbpKCRZ6&#10;1faQ3l7dF5W6b8Xdqv333UIgx2FmvmGyYjWDmGlyvWUFx0MEgrixuudWwcf76/4JhPPIGgfLpOCX&#10;HBT5dpNhqu3CFc21b0WAsEtRQef9mErpmo4MuoMdiYN3tZNBH+TUSj3hEuBmkHEUnaTBnsNChyOd&#10;O2q+6x+j4EvG1SW6lvNjYhc56qH81Fwq9bBbX55BeFr9PXxrv2kFcZyc4P9NeAI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of/sMAAADdAAAADwAAAAAAAAAAAAAAAACf&#10;AgAAZHJzL2Rvd25yZXYueG1sUEsFBgAAAAAEAAQA9wAAAI8DAAAAAA==&#10;">
                  <v:imagedata r:id="rId20" o:title="stop_2"/>
                </v:shape>
                <v:shape id="Picture 2953" o:spid="_x0000_s1030" type="#_x0000_t75" alt="safety_2" style="position:absolute;left:6409;top:11697;width:36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/H5LGAAAA3QAAAA8AAABkcnMvZG93bnJldi54bWxEj81uwjAQhO+VeAdrkXorDpEKKMUgxI9K&#10;uRG49LaJt3HUeB1iF8Lb10iVehzNzDea+bK3jbhS52vHCsajBARx6XTNlYLzafcyA+EDssbGMSm4&#10;k4flYvA0x0y7Gx/pmodKRAj7DBWYENpMSl8asuhHriWO3pfrLIYou0rqDm8RbhuZJslEWqw5Lhhs&#10;aW2o/M5/rIINbj8P8n7Ki96si/fLx3RfTQqlnof96g1EoD78h//ae60gTV+n8HgTn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78fksYAAADdAAAADwAAAAAAAAAAAAAA&#10;AACfAgAAZHJzL2Rvd25yZXYueG1sUEsFBgAAAAAEAAQA9wAAAJIDAAAAAA==&#10;">
                  <v:imagedata r:id="rId21" o:title="safety_2"/>
                </v:shape>
                <v:shape id="Picture 2954" o:spid="_x0000_s1031" type="#_x0000_t75" alt="caution_2" style="position:absolute;left:6409;top:12190;width:36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Iwy3CAAAA3QAAAA8AAABkcnMvZG93bnJldi54bWxET8uKwjAU3Qv+Q7iCO00tOIzVVEQQnQEX&#10;o924uza3D2xuahO18/dmMTDLw3mv1r1pxJM6V1tWMJtGIIhzq2suFWTn3eQThPPIGhvLpOCXHKzT&#10;4WCFibYv/qHnyZcihLBLUEHlfZtI6fKKDLqpbYkDV9jOoA+wK6Xu8BXCTSPjKPqQBmsODRW2tK0o&#10;v50eRsGi+PreZvvLPnvsrsfrDc09IqPUeNRvliA89f5f/Oc+aAVxPA9zw5vwBGT6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yMMtwgAAAN0AAAAPAAAAAAAAAAAAAAAAAJ8C&#10;AABkcnMvZG93bnJldi54bWxQSwUGAAAAAAQABAD3AAAAjgMAAAAA&#10;">
                  <v:imagedata r:id="rId22" o:title="caution_2"/>
                </v:shape>
                <v:shape id="Picture 2955" o:spid="_x0000_s1032" type="#_x0000_t75" alt="tool" style="position:absolute;left:6394;top:12843;width:390;height: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xeLHAAAA3QAAAA8AAABkcnMvZG93bnJldi54bWxEj0FrwkAUhO8F/8PyhF6KbsxBQnQVlbb0&#10;UkoTf8Aj+0yi2bdxdxvT/vpuoeBxmJlvmPV2NJ0YyPnWsoLFPAFBXFndcq3gWL7MMhA+IGvsLJOC&#10;b/Kw3Uwe1phre+NPGopQiwhhn6OCJoQ+l9JXDRn0c9sTR+9kncEQpauldniLcNPJNEmW0mDLcaHB&#10;ng4NVZfiyyj4OBfPV/3z7vdPr7usHPbZkV2l1ON03K1ABBrDPfzfftMK0nS5gL838QnIz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kexeLHAAAA3QAAAA8AAAAAAAAAAAAA&#10;AAAAnwIAAGRycy9kb3ducmV2LnhtbFBLBQYAAAAABAAEAPcAAACTAwAAAAA=&#10;">
                  <v:imagedata r:id="rId23" o:title="tool"/>
                </v:shape>
                <v:group id="Group 2956" o:spid="_x0000_s1033" style="position:absolute;left:6552;top:13549;width:74;height:371" coordorigin="6981,12325" coordsize="95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o:lock v:ext="edit" aspectratio="t"/>
                  <v:line id="Line 2957" o:spid="_x0000_s1034" style="position:absolute;visibility:visible;mso-wrap-style:square" from="6981,12325" to="6981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+wJMMAAADdAAAADwAAAGRycy9kb3ducmV2LnhtbESPQYvCMBSE78L+h/AW9qappYh0jSKC&#10;0IN7sIp7fTRvm7LNS22i1n9vBMHjMDPfMIvVYFtxpd43jhVMJwkI4srphmsFx8N2PAfhA7LG1jEp&#10;uJOH1fJjtMBcuxvv6VqGWkQI+xwVmBC6XEpfGbLoJ64jjt6f6y2GKPta6h5vEW5bmSbJTFpsOC4Y&#10;7GhjqPovL1ZB9lMY/Tvs/G6fFCdqztnmXDqlvj6H9TeIQEN4h1/tQitI01kG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fsCTDAAAA3QAAAA8AAAAAAAAAAAAA&#10;AAAAoQIAAGRycy9kb3ducmV2LnhtbFBLBQYAAAAABAAEAPkAAACRAwAAAAA=&#10;" strokeweight="2.25pt">
                    <o:lock v:ext="edit" aspectratio="t"/>
                  </v:line>
                  <v:line id="Line 2958" o:spid="_x0000_s1035" style="position:absolute;visibility:visible;mso-wrap-style:square" from="7076,12325" to="7076,12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MVv8QAAADdAAAADwAAAGRycy9kb3ducmV2LnhtbESPQYvCMBSE7wv+h/CEva2pRUWqUUQQ&#10;etCDXdHro3k2xealNlmt/94sLOxxmJlvmOW6t414UOdrxwrGowQEcel0zZWC0/fuaw7CB2SNjWNS&#10;8CIP69XgY4mZdk8+0qMIlYgQ9hkqMCG0mZS+NGTRj1xLHL2r6yyGKLtK6g6fEW4bmSbJTFqsOS4Y&#10;bGlrqLwVP1bB5JAbfen3fn9M8jPV98n2XjilPof9ZgEiUB/+w3/tXCtI09kU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kxW/xAAAAN0AAAAPAAAAAAAAAAAA&#10;AAAAAKECAABkcnMvZG93bnJldi54bWxQSwUGAAAAAAQABAD5AAAAkgMAAAAA&#10;" strokeweight="2.25pt">
                    <o:lock v:ext="edit" aspectratio="t"/>
                  </v:line>
                </v:group>
                <v:rect id="Rectangle 2959" o:spid="_x0000_s1036" style="position:absolute;left:6312;top:11016;width:4968;height:3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iaMYA&#10;AADdAAAADwAAAGRycy9kb3ducmV2LnhtbESPUWvCMBSF3wf+h3CFvYyZWqRINYoMhMEGY3WCvl2S&#10;a1tsbrok0/rvzWCwx8M55zuc5XqwnbiQD61jBdNJBoJYO9NyreBrt32egwgR2WDnmBTcKMB6NXpY&#10;YmnclT/pUsVaJAiHEhU0MfallEE3ZDFMXE+cvJPzFmOSvpbG4zXBbSfzLCukxZbTQoM9vTSkz9WP&#10;VfA0K6zZH75v/li9HfYfc715D1qpx/GwWYCINMT/8F/71SjI86KA3zfpCc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xiaMYAAADdAAAADwAAAAAAAAAAAAAAAACYAgAAZHJz&#10;L2Rvd25yZXYueG1sUEsFBgAAAAAEAAQA9QAAAIsDAAAAAA==&#10;" filled="f" strokeweight="1.5pt"/>
              </v:group>
            </w:pict>
          </mc:Fallback>
        </mc:AlternateContent>
      </w:r>
      <w:r w:rsidR="00AA4C8F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6882588" wp14:editId="6014C39F">
                <wp:simplePos x="0" y="0"/>
                <wp:positionH relativeFrom="column">
                  <wp:posOffset>182880</wp:posOffset>
                </wp:positionH>
                <wp:positionV relativeFrom="paragraph">
                  <wp:posOffset>1637030</wp:posOffset>
                </wp:positionV>
                <wp:extent cx="46990" cy="235585"/>
                <wp:effectExtent l="17145" t="21590" r="21590" b="19050"/>
                <wp:wrapNone/>
                <wp:docPr id="2267" name="Group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" cy="235585"/>
                          <a:chOff x="6552" y="13549"/>
                          <a:chExt cx="74" cy="371"/>
                        </a:xfrm>
                      </wpg:grpSpPr>
                      <wps:wsp>
                        <wps:cNvPr id="2268" name="Line 349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552" y="13549"/>
                            <a:ext cx="0" cy="37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349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626" y="13549"/>
                            <a:ext cx="0" cy="371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2E6B5" id="Group 3495" o:spid="_x0000_s1026" style="position:absolute;margin-left:14.4pt;margin-top:128.9pt;width:3.7pt;height:18.55pt;z-index:251819008" coordorigin="6552,13549" coordsize="74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">
                <v:line id="Line 3490" o:spid="_x0000_s1027" style="position:absolute;visibility:visible;mso-wrap-style:square" from="6552,13549" to="6552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K6IcAAAADdAAAADwAAAGRycy9kb3ducmV2LnhtbERPTYvCMBC9L/gfwgjeNLWISDWKCEIP&#10;erDK7nVoxqbYTGoTtf57cxD2+Hjfq01vG/GkzteOFUwnCQji0umaKwWX8368AOEDssbGMSl4k4fN&#10;evCzwky7F5/oWYRKxBD2GSowIbSZlL40ZNFPXEscuavrLIYIu0rqDl8x3DYyTZK5tFhzbDDY0s5Q&#10;eSseVsHsmBv91x/84ZTkv1TfZ7t74ZQaDfvtEkSgPvyLv+5cK0jTeZwb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OSuiHAAAAA3QAAAA8AAAAAAAAAAAAAAAAA&#10;oQIAAGRycy9kb3ducmV2LnhtbFBLBQYAAAAABAAEAPkAAACOAwAAAAA=&#10;" strokeweight="2.25pt">
                  <o:lock v:ext="edit" aspectratio="t"/>
                </v:line>
                <v:line id="Line 3491" o:spid="_x0000_s1028" style="position:absolute;visibility:visible;mso-wrap-style:square" from="6626,13549" to="6626,1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fusQAAADdAAAADwAAAGRycy9kb3ducmV2LnhtbESPQYvCMBSE78L+h/AWvGm6RcStRhFh&#10;oQf3YBX3+mieTbF5qU3U7r83guBxmJlvmMWqt424Uedrxwq+xgkI4tLpmisFh/3PaAbCB2SNjWNS&#10;8E8eVsuPwQIz7e68o1sRKhEh7DNUYEJoMyl9aciiH7uWOHon11kMUXaV1B3eI9w2Mk2SqbRYc1ww&#10;2NLGUHkurlbB5Dc3+q/f+u0uyY9UXyabS+GUGn726zmIQH14h1/tXCtI0+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3h+6xAAAAN0AAAAPAAAAAAAAAAAA&#10;AAAAAKECAABkcnMvZG93bnJldi54bWxQSwUGAAAAAAQABAD5AAAAkgMAAAAA&#10;" strokeweight="2.25pt">
                  <o:lock v:ext="edit" aspectratio="t"/>
                </v:line>
              </v:group>
            </w:pict>
          </mc:Fallback>
        </mc:AlternateContent>
      </w:r>
    </w:p>
    <w:p w:rsidR="00E76B12" w:rsidRDefault="00E76B12" w:rsidP="00E76B12">
      <w:pPr>
        <w:pStyle w:val="Header"/>
        <w:tabs>
          <w:tab w:val="clear" w:pos="4320"/>
          <w:tab w:val="clear" w:pos="8640"/>
        </w:tabs>
        <w:sectPr w:rsidR="00E76B12" w:rsidSect="009A24F6"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E76B12" w:rsidRDefault="00E76B12" w:rsidP="00E76B12">
      <w:pPr>
        <w:ind w:left="-5112"/>
        <w:rPr>
          <w:sz w:val="20"/>
        </w:rPr>
      </w:pPr>
    </w:p>
    <w:p w:rsidR="00E76B12" w:rsidRDefault="00E76B12" w:rsidP="00E76B12">
      <w:pPr>
        <w:pStyle w:val="Header"/>
        <w:tabs>
          <w:tab w:val="clear" w:pos="4320"/>
        </w:tabs>
        <w:ind w:rightChars="-537" w:right="-1289"/>
        <w:rPr>
          <w:w w:val="101"/>
        </w:rPr>
        <w:sectPr w:rsidR="00E76B12" w:rsidSect="009A24F6">
          <w:pgSz w:w="12240" w:h="15840"/>
          <w:pgMar w:top="1296" w:right="1008" w:bottom="936" w:left="1008" w:header="576" w:footer="720" w:gutter="0"/>
          <w:cols w:num="2" w:space="48"/>
          <w:docGrid w:linePitch="360"/>
        </w:sectPr>
      </w:pPr>
    </w:p>
    <w:p w:rsidR="00E76B12" w:rsidRDefault="00E76B12" w:rsidP="00E76B12">
      <w:pPr>
        <w:pStyle w:val="Header"/>
        <w:tabs>
          <w:tab w:val="clear" w:pos="4320"/>
        </w:tabs>
        <w:ind w:rightChars="-537" w:right="-1289"/>
        <w:rPr>
          <w:spacing w:val="-2"/>
          <w:w w:val="101"/>
        </w:rPr>
        <w:sectPr w:rsidR="00E76B12" w:rsidSect="009A24F6">
          <w:type w:val="continuous"/>
          <w:pgSz w:w="12240" w:h="15840"/>
          <w:pgMar w:top="1296" w:right="1008" w:bottom="936" w:left="1008" w:header="576" w:footer="720" w:gutter="0"/>
          <w:cols w:space="720"/>
          <w:docGrid w:linePitch="360"/>
        </w:sectPr>
      </w:pPr>
      <w:r>
        <w:rPr>
          <w:w w:val="101"/>
        </w:rPr>
        <w:lastRenderedPageBreak/>
        <w:t>P</w:t>
      </w:r>
      <w:r>
        <w:rPr>
          <w:spacing w:val="-2"/>
          <w:w w:val="101"/>
        </w:rPr>
        <w:t>a</w:t>
      </w:r>
      <w:r>
        <w:rPr>
          <w:w w:val="101"/>
        </w:rPr>
        <w:t>rts</w:t>
      </w:r>
      <w:r>
        <w:t xml:space="preserve"> </w:t>
      </w:r>
      <w:r>
        <w:rPr>
          <w:w w:val="101"/>
        </w:rPr>
        <w:t>D</w:t>
      </w:r>
      <w:r>
        <w:rPr>
          <w:spacing w:val="-2"/>
          <w:w w:val="101"/>
        </w:rPr>
        <w:t>e</w:t>
      </w:r>
      <w:r>
        <w:rPr>
          <w:w w:val="101"/>
        </w:rPr>
        <w:t>s</w:t>
      </w:r>
      <w:r>
        <w:rPr>
          <w:spacing w:val="-2"/>
          <w:w w:val="101"/>
        </w:rPr>
        <w:t>c</w:t>
      </w:r>
      <w:r>
        <w:rPr>
          <w:w w:val="101"/>
        </w:rPr>
        <w:t>r</w:t>
      </w:r>
      <w:r>
        <w:rPr>
          <w:spacing w:val="-3"/>
          <w:w w:val="101"/>
        </w:rPr>
        <w:t>i</w:t>
      </w:r>
      <w:r>
        <w:rPr>
          <w:w w:val="101"/>
        </w:rPr>
        <w:t>pt</w:t>
      </w:r>
      <w:r>
        <w:rPr>
          <w:spacing w:val="-3"/>
          <w:w w:val="101"/>
        </w:rPr>
        <w:t>i</w:t>
      </w:r>
      <w:r>
        <w:rPr>
          <w:w w:val="101"/>
        </w:rPr>
        <w:t>on</w:t>
      </w:r>
      <w:r>
        <w:rPr>
          <w:spacing w:val="-2"/>
        </w:rPr>
        <w:t xml:space="preserve"> </w:t>
      </w:r>
      <w:r>
        <w:rPr>
          <w:w w:val="101"/>
        </w:rPr>
        <w:t>o</w:t>
      </w:r>
      <w:r>
        <w:rPr>
          <w:spacing w:val="-2"/>
          <w:w w:val="101"/>
        </w:rPr>
        <w:t>f</w:t>
      </w:r>
      <w:r>
        <w:rPr>
          <w:w w:val="101"/>
        </w:rPr>
        <w:t xml:space="preserve"> </w:t>
      </w:r>
      <w:r w:rsidR="00C76905">
        <w:rPr>
          <w:w w:val="101"/>
        </w:rPr>
        <w:t>Navigation System (PT546-5210</w:t>
      </w:r>
      <w:r w:rsidR="00822711">
        <w:rPr>
          <w:w w:val="101"/>
        </w:rPr>
        <w:t>0</w:t>
      </w:r>
      <w:r>
        <w:rPr>
          <w:w w:val="101"/>
        </w:rPr>
        <w:t>)</w:t>
      </w:r>
    </w:p>
    <w:p w:rsidR="00E76B12" w:rsidRDefault="00AA4C8F" w:rsidP="00E76B12">
      <w:pPr>
        <w:pStyle w:val="Header"/>
        <w:tabs>
          <w:tab w:val="clear" w:pos="4320"/>
        </w:tabs>
        <w:ind w:rightChars="-537" w:right="-1289"/>
        <w:rPr>
          <w:spacing w:val="-2"/>
          <w:w w:val="101"/>
        </w:rPr>
      </w:pPr>
      <w:r>
        <w:rPr>
          <w:noProof/>
          <w:sz w:val="20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-1577</wp:posOffset>
                </wp:positionH>
                <wp:positionV relativeFrom="paragraph">
                  <wp:posOffset>22378</wp:posOffset>
                </wp:positionV>
                <wp:extent cx="6515100" cy="1769745"/>
                <wp:effectExtent l="0" t="0" r="19050" b="20955"/>
                <wp:wrapNone/>
                <wp:docPr id="2245" name="Group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1769745"/>
                          <a:chOff x="1008" y="1836"/>
                          <a:chExt cx="10260" cy="2787"/>
                        </a:xfrm>
                      </wpg:grpSpPr>
                      <wpg:grpSp>
                        <wpg:cNvPr id="2246" name="Group 2939"/>
                        <wpg:cNvGrpSpPr>
                          <a:grpSpLocks/>
                        </wpg:cNvGrpSpPr>
                        <wpg:grpSpPr bwMode="auto">
                          <a:xfrm>
                            <a:off x="1008" y="1836"/>
                            <a:ext cx="10260" cy="2787"/>
                            <a:chOff x="1008" y="1836"/>
                            <a:chExt cx="10260" cy="2787"/>
                          </a:xfrm>
                        </wpg:grpSpPr>
                        <wps:wsp>
                          <wps:cNvPr id="2247" name="Rectangle 29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8" y="1836"/>
                              <a:ext cx="10260" cy="27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248" name="Group 2941"/>
                          <wpg:cNvGrpSpPr>
                            <a:grpSpLocks/>
                          </wpg:cNvGrpSpPr>
                          <wpg:grpSpPr bwMode="auto">
                            <a:xfrm>
                              <a:off x="6143" y="2483"/>
                              <a:ext cx="2665" cy="1153"/>
                              <a:chOff x="6143" y="2483"/>
                              <a:chExt cx="2665" cy="1153"/>
                            </a:xfrm>
                          </wpg:grpSpPr>
                          <wps:wsp>
                            <wps:cNvPr id="2249" name="Text Box 2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43" y="2483"/>
                                <a:ext cx="48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Pr="00A53743" w:rsidRDefault="00A3681E" w:rsidP="00E76B12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A53743"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0" name="Rectangle 29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08" y="2556"/>
                                <a:ext cx="1800" cy="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1" name="Line 29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08" y="2736"/>
                                <a:ext cx="60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252" name="Oval 2945"/>
                        <wps:cNvSpPr>
                          <a:spLocks noChangeArrowheads="1"/>
                        </wps:cNvSpPr>
                        <wps:spPr bwMode="auto">
                          <a:xfrm>
                            <a:off x="7728" y="2916"/>
                            <a:ext cx="240" cy="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8" o:spid="_x0000_s1037" style="position:absolute;margin-left:-.1pt;margin-top:1.75pt;width:513pt;height:139.35pt;z-index:251695104" coordorigin="1008,1836" coordsize="10260,2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">
                <v:group id="Group 2939" o:spid="_x0000_s1038" style="position:absolute;left:1008;top:1836;width:10260;height:2787" coordorigin="1008,1836" coordsize="10260,2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v+v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j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+/68xgAAAN0A&#10;AAAPAAAAAAAAAAAAAAAAAKoCAABkcnMvZG93bnJldi54bWxQSwUGAAAAAAQABAD6AAAAnQMAAAAA&#10;">
                  <v:rect id="Rectangle 2940" o:spid="_x0000_s1039" style="position:absolute;left:1008;top:1836;width:10260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DJsYA&#10;AADdAAAADwAAAGRycy9kb3ducmV2LnhtbESPzWrDMBCE74W+g9hCb41c0/zgRAlOaKCnQJJCk9ti&#10;bSUTa2UsNXbfPioUchxm5htmsRpcI67UhdqzgtdRBoK48rpmo+DzuH2ZgQgRWWPjmRT8UoDV8vFh&#10;gYX2Pe/peohGJAiHAhXYGNtCylBZchhGviVO3rfvHMYkOyN1h32Cu0bmWTaRDmtOCxZb2liqLocf&#10;p+C9Pe/KsQmy/Ir2dPHrfmt3Rqnnp6Gcg4g0xHv4v/2hFeT52xT+3q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BDJsYAAADdAAAADwAAAAAAAAAAAAAAAACYAgAAZHJz&#10;L2Rvd25yZXYueG1sUEsFBgAAAAAEAAQA9QAAAIsDAAAAAA==&#10;" filled="f"/>
                  <v:group id="Group 2941" o:spid="_x0000_s1040" style="position:absolute;left:6143;top:2483;width:2665;height:1153" coordorigin="6143,2483" coordsize="2665,1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942" o:spid="_x0000_s1041" type="#_x0000_t202" style="position:absolute;left:6143;top:2483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KycMA&#10;AADdAAAADwAAAGRycy9kb3ducmV2LnhtbESP3YrCMBSE7wXfIRxhb0RTi7/VKO6C4q0/D3Bsjm2x&#10;OSlNtPXtN4Lg5TAz3zCrTWtK8aTaFZYVjIYRCOLU6oIzBZfzbjAH4TyyxtIyKXiRg82621lhom3D&#10;R3qefCYChF2CCnLvq0RKl+Zk0A1tRRy8m60N+iDrTOoamwA3pYyjaCoNFhwWcqzoL6f0fnoYBbdD&#10;058smuveX2bH8fQXi9nVvpT66bXbJQhPrf+GP+2DVhDH4wW834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VKycMAAADdAAAADwAAAAAAAAAAAAAAAACYAgAAZHJzL2Rv&#10;d25yZXYueG1sUEsFBgAAAAAEAAQA9QAAAIgDAAAAAA==&#10;" stroked="f">
                      <v:textbox>
                        <w:txbxContent>
                          <w:p w:rsidR="00A3681E" w:rsidRPr="00A53743" w:rsidRDefault="00A3681E" w:rsidP="00E76B12">
                            <w:pPr>
                              <w:rPr>
                                <w:sz w:val="20"/>
                              </w:rPr>
                            </w:pPr>
                            <w:r w:rsidRPr="00A53743"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rect id="Rectangle 2943" o:spid="_x0000_s1042" style="position:absolute;left:7008;top:2556;width:180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q8MMA&#10;AADdAAAADwAAAGRycy9kb3ducmV2LnhtbERPPW/CMBDdK/EfrEPqVhyCqGjAiRAoVTtCWLod8TVJ&#10;ic9R7EDKr6+HSoxP73uTjaYVV+pdY1nBfBaBIC6tbrhScCrylxUI55E1tpZJwS85yNLJ0wYTbW98&#10;oOvRVyKEsEtQQe19l0jpypoMupntiAP3bXuDPsC+krrHWwg3rYyj6FUabDg01NjRrqbychyMgnMT&#10;n/B+KN4j85Yv/OdY/Axfe6Wep+N2DcLT6B/if/eHVhDHy7A/vA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4q8MMAAADdAAAADwAAAAAAAAAAAAAAAACYAgAAZHJzL2Rv&#10;d25yZXYueG1sUEsFBgAAAAAEAAQA9QAAAIgDAAAAAA==&#10;"/>
                    <v:line id="Line 2944" o:spid="_x0000_s1043" style="position:absolute;visibility:visible;mso-wrap-style:square" from="6408,2736" to="7008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8Q7cgAAADdAAAADwAAAGRycy9kb3ducmV2LnhtbESPQWvCQBSE74X+h+UVeqsbUxpKdBWp&#10;CNqDVCvo8Zl9JrHZt2F3m6T/visUehxm5htmOh9MIzpyvrasYDxKQBAXVtdcKjh8rp5eQfiArLGx&#10;TAp+yMN8dn83xVzbnnfU7UMpIoR9jgqqENpcSl9UZNCPbEscvYt1BkOUrpTaYR/hppFpkmTSYM1x&#10;ocKW3ioqvvbfRsH2+SPrFpv39XDcZOdiuTufrr1T6vFhWExABBrCf/ivvdYK0vRlDL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/8Q7cgAAADdAAAADwAAAAAA&#10;AAAAAAAAAAChAgAAZHJzL2Rvd25yZXYueG1sUEsFBgAAAAAEAAQA+QAAAJYDAAAAAA==&#10;"/>
                  </v:group>
                </v:group>
                <v:oval id="Oval 2945" o:spid="_x0000_s1044" style="position:absolute;left:7728;top:291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fVMUA&#10;AADdAAAADwAAAGRycy9kb3ducmV2LnhtbESPQWvCQBSE7wX/w/KE3urGhIikriJKwR56aLT3R/aZ&#10;BLNvQ/YZ03/fLRR6HGbmG2azm1ynRhpC69nAcpGAIq68bbk2cDm/vaxBBUG22HkmA98UYLedPW2w&#10;sP7BnzSWUqsI4VCggUakL7QOVUMOw8L3xNG7+sGhRDnU2g74iHDX6TRJVtphy3GhwZ4ODVW38u4M&#10;HOt9uRp1Jnl2PZ4kv319vGdLY57n0/4VlNAk/+G/9skaSNM8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N9UxQAAAN0AAAAPAAAAAAAAAAAAAAAAAJgCAABkcnMv&#10;ZG93bnJldi54bWxQSwUGAAAAAAQABAD1AAAAigMAAAAA&#10;"/>
              </v:group>
            </w:pict>
          </mc:Fallback>
        </mc:AlternateContent>
      </w:r>
    </w:p>
    <w:p w:rsidR="00E76B12" w:rsidRDefault="00AA4C8F" w:rsidP="00E76B12">
      <w:pPr>
        <w:pStyle w:val="Header"/>
        <w:tabs>
          <w:tab w:val="clear" w:pos="4320"/>
        </w:tabs>
        <w:ind w:rightChars="-537" w:right="-1289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156845</wp:posOffset>
                </wp:positionV>
                <wp:extent cx="1695450" cy="790575"/>
                <wp:effectExtent l="0" t="0" r="0" b="0"/>
                <wp:wrapNone/>
                <wp:docPr id="2242" name="Group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0" cy="790575"/>
                          <a:chOff x="2527" y="1867"/>
                          <a:chExt cx="2225" cy="1037"/>
                        </a:xfrm>
                      </wpg:grpSpPr>
                      <pic:pic xmlns:pic="http://schemas.openxmlformats.org/drawingml/2006/picture">
                        <pic:nvPicPr>
                          <pic:cNvPr id="2243" name="Picture 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1867"/>
                            <a:ext cx="2225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0">
                                  <a:gsLst>
                                    <a:gs pos="0">
                                      <a:srgbClr val="FFFF99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100000">
                                      <a:srgbClr val="FFFF99"/>
                                    </a:gs>
                                  </a:gsLst>
                                  <a:lin ang="27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36699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4" name="Picture 2962" descr="700_L_OM_001_o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2044"/>
                            <a:ext cx="1602" cy="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6E268" id="Group 2960" o:spid="_x0000_s1026" style="position:absolute;margin-left:107.85pt;margin-top:12.35pt;width:133.5pt;height:62.25pt;z-index:251697152" coordorigin="2527,1867" coordsize="2225,1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">
                <v:shape id="Picture 2961" o:spid="_x0000_s1027" type="#_x0000_t75" style="position:absolute;left:2527;top:1867;width:2225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zo03EAAAA3QAAAA8AAABkcnMvZG93bnJldi54bWxEj0FrwkAUhO+C/2F5gjezMda2RFcRJdCD&#10;Hkz9Aa/Z100w+zZkV43/vlso9DjMzDfMejvYVtyp941jBfMkBUFcOd2wUXD5LGbvIHxA1tg6JgVP&#10;8rDdjEdrzLV78JnuZTAiQtjnqKAOocul9FVNFn3iOuLofbveYoiyN1L3+Ihw28osTV+lxYbjQo0d&#10;7WuqruXNKlgei90Fj29ubm8nowNx8XVYKDWdDLsViEBD+A//tT+0gix7WcDvm/gE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zo03EAAAA3QAAAA8AAAAAAAAAAAAAAAAA&#10;nwIAAGRycy9kb3ducmV2LnhtbFBLBQYAAAAABAAEAPcAAACQAwAAAAA=&#10;" fillcolor="#767647" strokecolor="white">
                  <v:fill color2="#ff9" angle="45" focus="100%" type="gradient"/>
                  <v:imagedata r:id="rId26" o:title=""/>
                  <v:shadow color="#369"/>
                </v:shape>
                <v:shape id="Picture 2962" o:spid="_x0000_s1028" type="#_x0000_t75" alt="700_L_OM_001_open" style="position:absolute;left:2990;top:2044;width:160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HgjnDAAAA3QAAAA8AAABkcnMvZG93bnJldi54bWxEj0+LwjAUxO/CfofwFryIphbRpRrFXVjw&#10;6r/D3p7N27bYvIQkav32RhA8DjPzG2ax6kwrruRDY1nBeJSBIC6tbrhScNj/Dr9AhIissbVMCu4U&#10;YLX86C2w0PbGW7ruYiUShEOBCuoYXSFlKGsyGEbWESfv33qDMUlfSe3xluCmlXmWTaXBhtNCjY5+&#10;airPu4tRsB2s3Sk6z99W/83OBzNwpyMp1f/s1nMQkbr4Dr/aG60gzycTeL5JT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eCOcMAAADdAAAADwAAAAAAAAAAAAAAAACf&#10;AgAAZHJzL2Rvd25yZXYueG1sUEsFBgAAAAAEAAQA9wAAAI8DAAAAAA==&#10;">
                  <v:imagedata r:id="rId27" o:title="700_L_OM_001_open"/>
                </v:shape>
              </v:group>
            </w:pict>
          </mc:Fallback>
        </mc:AlternateContent>
      </w:r>
    </w:p>
    <w:p w:rsidR="00E76B12" w:rsidRDefault="00AA4C8F" w:rsidP="00E76B12">
      <w:pPr>
        <w:pStyle w:val="Header"/>
        <w:tabs>
          <w:tab w:val="clear" w:pos="4320"/>
          <w:tab w:val="clear" w:pos="8640"/>
        </w:tabs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13970</wp:posOffset>
                </wp:positionV>
                <wp:extent cx="304800" cy="342900"/>
                <wp:effectExtent l="1905" t="3810" r="0" b="0"/>
                <wp:wrapNone/>
                <wp:docPr id="2241" name="Text Box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681E" w:rsidRPr="00A53743" w:rsidRDefault="00A3681E" w:rsidP="00E76B12">
                            <w:pPr>
                              <w:rPr>
                                <w:sz w:val="20"/>
                              </w:rPr>
                            </w:pPr>
                            <w:r w:rsidRPr="00A53743">
                              <w:rPr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7" o:spid="_x0000_s1045" type="#_x0000_t202" style="position:absolute;margin-left:1in;margin-top:1.1pt;width:24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" stroked="f">
                <v:textbox>
                  <w:txbxContent>
                    <w:p w:rsidR="00A3681E" w:rsidRPr="00A53743" w:rsidRDefault="00A3681E" w:rsidP="00E76B12">
                      <w:pPr>
                        <w:rPr>
                          <w:sz w:val="20"/>
                        </w:rPr>
                      </w:pPr>
                      <w:r w:rsidRPr="00A53743">
                        <w:rPr>
                          <w:sz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76B12" w:rsidRDefault="00AA4C8F" w:rsidP="00E76B12">
      <w:pPr>
        <w:pStyle w:val="Header"/>
        <w:tabs>
          <w:tab w:val="clear" w:pos="4320"/>
          <w:tab w:val="clear" w:pos="8640"/>
        </w:tabs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44450</wp:posOffset>
                </wp:positionV>
                <wp:extent cx="161925" cy="209550"/>
                <wp:effectExtent l="9525" t="9525" r="9525" b="9525"/>
                <wp:wrapNone/>
                <wp:docPr id="2240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0F456" id="Line 296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35pt,3.5pt" to="98.1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"/>
            </w:pict>
          </mc:Fallback>
        </mc:AlternateContent>
      </w: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tbl>
      <w:tblPr>
        <w:tblpPr w:leftFromText="142" w:rightFromText="142" w:vertAnchor="text" w:horzAnchor="margin" w:tblpXSpec="center" w:tblpY="47"/>
        <w:tblW w:w="9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59"/>
        <w:gridCol w:w="4500"/>
        <w:gridCol w:w="1800"/>
        <w:gridCol w:w="1440"/>
      </w:tblGrid>
      <w:tr w:rsidR="00E76B12" w:rsidTr="00D8687A">
        <w:tc>
          <w:tcPr>
            <w:tcW w:w="1359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Item #</w:t>
            </w:r>
          </w:p>
        </w:tc>
        <w:tc>
          <w:tcPr>
            <w:tcW w:w="4500" w:type="dxa"/>
            <w:tcBorders>
              <w:bottom w:val="single" w:sz="6" w:space="0" w:color="auto"/>
            </w:tcBorders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Part Name</w:t>
            </w:r>
          </w:p>
        </w:tc>
        <w:tc>
          <w:tcPr>
            <w:tcW w:w="1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Part No.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Qty</w:t>
            </w:r>
          </w:p>
        </w:tc>
      </w:tr>
      <w:tr w:rsidR="00E76B12" w:rsidTr="00D8687A">
        <w:tc>
          <w:tcPr>
            <w:tcW w:w="1359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</w:p>
        </w:tc>
        <w:tc>
          <w:tcPr>
            <w:tcW w:w="4500" w:type="dxa"/>
            <w:tcBorders>
              <w:top w:val="single" w:sz="6" w:space="0" w:color="auto"/>
              <w:bottom w:val="single" w:sz="6" w:space="0" w:color="auto"/>
            </w:tcBorders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rPr>
                <w:sz w:val="20"/>
              </w:rPr>
            </w:pPr>
            <w:r>
              <w:rPr>
                <w:sz w:val="20"/>
              </w:rPr>
              <w:t>Navigation H-U</w:t>
            </w:r>
            <w:r>
              <w:rPr>
                <w:rFonts w:hint="eastAsia"/>
                <w:sz w:val="20"/>
              </w:rPr>
              <w:t xml:space="preserve"> </w:t>
            </w:r>
          </w:p>
        </w:tc>
        <w:tc>
          <w:tcPr>
            <w:tcW w:w="1800" w:type="dxa"/>
          </w:tcPr>
          <w:p w:rsidR="00E76B12" w:rsidRPr="00CB7346" w:rsidRDefault="00822711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AVIC-F7</w:t>
            </w:r>
            <w:r w:rsidR="00E76B12" w:rsidRPr="00CB7346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1</w:t>
            </w:r>
            <w:r w:rsidR="00E76B12" w:rsidRPr="00CB7346">
              <w:rPr>
                <w:sz w:val="16"/>
                <w:szCs w:val="16"/>
              </w:rPr>
              <w:t>0BT/XS/UC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</w:p>
        </w:tc>
      </w:tr>
      <w:tr w:rsidR="00E76B12" w:rsidTr="00D8687A">
        <w:tc>
          <w:tcPr>
            <w:tcW w:w="1359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00" w:type="dxa"/>
            <w:tcBorders>
              <w:top w:val="single" w:sz="6" w:space="0" w:color="auto"/>
            </w:tcBorders>
          </w:tcPr>
          <w:p w:rsidR="00E76B12" w:rsidRDefault="00A53743" w:rsidP="00D8687A">
            <w:pPr>
              <w:pStyle w:val="Header"/>
              <w:tabs>
                <w:tab w:val="clear" w:pos="4320"/>
                <w:tab w:val="clear" w:pos="8640"/>
              </w:tabs>
              <w:rPr>
                <w:sz w:val="20"/>
              </w:rPr>
            </w:pPr>
            <w:r>
              <w:rPr>
                <w:sz w:val="20"/>
              </w:rPr>
              <w:t>Accessory B</w:t>
            </w:r>
            <w:r w:rsidR="00E76B12">
              <w:rPr>
                <w:sz w:val="20"/>
              </w:rPr>
              <w:t>ox</w:t>
            </w:r>
          </w:p>
        </w:tc>
        <w:tc>
          <w:tcPr>
            <w:tcW w:w="1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44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  <w:sectPr w:rsidR="00E76B12" w:rsidSect="009A24F6">
          <w:type w:val="continuous"/>
          <w:pgSz w:w="12240" w:h="15840"/>
          <w:pgMar w:top="1296" w:right="1008" w:bottom="936" w:left="1008" w:header="576" w:footer="720" w:gutter="0"/>
          <w:cols w:num="2" w:space="48"/>
          <w:docGrid w:linePitch="360"/>
        </w:sectPr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  <w:r>
        <w:rPr>
          <w:rFonts w:hint="eastAsia"/>
        </w:rPr>
        <w:lastRenderedPageBreak/>
        <w:t xml:space="preserve">Parts Description of </w:t>
      </w:r>
      <w:r>
        <w:t>Accessory Box</w:t>
      </w:r>
    </w:p>
    <w:p w:rsidR="00E76B12" w:rsidRDefault="00183FBA" w:rsidP="00E76B12">
      <w:pPr>
        <w:pStyle w:val="Header"/>
        <w:tabs>
          <w:tab w:val="clear" w:pos="4320"/>
          <w:tab w:val="clear" w:pos="8640"/>
        </w:tabs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-1577</wp:posOffset>
                </wp:positionH>
                <wp:positionV relativeFrom="paragraph">
                  <wp:posOffset>23955</wp:posOffset>
                </wp:positionV>
                <wp:extent cx="6515100" cy="2942590"/>
                <wp:effectExtent l="0" t="0" r="19050" b="10160"/>
                <wp:wrapNone/>
                <wp:docPr id="2271" name="Group 2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5100" cy="2942590"/>
                          <a:chOff x="0" y="0"/>
                          <a:chExt cx="6515100" cy="2942590"/>
                        </a:xfrm>
                      </wpg:grpSpPr>
                      <wpg:grpSp>
                        <wpg:cNvPr id="2206" name="Group 2206"/>
                        <wpg:cNvGrpSpPr/>
                        <wpg:grpSpPr>
                          <a:xfrm>
                            <a:off x="0" y="0"/>
                            <a:ext cx="6515100" cy="2942590"/>
                            <a:chOff x="0" y="0"/>
                            <a:chExt cx="6515100" cy="2942590"/>
                          </a:xfrm>
                        </wpg:grpSpPr>
                        <wpg:grpSp>
                          <wpg:cNvPr id="2205" name="Group 2205"/>
                          <wpg:cNvGrpSpPr/>
                          <wpg:grpSpPr>
                            <a:xfrm>
                              <a:off x="0" y="0"/>
                              <a:ext cx="6515100" cy="2942590"/>
                              <a:chOff x="0" y="0"/>
                              <a:chExt cx="6515100" cy="2942590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25669" y="323193"/>
                                <a:ext cx="5186680" cy="2451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552" name="Group 29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5640158" y="1623761"/>
                                <a:ext cx="718820" cy="1043940"/>
                                <a:chOff x="9886" y="7720"/>
                                <a:chExt cx="1132" cy="1644"/>
                              </a:xfrm>
                            </wpg:grpSpPr>
                            <wps:wsp>
                              <wps:cNvPr id="1553" name="Text Box 29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48" y="7720"/>
                                  <a:ext cx="468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Pr="00A4619D" w:rsidRDefault="00A3681E" w:rsidP="00E76B12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 w:rsidRPr="00A4619D">
                                      <w:rPr>
                                        <w:sz w:val="20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54" name="Group 29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86" y="8080"/>
                                  <a:ext cx="1132" cy="1284"/>
                                  <a:chOff x="9886" y="8080"/>
                                  <a:chExt cx="1132" cy="1284"/>
                                </a:xfrm>
                              </wpg:grpSpPr>
                              <wps:wsp>
                                <wps:cNvPr id="1555" name="Text Box 29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886" y="9134"/>
                                    <a:ext cx="1132" cy="2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3681E" w:rsidRPr="00A4619D" w:rsidRDefault="00A3681E" w:rsidP="00A4619D">
                                      <w:pPr>
                                        <w:jc w:val="center"/>
                                        <w:rPr>
                                          <w:sz w:val="20"/>
                                        </w:rPr>
                                      </w:pPr>
                                      <w:r w:rsidRPr="00A4619D">
                                        <w:rPr>
                                          <w:sz w:val="20"/>
                                        </w:rPr>
                                        <w:t>Scion Bag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556" name="Text Box 29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28" y="8080"/>
                                    <a:ext cx="720" cy="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3681E" w:rsidRPr="00D57DC8" w:rsidRDefault="00A3681E" w:rsidP="00E76B12">
                                      <w:pPr>
                                        <w:spacing w:line="12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A3681E" w:rsidRPr="00D57DC8" w:rsidRDefault="00A3681E" w:rsidP="00E76B12">
                                      <w:pPr>
                                        <w:pBdr>
                                          <w:top w:val="wave" w:sz="6" w:space="1" w:color="auto"/>
                                          <w:bottom w:val="wave" w:sz="6" w:space="1" w:color="auto"/>
                                        </w:pBdr>
                                        <w:spacing w:line="12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A3681E" w:rsidRDefault="00A3681E" w:rsidP="00E76B12">
                                      <w:pPr>
                                        <w:pBdr>
                                          <w:bottom w:val="wave" w:sz="6" w:space="1" w:color="auto"/>
                                          <w:between w:val="wave" w:sz="6" w:space="1" w:color="auto"/>
                                        </w:pBdr>
                                        <w:spacing w:line="120" w:lineRule="auto"/>
                                      </w:pPr>
                                    </w:p>
                                    <w:p w:rsidR="00A3681E" w:rsidRDefault="00A3681E" w:rsidP="00E76B12">
                                      <w:pPr>
                                        <w:spacing w:line="120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58" name="Group 33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15100" cy="2942590"/>
                                <a:chOff x="1008" y="3933"/>
                                <a:chExt cx="10260" cy="4634"/>
                              </a:xfrm>
                            </wpg:grpSpPr>
                            <wpg:grpSp>
                              <wpg:cNvPr id="1559" name="Group 30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8" y="3933"/>
                                  <a:ext cx="10260" cy="4634"/>
                                  <a:chOff x="1008" y="5157"/>
                                  <a:chExt cx="10260" cy="4634"/>
                                </a:xfrm>
                              </wpg:grpSpPr>
                              <wpg:grpSp>
                                <wpg:cNvPr id="1560" name="Group 29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8" y="5157"/>
                                    <a:ext cx="10260" cy="4634"/>
                                    <a:chOff x="1008" y="5157"/>
                                    <a:chExt cx="10260" cy="4634"/>
                                  </a:xfrm>
                                </wpg:grpSpPr>
                                <wps:wsp>
                                  <wps:cNvPr id="1562" name="Rectangle 294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08" y="5157"/>
                                      <a:ext cx="10260" cy="4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algn="ctr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563" name="Picture 29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848" y="6156"/>
                                      <a:ext cx="2280" cy="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1564" name="Group 30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28" y="5436"/>
                                    <a:ext cx="2400" cy="1260"/>
                                    <a:chOff x="1728" y="5436"/>
                                    <a:chExt cx="2400" cy="12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65" name="Picture 30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728" y="5796"/>
                                      <a:ext cx="2400" cy="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1566" name="Text Box 30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928" y="5436"/>
                                      <a:ext cx="377" cy="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681E" w:rsidRPr="00A4619D" w:rsidRDefault="00A3681E" w:rsidP="00A4619D">
                                        <w:pPr>
                                          <w:jc w:val="center"/>
                                          <w:rPr>
                                            <w:sz w:val="20"/>
                                          </w:rPr>
                                        </w:pPr>
                                        <w:r w:rsidRPr="00A4619D">
                                          <w:rPr>
                                            <w:sz w:val="2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567" name="Picture 30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08" y="7092"/>
                                  <a:ext cx="840" cy="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2192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3394" y="120606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3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7400" y="457200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4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90952" y="37837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5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90497" y="37837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6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5352" y="37837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7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5973" y="37837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8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60731" y="37837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199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3814" y="1757855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200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89842" y="1757855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201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3166" y="1757855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202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77207" y="1757855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203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13235" y="1749972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2204" name="Text Box 30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3304" y="1757855"/>
                                <a:ext cx="23939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wpg:grpSp>
                        <wps:wsp>
                          <wps:cNvPr id="1557" name="Rectangle 29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7345" y="1552903"/>
                              <a:ext cx="914400" cy="1257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07" name="Text Box 2935"/>
                        <wps:cNvSpPr txBox="1">
                          <a:spLocks noChangeArrowheads="1"/>
                        </wps:cNvSpPr>
                        <wps:spPr bwMode="auto">
                          <a:xfrm>
                            <a:off x="1757856" y="2514600"/>
                            <a:ext cx="939536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A4619D" w:rsidRDefault="00A3681E" w:rsidP="00183FBA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Accessory</w:t>
                              </w:r>
                              <w:r w:rsidRPr="00A4619D">
                                <w:rPr>
                                  <w:sz w:val="20"/>
                                </w:rPr>
                                <w:t xml:space="preserve"> Bag</w:t>
                              </w:r>
                              <w:r>
                                <w:rPr>
                                  <w:sz w:val="20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270" name="Text Box 2935"/>
                        <wps:cNvSpPr txBox="1">
                          <a:spLocks noChangeArrowheads="1"/>
                        </wps:cNvSpPr>
                        <wps:spPr bwMode="auto">
                          <a:xfrm>
                            <a:off x="4445876" y="2514600"/>
                            <a:ext cx="939536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A4619D" w:rsidRDefault="00A3681E" w:rsidP="00183FBA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Accessory</w:t>
                              </w:r>
                              <w:r w:rsidRPr="00A4619D">
                                <w:rPr>
                                  <w:sz w:val="20"/>
                                </w:rPr>
                                <w:t xml:space="preserve"> Bag</w:t>
                              </w:r>
                              <w:r>
                                <w:rPr>
                                  <w:sz w:val="20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71" o:spid="_x0000_s1046" style="position:absolute;margin-left:-.1pt;margin-top:1.9pt;width:513pt;height:231.7pt;z-index:251947008" coordsize="65151,2942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T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AAAAAAAAAAAACnZlY3Rv&#10;ckRhdGFib29sAQAAAABQZ1BzZW51bQAAAABQZ1BzAAAAAFBnUEMAAAAATGVmdFVudEYjUmx0AAAA&#10;AAAAAAAAAAAAVG9wIFVudEYjUmx0AAAAAAAAAAAAAAAAU2NsIFVudEYjUHJjQFkAAAAAAAA4QklN&#10;A+0AAAAAABAAYAAAAAEAAQBgAAAAAQAB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DAAAABgAAAAAA&#10;AAAAAAABugAAA6cAAAAHAHAAYQBnAGUAIAAyAGEAAAABAAAAAAAAAAAAAAAAAAAAAAAAAAEAAAAA&#10;AAAAAAAAA6cAAAG6AAAAAAAAAAAAAAAAAAAAAAEAAAAAAAAAAAAAAAAAAAAAAAAAEAAAAAEAAAAA&#10;AABudWxsAAAAAgAAAAZib3VuZHNPYmpjAAAAAQAAAAAAAFJjdDEAAAAEAAAAAFRvcCBsb25nAAAA&#10;AAAAAABMZWZ0bG9uZwAAAAAAAAAAQnRvbWxvbmcAAAG6AAAAAFJnaHRsb25nAAADpw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ugAAAABSZ2h0bG9uZwAAA6c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BOEJJTQQMAAAAABgFAAAAAQAAAKAAAABMAAAB4AAAjoAAABfpABg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M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">
                <v:group id="Group 2206" o:spid="_x0000_s1047" style="position:absolute;width:65151;height:29425" coordsize="65151,29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<v:group id="Group 2205" o:spid="_x0000_s1048" style="position:absolute;width:65151;height:29425" coordsize="65151,29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  <v:shape id="Picture 1" o:spid="_x0000_s1049" type="#_x0000_t75" style="position:absolute;left:4256;top:3231;width:51867;height:24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8tXFAAAA2wAAAA8AAABkcnMvZG93bnJldi54bWxEj0FrwkAUhO9C/8PyhF5K3TTYIjEbEUVa&#10;FIRqKT0+ss9sMPs2za4a/71bKHgcZuYbJp/1thFn6nztWMHLKAFBXDpdc6Xga796noDwAVlj45gU&#10;XMnDrHgY5Jhpd+FPOu9CJSKEfYYKTAhtJqUvDVn0I9cSR+/gOoshyq6SusNLhNtGpknyJi3WHBcM&#10;trQwVB53J6vALn++f6/j0/p9Zexivt20tHx6Vepx2M+nIAL14R7+b39oBWkKf1/iD5D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q/LVxQAAANsAAAAPAAAAAAAAAAAAAAAA&#10;AJ8CAABkcnMvZG93bnJldi54bWxQSwUGAAAAAAQABAD3AAAAkQMAAAAA&#10;">
                      <v:imagedata r:id="rId32" o:title=""/>
                      <v:path arrowok="t"/>
                    </v:shape>
                    <v:group id="Group 2932" o:spid="_x0000_s1050" style="position:absolute;left:56401;top:16237;width:7188;height:10440" coordorigin="9886,7720" coordsize="1132,1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    <v:shape id="Text Box 2933" o:spid="_x0000_s1051" type="#_x0000_t202" style="position:absolute;left:10248;top:7720;width:46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bisEA&#10;AADdAAAADwAAAGRycy9kb3ducmV2LnhtbERP24rCMBB9X/Afwgi+LJq6Wi/VKKug+OrlA8ZmbIvN&#10;pDTR1r83Cwu+zeFcZ7luTSmeVLvCsoLhIAJBnFpdcKbgct71ZyCcR9ZYWiYFL3KwXnW+lpho2/CR&#10;niefiRDCLkEFufdVIqVLczLoBrYiDtzN1gZ9gHUmdY1NCDel/ImiiTRYcGjIsaJtTun99DAKbofm&#10;O543172/TI/jyQaL6dW+lOp1298FCE+t/4j/3Qcd5sfxCP6+CSf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EW4rBAAAA3QAAAA8AAAAAAAAAAAAAAAAAmAIAAGRycy9kb3du&#10;cmV2LnhtbFBLBQYAAAAABAAEAPUAAACGAwAAAAA=&#10;" stroked="f">
                        <v:textbox>
                          <w:txbxContent>
                            <w:p w:rsidR="00A3681E" w:rsidRPr="00A4619D" w:rsidRDefault="00A3681E" w:rsidP="00E76B12">
                              <w:pPr>
                                <w:rPr>
                                  <w:sz w:val="20"/>
                                </w:rPr>
                              </w:pPr>
                              <w:r w:rsidRPr="00A4619D">
                                <w:rPr>
                                  <w:sz w:val="20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v:group id="Group 2934" o:spid="_x0000_s1052" style="position:absolute;left:9886;top:8080;width:1132;height:1284" coordorigin="9886,8080" coordsize="1132,1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      <v:shape id="Text Box 2935" o:spid="_x0000_s1053" type="#_x0000_t202" style="position:absolute;left:9886;top:9134;width:113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k6sUA&#10;AADdAAAADwAAAGRycy9kb3ducmV2LnhtbERPTUvDQBC9C/6HZQQvYjfWJkjMtpRSQb0UYy/ehuwk&#10;G83Oht1NG/+9Kwje5vE+p9rMdhAn8qF3rOBukYEgbpzuuVNwfH+6fQARIrLGwTEp+KYAm/XlRYWl&#10;dmd+o1MdO5FCOJSowMQ4llKGxpDFsHAjceJa5y3GBH0ntcdzCreDXGZZIS32nBoMjrQz1HzVk1Vw&#10;WH0czM3U7l+3q3v/cpx2xWdXK3V9NW8fQUSa47/4z/2s0/w8z+H3m3S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WTqxQAAAN0AAAAPAAAAAAAAAAAAAAAAAJgCAABkcnMv&#10;ZG93bnJldi54bWxQSwUGAAAAAAQABAD1AAAAigMAAAAA&#10;" stroked="f">
                          <v:textbox style="mso-fit-shape-to-text:t" inset="0,0,0,0">
                            <w:txbxContent>
                              <w:p w:rsidR="00A3681E" w:rsidRPr="00A4619D" w:rsidRDefault="00A3681E" w:rsidP="00A4619D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A4619D">
                                  <w:rPr>
                                    <w:sz w:val="20"/>
                                  </w:rPr>
                                  <w:t>Scion Bag</w:t>
                                </w:r>
                              </w:p>
                            </w:txbxContent>
                          </v:textbox>
                        </v:shape>
                        <v:shape id="Text Box 2936" o:spid="_x0000_s1054" type="#_x0000_t202" style="position:absolute;left:10128;top:8080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mW8QA&#10;AADdAAAADwAAAGRycy9kb3ducmV2LnhtbERPS2vCQBC+F/oflil4KXXjK7Wpq0hB0VtrS3sdsmMS&#10;zM7G3W2M/94VBG/z8T1ntuhMLVpyvrKsYNBPQBDnVldcKPj5Xr1MQfiArLG2TArO5GExf3yYYabt&#10;ib+o3YVCxBD2GSooQ2gyKX1ekkHftw1x5PbWGQwRukJqh6cYbmo5TJJUGqw4NpTY0EdJ+WH3bxRM&#10;x5v2z29Hn795uq/fwvNruz46pXpP3fIdRKAu3MU390bH+ZNJCt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plvEAAAA3QAAAA8AAAAAAAAAAAAAAAAAmAIAAGRycy9k&#10;b3ducmV2LnhtbFBLBQYAAAAABAAEAPUAAACJAwAAAAA=&#10;">
                          <v:textbox>
                            <w:txbxContent>
                              <w:p w:rsidR="00A3681E" w:rsidRPr="00D57DC8" w:rsidRDefault="00A3681E" w:rsidP="00E76B12">
                                <w:pPr>
                                  <w:spacing w:line="12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3681E" w:rsidRPr="00D57DC8" w:rsidRDefault="00A3681E" w:rsidP="00E76B12">
                                <w:pPr>
                                  <w:pBdr>
                                    <w:top w:val="wave" w:sz="6" w:space="1" w:color="auto"/>
                                    <w:bottom w:val="wave" w:sz="6" w:space="1" w:color="auto"/>
                                  </w:pBdr>
                                  <w:spacing w:line="12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A3681E" w:rsidRDefault="00A3681E" w:rsidP="00E76B12">
                                <w:pPr>
                                  <w:pBdr>
                                    <w:bottom w:val="wave" w:sz="6" w:space="1" w:color="auto"/>
                                    <w:between w:val="wave" w:sz="6" w:space="1" w:color="auto"/>
                                  </w:pBdr>
                                  <w:spacing w:line="120" w:lineRule="auto"/>
                                </w:pPr>
                              </w:p>
                              <w:p w:rsidR="00A3681E" w:rsidRDefault="00A3681E" w:rsidP="00E76B12">
                                <w:pPr>
                                  <w:spacing w:line="120" w:lineRule="auto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group id="Group 3381" o:spid="_x0000_s1055" style="position:absolute;width:65151;height:29425" coordorigin="1008,3933" coordsize="10260,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    <v:group id="Group 3086" o:spid="_x0000_s1056" style="position:absolute;left:1008;top:3933;width:10260;height:4634" coordorigin="1008,5157" coordsize="10260,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      <v:group id="Group 2946" o:spid="_x0000_s1057" style="position:absolute;left:1008;top:5157;width:10260;height:4634" coordorigin="1008,5157" coordsize="10260,4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        <v:rect id="Rectangle 2947" o:spid="_x0000_s1058" style="position:absolute;left:1008;top:5157;width:10260;height:4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/ZcAA&#10;AADdAAAADwAAAGRycy9kb3ducmV2LnhtbERP24rCMBB9F/yHMIJvmiq7XqpRXMFFH718wNCMTbGZ&#10;lCbW6tcbYWHf5nCus1y3thQN1b5wrGA0TEAQZ04XnCu4nHeDGQgfkDWWjknBkzysV93OElPtHnyk&#10;5hRyEUPYp6jAhFClUvrMkEU/dBVx5K6uthgirHOpa3zEcFvKcZJMpMWCY4PBiraGstvpbhWgaXav&#10;y7z5lRltp9PZ1+HwYyql+r12swARqA3/4j/3Xsf535MxfL6JJ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V/ZcAAAADdAAAADwAAAAAAAAAAAAAAAACYAgAAZHJzL2Rvd25y&#10;ZXYueG1sUEsFBgAAAAAEAAQA9QAAAIUDAAAAAA==&#10;" filled="f" strokeweight="1pt">
                            <v:textbox inset="5.85pt,.7pt,5.85pt,.7pt"/>
                          </v:rect>
                          <v:shape id="Picture 2948" o:spid="_x0000_s1059" type="#_x0000_t75" style="position:absolute;left:1848;top:6156;width:228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N3/rDAAAA3QAAAA8AAABkcnMvZG93bnJldi54bWxET99rwjAQfhf8H8INfNO0iiLVKCIbKAib&#10;rmyvR3O2Zc2lJFGrf/0yEPZ2H9/PW64704grOV9bVpCOEhDEhdU1lwryz7fhHIQPyBoby6TgTh7W&#10;q35viZm2Nz7S9RRKEUPYZ6igCqHNpPRFRQb9yLbEkTtbZzBE6EqpHd5iuGnkOElm0mDNsaHClrYV&#10;FT+ni1GwSev7wx4+3uduP/565TT/bo65UoOXbrMAEagL/+Kne6fj/OlsAn/fxB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3f+sMAAADdAAAADwAAAAAAAAAAAAAAAACf&#10;AgAAZHJzL2Rvd25yZXYueG1sUEsFBgAAAAAEAAQA9wAAAI8DAAAAAA==&#10;">
                            <v:imagedata r:id="rId33" o:title=""/>
                          </v:shape>
                        </v:group>
                        <v:group id="Group 3085" o:spid="_x0000_s1060" style="position:absolute;left:1728;top:5436;width:2400;height:1260" coordorigin="1728,5436" coordsize="240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        <v:shape id="Picture 3083" o:spid="_x0000_s1061" type="#_x0000_t75" style="position:absolute;left:1728;top:5796;width:240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6HnHCAAAA3QAAAA8AAABkcnMvZG93bnJldi54bWxET02LwjAQvQv+hzCCN01VdKUaRYRd1qN1&#10;Wdjb2IxtbTOpTVbrvzeC4G0e73OW69ZU4kqNKywrGA0jEMSp1QVnCn4On4M5COeRNVaWScGdHKxX&#10;3c4SY21vvKdr4jMRQtjFqCD3vo6ldGlOBt3Q1sSBO9nGoA+wyaRu8BbCTSXHUTSTBgsODTnWtM0p&#10;LZN/o+A8KT8y+tolx8PmUv+1v2nJW6dUv9duFiA8tf4tfrm/dZg/nU3h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eh5xwgAAAN0AAAAPAAAAAAAAAAAAAAAAAJ8C&#10;AABkcnMvZG93bnJldi54bWxQSwUGAAAAAAQABAD3AAAAjgMAAAAA&#10;">
                            <v:imagedata r:id="rId34" o:title=""/>
                          </v:shape>
                          <v:shape id="Text Box 3084" o:spid="_x0000_s1062" type="#_x0000_t202" style="position:absolute;left:2928;top:5436;width:37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cvsAA&#10;AADdAAAADwAAAGRycy9kb3ducmV2LnhtbERPTYvCMBC9C/sfwix4s+kKFqlGUWHZ9agrnodmbKvN&#10;pDTRRn+9EYS9zeN9znwZTCNu1LnasoKvJAVBXFhdc6ng8Pc9moJwHlljY5kU3MnBcvExmGOubc87&#10;uu19KWIIuxwVVN63uZSuqMigS2xLHLmT7Qz6CLtS6g77GG4aOU7TTBqsOTZU2NKmouKyvxoF2yPd&#10;f6bY7NrN+dI/QrnernRQavgZVjMQnoL/F7/dvzrOn2QZvL6JJ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NcvsAAAADdAAAADwAAAAAAAAAAAAAAAACYAgAAZHJzL2Rvd25y&#10;ZXYueG1sUEsFBgAAAAAEAAQA9QAAAIUDAAAAAA==&#10;" stroked="f">
                            <v:textbox inset="5.85pt,.7pt,5.85pt,.7pt">
                              <w:txbxContent>
                                <w:p w:rsidR="00A3681E" w:rsidRPr="00A4619D" w:rsidRDefault="00A3681E" w:rsidP="00A4619D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A4619D">
                                    <w:rPr>
                                      <w:sz w:val="2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shape id="Picture 3087" o:spid="_x0000_s1063" type="#_x0000_t75" style="position:absolute;left:2208;top:7092;width:84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bK0LDAAAA3QAAAA8AAABkcnMvZG93bnJldi54bWxET0uLwjAQvi/4H8II3jR1xVc1iijiHvbi&#10;A89DMzbFZlKbbO3ur98sCHubj+85y3VrS9FQ7QvHCoaDBARx5nTBuYLLed+fgfABWWPpmBR8k4f1&#10;qvO2xFS7Jx+pOYVcxBD2KSowIVSplD4zZNEPXEUcuZurLYYI61zqGp8x3JbyPUkm0mLBscFgRVtD&#10;2f30ZRXMGxyVnwe8PAq5O+y92W3H1x+let12swARqA3/4pf7Q8f548kU/r6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srQsMAAADdAAAADwAAAAAAAAAAAAAAAACf&#10;AgAAZHJzL2Rvd25yZXYueG1sUEsFBgAAAAAEAAQA9wAAAI8DAAAAAA==&#10;">
                        <v:imagedata r:id="rId35" o:title=""/>
                      </v:shape>
                    </v:group>
                    <v:shape id="Text Box 3084" o:spid="_x0000_s1064" type="#_x0000_t202" style="position:absolute;left:19233;top:12060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+lRscA&#10;AADdAAAADwAAAGRycy9kb3ducmV2LnhtbESPQWvCQBSE70L/w/IK3nRjwKCpq8RCVXpR01J6fM2+&#10;JqHZtyG7atpf3xUEj8PMfMMsVr1pxJk6V1tWMBlHIIgLq2suFby/vYxmIJxH1thYJgW/5GC1fBgs&#10;MNX2wkc6574UAcIuRQWV920qpSsqMujGtiUO3rftDPogu1LqDi8BbhoZR1EiDdYcFips6bmi4ic/&#10;GQV/tcu2h/3af62nn5vo8Jq4jyxRavjYZ08gPPX+Hr61d1pBPJnHcH0TnoBc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/pUb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3084" o:spid="_x0000_s1065" type="#_x0000_t202" style="position:absolute;left:20574;top:4572;width:23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A3ccA&#10;AADdAAAADwAAAGRycy9kb3ducmV2LnhtbESPQWvCQBSE70L/w/IEb7pRMdjoKrFQK15qVUqPz+wz&#10;Cc2+DdlVU399t1DwOMzMN8x82ZpKXKlxpWUFw0EEgjizuuRcwfHw2p+CcB5ZY2WZFPyQg+XiqTPH&#10;RNsbf9B173MRIOwSVFB4XydSuqwgg25ga+LgnW1j0AfZ5FI3eAtwU8lRFMXSYMlhocCaXgrKvvcX&#10;o+BeuvRt977yp9Xkax3ttrH7TGOlet02nYHw1PpH+L+90QpGw+c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AN3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3084" o:spid="_x0000_s1066" type="#_x0000_t202" style="position:absolute;left:24909;top:3783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qYqccA&#10;AADdAAAADwAAAGRycy9kb3ducmV2LnhtbESPQWvCQBSE70L/w/IEb7pRNNjoKrFQK15qVUqPz+wz&#10;Cc2+DdlVU399t1DwOMzMN8x82ZpKXKlxpWUFw0EEgjizuuRcwfHw2p+CcB5ZY2WZFPyQg+XiqTPH&#10;RNsbf9B173MRIOwSVFB4XydSuqwgg25ga+LgnW1j0AfZ5FI3eAtwU8lRFMXSYMlhocCaXgrKvvcX&#10;o+BeuvRt977yp9Xkax3ttrH7TGOlet02nYHw1PpH+L+90QpGw+c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amKn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3084" o:spid="_x0000_s1067" type="#_x0000_t202" style="position:absolute;left:27904;top:3783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9MscA&#10;AADdAAAADwAAAGRycy9kb3ducmV2LnhtbESPT4vCMBTE74LfITzBm6YKlrUapQr7By/r6rJ4fNu8&#10;bYvNS2miVj+9WRA8DjPzG2a+bE0lztS40rKC0TACQZxZXXKu4Hv/OngB4TyyxsoyKbiSg+Wi25lj&#10;ou2Fv+i887kIEHYJKii8rxMpXVaQQTe0NXHw/mxj0AfZ5FI3eAlwU8lxFMXSYMlhocCa1gVlx93J&#10;KLiVLn3ffq7872pyeIu2m9j9pLFS/V6bzkB4av0z/Gh/aAXj0XQC/2/C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WPTL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3084" o:spid="_x0000_s1068" type="#_x0000_t202" style="position:absolute;left:34053;top:3783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SjRcYA&#10;AADdAAAADwAAAGRycy9kb3ducmV2LnhtbESPT2vCQBTE74V+h+UJ3upGoUGjq0TBtnjxL9Lja/aZ&#10;hGbfhuyq0U/vCoUeh5n5DTOZtaYSF2pcaVlBvxeBIM6sLjlXcNgv34YgnEfWWFkmBTdyMJu+vkww&#10;0fbKW7rsfC4ChF2CCgrv60RKlxVk0PVsTRy8k20M+iCbXOoGrwFuKjmIolgaLDksFFjToqDsd3c2&#10;Cu6lSz8367n/mb9/f0SbVeyOaaxUt9OmYxCeWv8f/mt/aQWD/iiG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SjRcYAAADdAAAADwAAAAAAAAAAAAAAAACYAgAAZHJz&#10;L2Rvd25yZXYueG1sUEsFBgAAAAAEAAQA9QAAAIsDAAAAAA=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3084" o:spid="_x0000_s1069" type="#_x0000_t202" style="position:absolute;left:40359;top:3783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G3scA&#10;AADdAAAADwAAAGRycy9kb3ducmV2LnhtbESPT2vCQBTE70K/w/IK3nSjYFpTV4mFqvRS/yEeX7Ov&#10;SWj2bciuGv30rlDocZiZ3zCTWWsqcabGlZYVDPoRCOLM6pJzBfvdR+8VhPPIGivLpOBKDmbTp84E&#10;E20vvKHz1uciQNglqKDwvk6kdFlBBl3f1sTB+7GNQR9kk0vd4CXATSWHURRLgyWHhQJrei8o+92e&#10;jIJb6dLl+mvuv+ej4yJaf8bukMZKdZ/b9A2Ep9b/h//aK61gOBi/wO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IBt7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3084" o:spid="_x0000_s1070" type="#_x0000_t202" style="position:absolute;left:50607;top:3783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SrMQA&#10;AADdAAAADwAAAGRycy9kb3ducmV2LnhtbERPy2rCQBTdC/7DcIXudKLQYKOjRKG1uPFREZe3mdsk&#10;mLkTMqOmfr2zEFwezns6b00lrtS40rKC4SACQZxZXXKu4PDz2R+DcB5ZY2WZFPyTg/ms25liou2N&#10;d3Td+1yEEHYJKii8rxMpXVaQQTewNXHg/mxj0AfY5FI3eAvhppKjKIqlwZJDQ4E1LQvKzvuLUXAv&#10;Xbrabhb+d/F++oq269gd01ipt16bTkB4av1L/HR/awWj4UeYG96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kqzEAAAA3QAAAA8AAAAAAAAAAAAAAAAAmAIAAGRycy9k&#10;b3ducmV2LnhtbFBLBQYAAAAABAAEAPUAAACJ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Text Box 3084" o:spid="_x0000_s1071" type="#_x0000_t202" style="position:absolute;left:9538;top:17578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3N8cA&#10;AADdAAAADwAAAGRycy9kb3ducmV2LnhtbESPT2vCQBTE7wW/w/IEb3VjwFCjqyRCW+nFf6V4fM2+&#10;JsHs25DdauyndwuFHoeZ+Q2zWPWmERfqXG1ZwWQcgSAurK65VPB+fH58AuE8ssbGMim4kYPVcvCw&#10;wFTbK+/pcvClCBB2KSqovG9TKV1RkUE3ti1x8L5sZ9AH2ZVSd3gNcNPIOIoSabDmsFBhS+uKivPh&#10;2yj4qV32utvm/jOfnl6i3VviPrJEqdGwz+YgPPX+P/zX3mgF8WQ2g9834Qn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bNzf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3084" o:spid="_x0000_s1072" type="#_x0000_t202" style="position:absolute;left:14898;top:17578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qUcUA&#10;AADdAAAADwAAAGRycy9kb3ducmV2LnhtbESPT2vCQBTE74LfYXmCN90oGEp0lSjYll78i3h8Zp9J&#10;MPs2ZLea+um7hYLHYWZ+w8wWranEnRpXWlYwGkYgiDOrS84VHA/rwRsI55E1VpZJwQ85WMy7nRkm&#10;2j54R/e9z0WAsEtQQeF9nUjpsoIMuqGtiYN3tY1BH2STS93gI8BNJcdRFEuDJYeFAmtaFZTd9t9G&#10;wbN06cd2s/SX5eT8Hm2/YndKY6X6vTadgvDU+lf4v/2pFYwDEv7eh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mpRxQAAAN0AAAAPAAAAAAAAAAAAAAAAAJgCAABkcnMv&#10;ZG93bnJldi54bWxQSwUGAAAAAAQABAD1AAAAigMAAAAA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3084" o:spid="_x0000_s1073" type="#_x0000_t202" style="position:absolute;left:20731;top:17578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PyscA&#10;AADdAAAADwAAAGRycy9kb3ducmV2LnhtbESPT2vCQBTE74V+h+UVequ7BhokukoU1NKLf5EeX7Ov&#10;SWj2bchuNfXTdwuCx2FmfsNMZr1txJk6XzvWMBwoEMSFMzWXGo6H5csIhA/IBhvHpOGXPMymjw8T&#10;zIy78I7O+1CKCGGfoYYqhDaT0hcVWfQD1xJH78t1FkOUXSlNh5cIt41MlEqlxZrjQoUtLSoqvvc/&#10;VsO19vl6u5mHz/nrx0pt31N/ylOtn5/6fAwiUB/u4Vv7zWhIEjWE/zfx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Cz8r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3084" o:spid="_x0000_s1074" type="#_x0000_t202" style="position:absolute;left:28772;top:17578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RvccA&#10;AADdAAAADwAAAGRycy9kb3ducmV2LnhtbESPT2vCQBTE70K/w/IKvemugYYSXSUWqqWX+g/x+Mw+&#10;k2D2bchuNe2n7xYKHoeZ+Q0znfe2EVfqfO1Yw3ikQBAXztRcatjv3oYvIHxANtg4Jg3f5GE+exhM&#10;MTPuxhu6bkMpIoR9hhqqENpMSl9UZNGPXEscvbPrLIYou1KaDm8RbhuZKJVKizXHhQpbeq2ouGy/&#10;rIaf2uer9ecinBbPx6Vaf6T+kKdaPz32+QREoD7cw//td6MhSVQC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Ub3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3084" o:spid="_x0000_s1075" type="#_x0000_t202" style="position:absolute;left:34132;top:17499;width:23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0JscA&#10;AADdAAAADwAAAGRycy9kb3ducmV2LnhtbESPQWvCQBSE74X+h+UVvNXdphgkukostEovtSri8Zl9&#10;JqHZtyG7auyv7xYKPQ4z8w0znfe2ERfqfO1Yw9NQgSAunKm51LDbvj6OQfiAbLBxTBpu5GE+u7+b&#10;YmbclT/psgmliBD2GWqoQmgzKX1RkUU/dC1x9E6usxii7EppOrxGuG1kolQqLdYcFyps6aWi4mtz&#10;thq+a58v1x+LcFyMDm9q/Z76fZ5qPXjo8wmIQH34D/+1V0ZDkqhn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c9Cb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3084" o:spid="_x0000_s1076" type="#_x0000_t202" style="position:absolute;left:47533;top:17578;width:23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sUscA&#10;AADdAAAADwAAAGRycy9kb3ducmV2LnhtbESPQWvCQBSE74X+h+UVvNXdhhokukostEovtSri8Zl9&#10;JqHZtyG7auyv7xYKPQ4z8w0znfe2ERfqfO1Yw9NQgSAunKm51LDbvj6OQfiAbLBxTBpu5GE+u7+b&#10;YmbclT/psgmliBD2GWqoQmgzKX1RkUU/dC1x9E6usxii7EppOrxGuG1kolQqLdYcFyps6aWi4mtz&#10;thq+a58v1x+LcFyMDm9q/Z76fZ5qPXjo8wmIQH34D/+1V0ZDkqhn+H0Tn4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1bFLHAAAA3QAAAA8AAAAAAAAAAAAAAAAAmAIAAGRy&#10;cy9kb3ducmV2LnhtbFBLBQYAAAAABAAEAPUAAACMAwAAAAA=&#10;" filled="f" stroked="f">
                      <v:textbox inset="5.85pt,.7pt,5.85pt,.7pt">
                        <w:txbxContent>
                          <w:p w:rsidR="00A3681E" w:rsidRPr="00A4619D" w:rsidRDefault="00A3681E" w:rsidP="00A4619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rect id="Rectangle 2964" o:spid="_x0000_s1077" style="position:absolute;left:55573;top:15529;width:9144;height:1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llj8IA&#10;AADdAAAADwAAAGRycy9kb3ducmV2LnhtbERP32vCMBB+F/wfwg32pumEOqlGqTJhT8LcwO3taM6k&#10;2FxKk9n63xthsLf7+H7eajO4RlypC7VnBS/TDARx5XXNRsHX536yABEissbGMym4UYDNejxaYaF9&#10;zx90PUYjUgiHAhXYGNtCylBZchimviVO3Nl3DmOCnZG6wz6Fu0bOsmwuHdacGiy2tLNUXY6/TsFb&#10;+3MocxNkeYr2++K3/d4ejFLPT0O5BBFpiP/iP/e7TvPz/BUe36QT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WWPwgAAAN0AAAAPAAAAAAAAAAAAAAAAAJgCAABkcnMvZG93&#10;bnJldi54bWxQSwUGAAAAAAQABAD1AAAAhwMAAAAA&#10;" filled="f"/>
                </v:group>
                <v:shape id="Text Box 2935" o:spid="_x0000_s1078" type="#_x0000_t202" style="position:absolute;left:17578;top:25146;width:9395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Ab8cA&#10;AADdAAAADwAAAGRycy9kb3ducmV2LnhtbESPQUvDQBSE74L/YXmCF2k3xlJLmm0pRUG9FGMvvT2y&#10;L9lo9m3Y3bTx37uC4HGYmW+YcjvZXpzJh86xgvt5BoK4drrjVsHx43m2AhEissbeMSn4pgDbzfVV&#10;iYV2F36ncxVbkSAcClRgYhwKKUNtyGKYu4E4eY3zFmOSvpXa4yXBbS/zLFtKix2nBYMD7Q3VX9Vo&#10;FRwWp4O5G5unt93iwb8ex/3ys62Uur2ZdmsQkab4H/5rv2gFeZ49wu+b9AT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0wG/HAAAA3QAAAA8AAAAAAAAAAAAAAAAAmAIAAGRy&#10;cy9kb3ducmV2LnhtbFBLBQYAAAAABAAEAPUAAACMAwAAAAA=&#10;" stroked="f">
                  <v:textbox style="mso-fit-shape-to-text:t" inset="0,0,0,0">
                    <w:txbxContent>
                      <w:p w:rsidR="00A3681E" w:rsidRPr="00A4619D" w:rsidRDefault="00A3681E" w:rsidP="00183FBA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Accessory</w:t>
                        </w:r>
                        <w:r w:rsidRPr="00A4619D">
                          <w:rPr>
                            <w:sz w:val="20"/>
                          </w:rPr>
                          <w:t xml:space="preserve"> Bag</w:t>
                        </w:r>
                        <w:r>
                          <w:rPr>
                            <w:sz w:val="20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Text Box 2935" o:spid="_x0000_s1079" type="#_x0000_t202" style="position:absolute;left:44458;top:25146;width:9396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srZsQA&#10;AADdAAAADwAAAGRycy9kb3ducmV2LnhtbERPz2vCMBS+D/Y/hDfwMma6TtyoRhFxML3IOi+7PZpn&#10;U9e8lCTV7r83B8Hjx/d7vhxsK87kQ+NYwes4A0FcOd1wreDw8/nyASJEZI2tY1LwTwGWi8eHORba&#10;XfibzmWsRQrhUKACE2NXSBkqQxbD2HXEiTs6bzEm6GupPV5SuG1lnmVTabHh1GCwo7Wh6q/srYL9&#10;5HdvnvvjZreavPntoV9PT3Wp1OhpWM1ARBriXXxzf2kFef6e9qc36Qn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K2bEAAAA3QAAAA8AAAAAAAAAAAAAAAAAmAIAAGRycy9k&#10;b3ducmV2LnhtbFBLBQYAAAAABAAEAPUAAACJAwAAAAA=&#10;" stroked="f">
                  <v:textbox style="mso-fit-shape-to-text:t" inset="0,0,0,0">
                    <w:txbxContent>
                      <w:p w:rsidR="00A3681E" w:rsidRPr="00A4619D" w:rsidRDefault="00A3681E" w:rsidP="00183FBA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Accessory</w:t>
                        </w:r>
                        <w:r w:rsidRPr="00A4619D">
                          <w:rPr>
                            <w:sz w:val="20"/>
                          </w:rPr>
                          <w:t xml:space="preserve"> Bag</w:t>
                        </w:r>
                        <w:r>
                          <w:rPr>
                            <w:sz w:val="20"/>
                          </w:rPr>
                          <w:t xml:space="preserve">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  <w:sectPr w:rsidR="00E76B12" w:rsidSect="009A24F6">
          <w:type w:val="continuous"/>
          <w:pgSz w:w="12240" w:h="15840"/>
          <w:pgMar w:top="1296" w:right="1008" w:bottom="936" w:left="1008" w:header="576" w:footer="720" w:gutter="0"/>
          <w:cols w:num="2" w:space="48"/>
          <w:docGrid w:linePitch="360"/>
        </w:sectPr>
      </w:pPr>
    </w:p>
    <w:p w:rsidR="00E76B12" w:rsidRDefault="00E76B12" w:rsidP="00E76B12">
      <w:pPr>
        <w:pStyle w:val="Header"/>
        <w:tabs>
          <w:tab w:val="clear" w:pos="4320"/>
          <w:tab w:val="clear" w:pos="8640"/>
        </w:tabs>
      </w:pPr>
    </w:p>
    <w:p w:rsidR="00E76B12" w:rsidRDefault="00E76B12" w:rsidP="00E76B12">
      <w:pPr>
        <w:ind w:left="-5112"/>
        <w:jc w:val="center"/>
      </w:pPr>
      <w:r>
        <w:t xml:space="preserve">                                                                                </w:t>
      </w:r>
    </w:p>
    <w:p w:rsidR="00E76B12" w:rsidRDefault="00E76B12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p w:rsidR="00A53743" w:rsidRDefault="00A53743" w:rsidP="00E76B12">
      <w:pPr>
        <w:ind w:left="-5112"/>
      </w:pPr>
    </w:p>
    <w:tbl>
      <w:tblPr>
        <w:tblpPr w:leftFromText="142" w:rightFromText="142" w:vertAnchor="text" w:horzAnchor="margin" w:tblpX="99" w:tblpY="167"/>
        <w:tblW w:w="10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20"/>
        <w:gridCol w:w="1440"/>
        <w:gridCol w:w="4800"/>
        <w:gridCol w:w="2745"/>
      </w:tblGrid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Item #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Part Name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Qty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iPod Cable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2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Cord Ass</w:t>
            </w:r>
            <w:r w:rsidR="00A53743">
              <w:rPr>
                <w:sz w:val="20"/>
              </w:rPr>
              <w:t>embl</w:t>
            </w:r>
            <w:r>
              <w:rPr>
                <w:sz w:val="20"/>
              </w:rPr>
              <w:t>y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3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Knockout Cover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4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Spacer (Left)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5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Spacer (Right)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6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 xml:space="preserve">GPS Antenna </w:t>
            </w:r>
            <w:r w:rsidR="00A53743">
              <w:rPr>
                <w:sz w:val="20"/>
              </w:rPr>
              <w:t xml:space="preserve"> Assembly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7</w:t>
            </w:r>
          </w:p>
        </w:tc>
        <w:tc>
          <w:tcPr>
            <w:tcW w:w="4800" w:type="dxa"/>
          </w:tcPr>
          <w:p w:rsidR="00E76B12" w:rsidRDefault="000369AD" w:rsidP="00A53743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AUX</w:t>
            </w:r>
            <w:r w:rsidR="00E76B12">
              <w:rPr>
                <w:sz w:val="20"/>
              </w:rPr>
              <w:t xml:space="preserve"> </w:t>
            </w:r>
            <w:r w:rsidR="00A53743">
              <w:rPr>
                <w:sz w:val="20"/>
              </w:rPr>
              <w:t>H</w:t>
            </w:r>
            <w:r w:rsidR="00E76B12">
              <w:rPr>
                <w:sz w:val="20"/>
              </w:rPr>
              <w:t>arness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2760" w:type="dxa"/>
            <w:gridSpan w:val="2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8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Mic</w:t>
            </w:r>
            <w:r w:rsidR="00A53743">
              <w:rPr>
                <w:sz w:val="20"/>
              </w:rPr>
              <w:t>rophone</w:t>
            </w:r>
            <w:r>
              <w:rPr>
                <w:sz w:val="20"/>
              </w:rPr>
              <w:t xml:space="preserve"> </w:t>
            </w:r>
            <w:r w:rsidR="00A53743">
              <w:rPr>
                <w:sz w:val="20"/>
              </w:rPr>
              <w:t xml:space="preserve"> Assembly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1320" w:type="dxa"/>
            <w:vMerge w:val="restart"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Acc Bag 1</w:t>
            </w: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4800" w:type="dxa"/>
          </w:tcPr>
          <w:p w:rsidR="00E76B12" w:rsidRDefault="008B59F6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Wire Cord Clip</w:t>
            </w:r>
          </w:p>
        </w:tc>
        <w:tc>
          <w:tcPr>
            <w:tcW w:w="2745" w:type="dxa"/>
          </w:tcPr>
          <w:p w:rsidR="00E76B12" w:rsidRDefault="006A265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76B12" w:rsidTr="00D8687A">
        <w:trPr>
          <w:cantSplit/>
        </w:trPr>
        <w:tc>
          <w:tcPr>
            <w:tcW w:w="1320" w:type="dxa"/>
            <w:vMerge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B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bCs/>
                <w:sz w:val="20"/>
              </w:rPr>
              <w:t>Protective Sheet</w:t>
            </w:r>
            <w:r w:rsidR="006A2652">
              <w:rPr>
                <w:bCs/>
                <w:sz w:val="20"/>
              </w:rPr>
              <w:t xml:space="preserve"> (15 x 85)</w:t>
            </w:r>
          </w:p>
        </w:tc>
        <w:tc>
          <w:tcPr>
            <w:tcW w:w="2745" w:type="dxa"/>
          </w:tcPr>
          <w:p w:rsidR="00E76B12" w:rsidRDefault="006A265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76B12" w:rsidTr="00D8687A">
        <w:trPr>
          <w:cantSplit/>
        </w:trPr>
        <w:tc>
          <w:tcPr>
            <w:tcW w:w="1320" w:type="dxa"/>
            <w:vMerge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C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Cushion Tape (Large 135 x 80)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76B12" w:rsidTr="00D8687A">
        <w:trPr>
          <w:cantSplit/>
        </w:trPr>
        <w:tc>
          <w:tcPr>
            <w:tcW w:w="1320" w:type="dxa"/>
            <w:vMerge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D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 xml:space="preserve">Cushion Tape (Small 100 x 50) 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E76B12" w:rsidTr="00D8687A">
        <w:trPr>
          <w:cantSplit/>
        </w:trPr>
        <w:tc>
          <w:tcPr>
            <w:tcW w:w="1320" w:type="dxa"/>
            <w:vMerge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E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Lock Tie</w:t>
            </w:r>
          </w:p>
        </w:tc>
        <w:tc>
          <w:tcPr>
            <w:tcW w:w="2745" w:type="dxa"/>
          </w:tcPr>
          <w:p w:rsidR="00E76B12" w:rsidRDefault="006A265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043816">
              <w:rPr>
                <w:sz w:val="20"/>
              </w:rPr>
              <w:t>3</w:t>
            </w:r>
          </w:p>
        </w:tc>
      </w:tr>
      <w:tr w:rsidR="00E76B12" w:rsidTr="00D8687A">
        <w:trPr>
          <w:cantSplit/>
        </w:trPr>
        <w:tc>
          <w:tcPr>
            <w:tcW w:w="1320" w:type="dxa"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Acc Bag 2</w:t>
            </w: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F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Screw (M5 x 8)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E76B12" w:rsidTr="00D8687A">
        <w:trPr>
          <w:cantSplit/>
        </w:trPr>
        <w:tc>
          <w:tcPr>
            <w:tcW w:w="1320" w:type="dxa"/>
            <w:shd w:val="clear" w:color="auto" w:fill="auto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Scion Bag</w:t>
            </w:r>
          </w:p>
        </w:tc>
        <w:tc>
          <w:tcPr>
            <w:tcW w:w="1440" w:type="dxa"/>
            <w:vAlign w:val="center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  <w:tc>
          <w:tcPr>
            <w:tcW w:w="4800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  <w:tab w:val="left" w:pos="2160"/>
              </w:tabs>
              <w:rPr>
                <w:sz w:val="20"/>
              </w:rPr>
            </w:pPr>
            <w:r>
              <w:rPr>
                <w:sz w:val="20"/>
              </w:rPr>
              <w:t>Quick Start Guide</w:t>
            </w:r>
          </w:p>
        </w:tc>
        <w:tc>
          <w:tcPr>
            <w:tcW w:w="2745" w:type="dxa"/>
          </w:tcPr>
          <w:p w:rsidR="00E76B12" w:rsidRDefault="00E76B12" w:rsidP="00D8687A">
            <w:pPr>
              <w:pStyle w:val="Header"/>
              <w:tabs>
                <w:tab w:val="clear" w:pos="4320"/>
                <w:tab w:val="clear" w:pos="8640"/>
              </w:tabs>
              <w:ind w:leftChars="-50" w:left="-1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E76B12" w:rsidRDefault="00E76B12" w:rsidP="00E76B12">
      <w:pPr>
        <w:pStyle w:val="Header"/>
        <w:rPr>
          <w:w w:val="101"/>
          <w:sz w:val="20"/>
        </w:rPr>
        <w:sectPr w:rsidR="00E76B12" w:rsidSect="009A24F6">
          <w:type w:val="continuous"/>
          <w:pgSz w:w="12240" w:h="15840" w:code="1"/>
          <w:pgMar w:top="1296" w:right="1008" w:bottom="936" w:left="1008" w:header="576" w:footer="720" w:gutter="0"/>
          <w:cols w:space="288"/>
          <w:docGrid w:linePitch="360"/>
        </w:sectPr>
      </w:pPr>
    </w:p>
    <w:p w:rsidR="00C24B73" w:rsidRDefault="00C24B73">
      <w:pPr>
        <w:pStyle w:val="Header"/>
        <w:tabs>
          <w:tab w:val="clear" w:pos="4320"/>
          <w:tab w:val="clear" w:pos="8640"/>
        </w:tabs>
      </w:pPr>
    </w:p>
    <w:p w:rsidR="00383663" w:rsidRDefault="00383663">
      <w:pPr>
        <w:pStyle w:val="Header"/>
        <w:tabs>
          <w:tab w:val="clear" w:pos="4320"/>
          <w:tab w:val="clear" w:pos="8640"/>
        </w:tabs>
        <w:sectPr w:rsidR="00383663" w:rsidSect="009A24F6">
          <w:headerReference w:type="default" r:id="rId36"/>
          <w:footerReference w:type="default" r:id="rId37"/>
          <w:type w:val="continuous"/>
          <w:pgSz w:w="12240" w:h="15840"/>
          <w:pgMar w:top="1296" w:right="1008" w:bottom="936" w:left="1008" w:header="576" w:footer="720" w:gutter="0"/>
          <w:cols w:num="2" w:space="288"/>
          <w:docGrid w:linePitch="360"/>
        </w:sectPr>
      </w:pPr>
    </w:p>
    <w:p w:rsidR="00383663" w:rsidRDefault="00383663">
      <w:pPr>
        <w:ind w:left="-5112"/>
        <w:rPr>
          <w:sz w:val="20"/>
        </w:rPr>
      </w:pPr>
    </w:p>
    <w:p w:rsidR="00383663" w:rsidRDefault="00A4619D">
      <w:pPr>
        <w:ind w:left="-5112"/>
        <w:rPr>
          <w:sz w:val="20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-3507828</wp:posOffset>
                </wp:positionH>
                <wp:positionV relativeFrom="paragraph">
                  <wp:posOffset>307997</wp:posOffset>
                </wp:positionV>
                <wp:extent cx="6689725" cy="3314700"/>
                <wp:effectExtent l="0" t="19050" r="15875" b="19050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725" cy="3314700"/>
                          <a:chOff x="0" y="0"/>
                          <a:chExt cx="6689725" cy="3314700"/>
                        </a:xfrm>
                      </wpg:grpSpPr>
                      <pic:pic xmlns:pic="http://schemas.openxmlformats.org/drawingml/2006/picture">
                        <pic:nvPicPr>
                          <pic:cNvPr id="1542" name="Picture 3458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0"/>
                            <a:ext cx="53181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701" name="Group 701"/>
                        <wpg:cNvGrpSpPr/>
                        <wpg:grpSpPr>
                          <a:xfrm>
                            <a:off x="0" y="7883"/>
                            <a:ext cx="2130425" cy="342900"/>
                            <a:chOff x="0" y="0"/>
                            <a:chExt cx="2130425" cy="342900"/>
                          </a:xfrm>
                        </wpg:grpSpPr>
                        <wps:wsp>
                          <wps:cNvPr id="1541" name="Line 3461"/>
                          <wps:cNvCnPr>
                            <a:cxnSpLocks noChangeShapeType="1"/>
                            <a:stCxn id="1545" idx="3"/>
                          </wps:cNvCnPr>
                          <wps:spPr bwMode="auto">
                            <a:xfrm>
                              <a:off x="1218886" y="171450"/>
                              <a:ext cx="911539" cy="167508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" name="Text Box 3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192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681E" w:rsidRPr="000E0ED1" w:rsidRDefault="00A3681E" w:rsidP="000E0ED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Microphone, headliner, by mirror 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700"/>
                        <wpg:cNvGrpSpPr/>
                        <wpg:grpSpPr>
                          <a:xfrm>
                            <a:off x="0" y="575441"/>
                            <a:ext cx="2667000" cy="795655"/>
                            <a:chOff x="0" y="0"/>
                            <a:chExt cx="2667000" cy="795655"/>
                          </a:xfrm>
                        </wpg:grpSpPr>
                        <wps:wsp>
                          <wps:cNvPr id="1540" name="Line 3463"/>
                          <wps:cNvCnPr>
                            <a:cxnSpLocks noChangeShapeType="1"/>
                            <a:stCxn id="1544" idx="3"/>
                          </wps:cNvCnPr>
                          <wps:spPr bwMode="auto">
                            <a:xfrm>
                              <a:off x="1032642" y="171342"/>
                              <a:ext cx="1634358" cy="62431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4" name="Text Box 3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2642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681E" w:rsidRPr="000E0ED1" w:rsidRDefault="00A3681E" w:rsidP="000E0ED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iPod / USB, glove box 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98"/>
                        <wpg:cNvGrpSpPr/>
                        <wpg:grpSpPr>
                          <a:xfrm>
                            <a:off x="0" y="2175641"/>
                            <a:ext cx="2209800" cy="452755"/>
                            <a:chOff x="0" y="0"/>
                            <a:chExt cx="2209800" cy="452755"/>
                          </a:xfrm>
                        </wpg:grpSpPr>
                        <wps:wsp>
                          <wps:cNvPr id="1537" name="Line 3465"/>
                          <wps:cNvCnPr>
                            <a:cxnSpLocks noChangeShapeType="1"/>
                            <a:stCxn id="1543" idx="3"/>
                          </wps:cNvCnPr>
                          <wps:spPr bwMode="auto">
                            <a:xfrm>
                              <a:off x="1143000" y="171450"/>
                              <a:ext cx="1066800" cy="28130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" name="Text Box 3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30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3681E" w:rsidRPr="000E0ED1" w:rsidRDefault="00A3681E" w:rsidP="000E0ED1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REV / PKB connections</w:t>
                                </w:r>
                              </w:p>
                            </w:txbxContent>
                          </wps:txbx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702" o:spid="_x0000_s1080" style="position:absolute;left:0;text-align:left;margin-left:-276.2pt;margin-top:24.25pt;width:526.75pt;height:261pt;z-index:251806720" coordsize="66897,331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tAAxBZG9iZV9DTQAB/+4ADkFkb2JlAGSAAAAAAf/bAIQADAgICAkIDAkJDBELCgsRFQ8MDA8V&#10;GBMTFRMTGBEMDAwMDAwRDAwMDAwMDAwMDAwMDAwMDAwMDAwMDAwMDAwMDAENCwsNDg0QDg4QFA4O&#10;DhQUDg4ODhQRDAwMDAwREQwMDAwMDBEMDAwMDAwMDAwMDAwMDAwMDAwMDAwMDAwMDAwM/8AAEQgA&#10;Z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WAAAAAAAAAAAAAp2&#10;ZWN0b3JEYXRhYm9vbAEAAAAAUGdQc2VudW0AAAAAUGdQcwAAAABQZ1BDAAAAAExlZnRVbnRGI1Js&#10;dAAAAAAAAAAAAAAAAFRvcCBVbnRGI1JsdAAAAAAAAAAAAAAAAFNjbCBVbnRGI1ByY0BZAAAAAAAA&#10;OEJJTQPtAAAAAAAQAGAAAAABAAEAYAAAAAEAAT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QQAAAAYA&#10;AAAAAAAAAAAAAV0AAAIwAAAABgBwAGEAZwBlACAAMwAAAAEAAAAAAAAAAAAAAAAAAAAAAAAAAQAA&#10;AAAAAAAAAAACMAAAAV0AAAAAAAAAAAAAAAAAAAAAAQAAAAAAAAAAAAAAAAAAAAAAAAAQAAAAAQAA&#10;AAAAAG51bGwAAAACAAAABmJvdW5kc09iamMAAAABAAAAAAAAUmN0MQAAAAQAAAAAVG9wIGxvbmcA&#10;AAAAAAAAAExlZnRsb25nAAAAAAAAAABCdG9tbG9uZwAAAV0AAAAAUmdodGxvbmcAAAIw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FdAAAAAFJnaHRsb25nAAACM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JGkAAAABAAAAoAAAAGQAAAHgAAC7gAAAJE0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">
                <v:shape id="Picture 3458" o:spid="_x0000_s1081" type="#_x0000_t75" style="position:absolute;left:13716;width:53181;height:33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Ey5jCAAAA3QAAAA8AAABkcnMvZG93bnJldi54bWxET01rAjEQvRf8D2EEbzWraJHVKGop2GO3&#10;FTwOm3F3cTNZkhhXf70pFHqbx/uc1aY3rYjkfGNZwWScgSAurW64UvDz/fG6AOEDssbWMim4k4fN&#10;evCywlzbG39RLEIlUgj7HBXUIXS5lL6syaAf2444cWfrDIYEXSW1w1sKN62cZtmbNNhwaqixo31N&#10;5aW4GgUu7rLZsXjE/aH5NO/nKLfzk1RqNOy3SxCB+vAv/nMfdJo/n03h95t0gl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hMuYwgAAAN0AAAAPAAAAAAAAAAAAAAAAAJ8C&#10;AABkcnMvZG93bnJldi54bWxQSwUGAAAAAAQABAD3AAAAjgMAAAAA&#10;" stroked="t">
                  <v:imagedata r:id="rId39" o:title=""/>
                  <v:path arrowok="t"/>
                </v:shape>
                <v:group id="Group 701" o:spid="_x0000_s1082" style="position:absolute;top:78;width:21304;height:3429" coordsize="21304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line id="Line 3461" o:spid="_x0000_s1083" style="position:absolute;visibility:visible;mso-wrap-style:square" from="12188,1714" to="21304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3PcIAAADdAAAADwAAAGRycy9kb3ducmV2LnhtbERPTYvCMBC9L/gfwgje1lRxV6lGUUEQ&#10;ZA9VwevYjG2xmZQk2vrvzcLC3ubxPmex6kwtnuR8ZVnBaJiAIM6trrhQcD7tPmcgfEDWWFsmBS/y&#10;sFr2PhaYattyRs9jKEQMYZ+igjKEJpXS5yUZ9EPbEEfuZp3BEKErpHbYxnBTy3GSfEuDFceGEhva&#10;lpTfjw+jYPPTZC99nfpke5nOTl3rdIYHpQb9bj0HEagL/+I/917H+V+TEfx+E0+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X3PcIAAADdAAAADwAAAAAAAAAAAAAA&#10;AAChAgAAZHJzL2Rvd25yZXYueG1sUEsFBgAAAAAEAAQA+QAAAJADAAAAAA==&#10;" strokeweight="3pt">
                    <v:stroke endarrow="block"/>
                  </v:line>
                  <v:shape id="Text Box 3462" o:spid="_x0000_s1084" type="#_x0000_t202" style="position:absolute;width:1219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QB8QA&#10;AADdAAAADwAAAGRycy9kb3ducmV2LnhtbERPTWvCQBC9C/0PyxR6Ed20qNToKqVQ0ZMYi+BtyI5J&#10;MDsbdjca/fXdguBtHu9z5svO1OJCzleWFbwPExDEudUVFwp+9z+DTxA+IGusLZOCG3lYLl56c0y1&#10;vfKOLlkoRAxhn6KCMoQmldLnJRn0Q9sQR+5kncEQoSukdniN4aaWH0kykQYrjg0lNvRdUn7OWqPg&#10;vGlz0x6Obr1t96vNfaJlP5kq9fbafc1ABOrCU/xwr3WcPx6N4f+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UAfEAAAA3QAAAA8AAAAAAAAAAAAAAAAAmAIAAGRycy9k&#10;b3ducmV2LnhtbFBLBQYAAAAABAAEAPUAAACJAwAAAAA=&#10;">
                    <v:textbox inset="5.85pt,.7pt,5.85pt,.7pt">
                      <w:txbxContent>
                        <w:p w:rsidR="00A3681E" w:rsidRPr="000E0ED1" w:rsidRDefault="00A3681E" w:rsidP="000E0ED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Microphone, headliner, by mirror </w:t>
                          </w:r>
                        </w:p>
                      </w:txbxContent>
                    </v:textbox>
                  </v:shape>
                </v:group>
                <v:group id="Group 700" o:spid="_x0000_s1085" style="position:absolute;top:5754;width:26670;height:7956" coordsize="26670,7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line id="Line 3463" o:spid="_x0000_s1086" style="position:absolute;visibility:visible;mso-wrap-style:square" from="10326,1713" to="2667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lSpsUAAADdAAAADwAAAGRycy9kb3ducmV2LnhtbESPQWvCQBCF7wX/wzKCt7qxWJXUVawg&#10;FIqHaKHXaXaahGZnw+5q4r/vHARvM7w3732z3g6uVVcKsfFsYDbNQBGX3jZcGfg6H55XoGJCtth6&#10;JgM3irDdjJ7WmFvfc0HXU6qUhHDM0UCdUpdrHcuaHMap74hF+/XBYZI1VNoG7CXctfolyxbaYcPS&#10;UGNH+5rKv9PFGXg/dsXN/ixjtv9ers5DH2yBn8ZMxsPuDVSiIT3M9+sPK/iv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lSpsUAAADdAAAADwAAAAAAAAAA&#10;AAAAAAChAgAAZHJzL2Rvd25yZXYueG1sUEsFBgAAAAAEAAQA+QAAAJMDAAAAAA==&#10;" strokeweight="3pt">
                    <v:stroke endarrow="block"/>
                  </v:line>
                  <v:shape id="Text Box 3464" o:spid="_x0000_s1087" type="#_x0000_t202" style="position:absolute;width:1032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1nMQA&#10;AADdAAAADwAAAGRycy9kb3ducmV2LnhtbERPTYvCMBC9C/6HMIIX0XTFlbUaZRFc9CTqIngbmrEt&#10;NpOSpNrdX78RFrzN433OYtWaStzJ+dKygrdRAoI4s7rkXMH3aTP8AOEDssbKMin4IQ+rZbezwFTb&#10;Bx/ofgy5iCHsU1RQhFCnUvqsIIN+ZGviyF2tMxgidLnUDh8x3FRynCRTabDk2FBgTeuCstuxMQpu&#10;uyYzzfnitvvm9LX7nWo5SGZK9Xvt5xxEoDa8xP/urY7z3ycTeH4TT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9ZzEAAAA3QAAAA8AAAAAAAAAAAAAAAAAmAIAAGRycy9k&#10;b3ducmV2LnhtbFBLBQYAAAAABAAEAPUAAACJAwAAAAA=&#10;">
                    <v:textbox inset="5.85pt,.7pt,5.85pt,.7pt">
                      <w:txbxContent>
                        <w:p w:rsidR="00A3681E" w:rsidRPr="000E0ED1" w:rsidRDefault="00A3681E" w:rsidP="000E0ED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iPod / USB, glove box </w:t>
                          </w:r>
                        </w:p>
                      </w:txbxContent>
                    </v:textbox>
                  </v:shape>
                </v:group>
                <v:group id="Group 698" o:spid="_x0000_s1088" style="position:absolute;top:21756;width:22098;height:4527" coordsize="22098,4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line id="Line 3465" o:spid="_x0000_s1089" style="position:absolute;visibility:visible;mso-wrap-style:square" from="11430,1714" to="22098,4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a5r8MAAADdAAAADwAAAGRycy9kb3ducmV2LnhtbERPTWvCQBC9C/0PyxR6042KjUQ3oRWE&#10;QukhKvQ6zY5JMDsbdlcT/31XKPQ2j/c522I0nbiR861lBfNZAoK4srrlWsHpuJ+uQfiArLGzTAru&#10;5KHInyZbzLQduKTbIdQihrDPUEETQp9J6auGDPqZ7Ykjd7bOYIjQ1VI7HGK46eQiSV6lwZZjQ4M9&#10;7RqqLoerUfD+1Zd3/ZP6ZPedro/j4HSJn0q9PI9vGxCBxvAv/nN/6Dh/tUzh8U08Qe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2ua/DAAAA3QAAAA8AAAAAAAAAAAAA&#10;AAAAoQIAAGRycy9kb3ducmV2LnhtbFBLBQYAAAAABAAEAPkAAACRAwAAAAA=&#10;" strokeweight="3pt">
                    <v:stroke endarrow="block"/>
                  </v:line>
                  <v:shape id="Text Box 3466" o:spid="_x0000_s1090" type="#_x0000_t202" style="position:absolute;width:11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t6MUA&#10;AADdAAAADwAAAGRycy9kb3ducmV2LnhtbERPTWvCQBC9F/oflhG8lLqptWKjmyCCoqdSFcHbkJ0m&#10;wexs2N1o2l/fFQq9zeN9ziLvTSOu5HxtWcHLKAFBXFhdc6ngeFg/z0D4gKyxsUwKvslDnj0+LDDV&#10;9safdN2HUsQQ9ikqqEJoUyl9UZFBP7ItceS+rDMYInSl1A5vMdw0cpwkU2mw5thQYUuriorLvjMK&#10;LruuMN3p7LYf3WGz+5lq+ZS8KzUc9Ms5iEB9+Bf/ubc6zn+bvML9m3i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W3oxQAAAN0AAAAPAAAAAAAAAAAAAAAAAJgCAABkcnMv&#10;ZG93bnJldi54bWxQSwUGAAAAAAQABAD1AAAAigMAAAAA&#10;">
                    <v:textbox inset="5.85pt,.7pt,5.85pt,.7pt">
                      <w:txbxContent>
                        <w:p w:rsidR="00A3681E" w:rsidRPr="000E0ED1" w:rsidRDefault="00A3681E" w:rsidP="000E0ED1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REV / PKB connections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P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A4619D">
      <w:pPr>
        <w:ind w:left="-5112"/>
        <w:rPr>
          <w:sz w:val="20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0715DC4" wp14:editId="3826E904">
                <wp:simplePos x="0" y="0"/>
                <wp:positionH relativeFrom="column">
                  <wp:posOffset>-3507828</wp:posOffset>
                </wp:positionH>
                <wp:positionV relativeFrom="paragraph">
                  <wp:posOffset>290480</wp:posOffset>
                </wp:positionV>
                <wp:extent cx="2133600" cy="342900"/>
                <wp:effectExtent l="0" t="0" r="38100" b="7620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342900"/>
                          <a:chOff x="0" y="0"/>
                          <a:chExt cx="2133600" cy="342900"/>
                        </a:xfrm>
                      </wpg:grpSpPr>
                      <wps:wsp>
                        <wps:cNvPr id="1538" name="Line 3459"/>
                        <wps:cNvCnPr>
                          <a:cxnSpLocks noChangeShapeType="1"/>
                          <a:stCxn id="1539" idx="3"/>
                        </wps:cNvCnPr>
                        <wps:spPr bwMode="auto">
                          <a:xfrm>
                            <a:off x="1143000" y="171450"/>
                            <a:ext cx="990600" cy="16750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Text Box 34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43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681E" w:rsidRPr="000E0ED1" w:rsidRDefault="00A3681E">
                              <w:pPr>
                                <w:rPr>
                                  <w:sz w:val="20"/>
                                </w:rPr>
                              </w:pPr>
                              <w:r w:rsidRPr="000E0ED1">
                                <w:rPr>
                                  <w:sz w:val="20"/>
                                </w:rPr>
                                <w:t>GPS Antenna</w:t>
                              </w:r>
                              <w:r>
                                <w:rPr>
                                  <w:sz w:val="20"/>
                                </w:rPr>
                                <w:t xml:space="preserve">, under dash panel 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15DC4" id="Group 699" o:spid="_x0000_s1091" style="position:absolute;left:0;text-align:left;margin-left:-276.2pt;margin-top:22.85pt;width:168pt;height:27pt;z-index:251796480" coordsize="21336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">
                <v:line id="Line 3459" o:spid="_x0000_s1092" style="position:absolute;visibility:visible;mso-wrap-style:square" from="11430,1714" to="21336,3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kt3cUAAADdAAAADwAAAGRycy9kb3ducmV2LnhtbESPQWvCQBCF7wX/wzKCt7qxUpXUVawg&#10;FIqHaKHXaXaahGZnw+5q4r/vHARvM7w3732z3g6uVVcKsfFsYDbNQBGX3jZcGfg6H55XoGJCtth6&#10;JgM3irDdjJ7WmFvfc0HXU6qUhHDM0UCdUpdrHcuaHMap74hF+/XBYZI1VNoG7CXctfolyxbaYcPS&#10;UGNH+5rKv9PFGXg/dsXN/ixjtv9ers5DH2yBn8ZMxsPuDVSiIT3M9+sPK/iv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kt3cUAAADdAAAADwAAAAAAAAAA&#10;AAAAAAChAgAAZHJzL2Rvd25yZXYueG1sUEsFBgAAAAAEAAQA+QAAAJMDAAAAAA==&#10;" strokeweight="3pt">
                  <v:stroke endarrow="block"/>
                </v:line>
                <v:shape id="Text Box 3460" o:spid="_x0000_s1093" type="#_x0000_t202" style="position:absolute;width:11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8pf8QA&#10;AADdAAAADwAAAGRycy9kb3ducmV2LnhtbERPS4vCMBC+L/gfwgheFk3XZUWrUWRB0ZP4QPA2NGNb&#10;bCYlSbW7v34jLHibj+85s0VrKnEn50vLCj4GCQjizOqScwWn46o/BuEDssbKMin4IQ+Leedthqm2&#10;D97T/RByEUPYp6igCKFOpfRZQQb9wNbEkbtaZzBE6HKpHT5iuKnkMElG0mDJsaHAmr4Lym6Hxii4&#10;bZvMNOeL2+ya43r7O9LyPZko1eu2yymIQG14if/dGx3nf31O4Pl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KX/EAAAA3QAAAA8AAAAAAAAAAAAAAAAAmAIAAGRycy9k&#10;b3ducmV2LnhtbFBLBQYAAAAABAAEAPUAAACJAwAAAAA=&#10;">
                  <v:textbox inset="5.85pt,.7pt,5.85pt,.7pt">
                    <w:txbxContent>
                      <w:p w:rsidR="00A3681E" w:rsidRPr="000E0ED1" w:rsidRDefault="00A3681E">
                        <w:pPr>
                          <w:rPr>
                            <w:sz w:val="20"/>
                          </w:rPr>
                        </w:pPr>
                        <w:r w:rsidRPr="000E0ED1">
                          <w:rPr>
                            <w:sz w:val="20"/>
                          </w:rPr>
                          <w:t>GPS Antenna</w:t>
                        </w:r>
                        <w:r>
                          <w:rPr>
                            <w:sz w:val="20"/>
                          </w:rPr>
                          <w:t xml:space="preserve">, under dash panel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383663" w:rsidRDefault="00383663">
      <w:pPr>
        <w:ind w:left="-5112"/>
        <w:rPr>
          <w:sz w:val="20"/>
        </w:rPr>
      </w:pPr>
    </w:p>
    <w:p w:rsidR="000E0ED1" w:rsidRDefault="000E0ED1">
      <w:pPr>
        <w:ind w:left="-5112"/>
        <w:rPr>
          <w:sz w:val="20"/>
        </w:rPr>
      </w:pPr>
    </w:p>
    <w:p w:rsidR="00C24B73" w:rsidRDefault="00C24B73">
      <w:pPr>
        <w:ind w:left="-5112"/>
        <w:rPr>
          <w:sz w:val="20"/>
        </w:rPr>
      </w:pPr>
      <w:r>
        <w:rPr>
          <w:sz w:val="20"/>
        </w:rPr>
        <w:t>Care must be taken when installing this accessory to ensure damage does not occur to the vehicle.  The installation of this accessory should follow approved guidelines to ensure a quality installation.</w:t>
      </w:r>
    </w:p>
    <w:p w:rsidR="00C24B73" w:rsidRDefault="00C24B73">
      <w:pPr>
        <w:ind w:left="-5112" w:right="-36"/>
        <w:rPr>
          <w:sz w:val="20"/>
        </w:rPr>
      </w:pPr>
    </w:p>
    <w:p w:rsidR="00C24B73" w:rsidRDefault="00C24B73">
      <w:pPr>
        <w:ind w:left="-5112" w:right="-36"/>
        <w:rPr>
          <w:sz w:val="20"/>
        </w:rPr>
      </w:pPr>
      <w:r>
        <w:rPr>
          <w:sz w:val="20"/>
        </w:rPr>
        <w:t>These guidelines can be found in the "Accessory Installation Practices" document.</w:t>
      </w:r>
    </w:p>
    <w:p w:rsidR="00C24B73" w:rsidRDefault="00C24B73">
      <w:pPr>
        <w:ind w:left="-5112" w:right="-36"/>
        <w:rPr>
          <w:sz w:val="20"/>
        </w:rPr>
      </w:pPr>
    </w:p>
    <w:p w:rsidR="00C24B73" w:rsidRDefault="00C24B73">
      <w:pPr>
        <w:ind w:left="-5112" w:right="-36"/>
        <w:rPr>
          <w:sz w:val="20"/>
        </w:rPr>
      </w:pPr>
      <w:r>
        <w:rPr>
          <w:sz w:val="20"/>
        </w:rPr>
        <w:t>This document covers such items as:-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Vehicle Protection (use of covers and blankets, cleaning chemicals, etc.).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Safety (eye protection, rechecking torque procedure, etc.).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Vehicle Disassembly/Reassembly (panel removal, part storage, etc.).</w:t>
      </w:r>
    </w:p>
    <w:p w:rsidR="00C24B73" w:rsidRDefault="00C24B73">
      <w:pPr>
        <w:numPr>
          <w:ilvl w:val="0"/>
          <w:numId w:val="7"/>
        </w:numPr>
        <w:ind w:left="-4392" w:right="-43"/>
        <w:rPr>
          <w:sz w:val="20"/>
        </w:rPr>
      </w:pPr>
      <w:r>
        <w:rPr>
          <w:sz w:val="20"/>
        </w:rPr>
        <w:t>Electrical Component Disassembly/Reassembly (battery disconnection, connector removal, etc.).</w:t>
      </w:r>
    </w:p>
    <w:p w:rsidR="00C24B73" w:rsidRDefault="00C24B73">
      <w:pPr>
        <w:ind w:left="-5112" w:right="-36"/>
        <w:rPr>
          <w:sz w:val="20"/>
        </w:rPr>
      </w:pPr>
    </w:p>
    <w:p w:rsidR="00C24B73" w:rsidRDefault="00C24B73">
      <w:pPr>
        <w:ind w:left="-5112" w:right="-36"/>
        <w:rPr>
          <w:sz w:val="20"/>
        </w:rPr>
      </w:pPr>
      <w:r>
        <w:rPr>
          <w:sz w:val="20"/>
        </w:rPr>
        <w:t xml:space="preserve">Please see your </w:t>
      </w:r>
      <w:r w:rsidR="00A4619D">
        <w:rPr>
          <w:sz w:val="20"/>
        </w:rPr>
        <w:t>Scion</w:t>
      </w:r>
      <w:r>
        <w:rPr>
          <w:sz w:val="20"/>
        </w:rPr>
        <w:t xml:space="preserve"> dealer for a copy of this document.</w:t>
      </w:r>
    </w:p>
    <w:p w:rsidR="00C24B73" w:rsidRDefault="00C24B73">
      <w:pPr>
        <w:ind w:right="-36"/>
        <w:sectPr w:rsidR="00C24B73" w:rsidSect="009A24F6">
          <w:headerReference w:type="default" r:id="rId40"/>
          <w:pgSz w:w="12240" w:h="15840" w:code="1"/>
          <w:pgMar w:top="1296" w:right="1008" w:bottom="936" w:left="6120" w:header="576" w:footer="720" w:gutter="0"/>
          <w:cols w:space="288"/>
          <w:docGrid w:linePitch="360"/>
        </w:sectPr>
      </w:pPr>
    </w:p>
    <w:p w:rsidR="00C24B73" w:rsidRDefault="0067277B">
      <w:pPr>
        <w:pStyle w:val="ProcLevel1"/>
      </w:pPr>
      <w:r>
        <w:rPr>
          <w:rFonts w:hint="eastAsia"/>
        </w:rPr>
        <w:lastRenderedPageBreak/>
        <w:t xml:space="preserve">Protect the </w:t>
      </w:r>
      <w:r w:rsidR="00C24B73">
        <w:rPr>
          <w:rFonts w:hint="eastAsia"/>
        </w:rPr>
        <w:t>Vehicle</w:t>
      </w:r>
      <w:r>
        <w:t>.</w:t>
      </w:r>
    </w:p>
    <w:p w:rsidR="00C24B73" w:rsidRDefault="002A6B23" w:rsidP="0067277B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12192" behindDoc="0" locked="1" layoutInCell="1" allowOverlap="1" wp14:anchorId="36F9CE69" wp14:editId="2870692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80944" cy="1828800"/>
                <wp:effectExtent l="19050" t="19050" r="10160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1828800"/>
                          <a:chOff x="0" y="0"/>
                          <a:chExt cx="2980944" cy="1829885"/>
                        </a:xfrm>
                      </wpg:grpSpPr>
                      <pic:pic xmlns:pic="http://schemas.openxmlformats.org/drawingml/2006/picture">
                        <pic:nvPicPr>
                          <pic:cNvPr id="2259" name="Picture 225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44" cy="1829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1529" name="Rectangle 1527"/>
                        <wps:cNvSpPr>
                          <a:spLocks noChangeArrowheads="1"/>
                        </wps:cNvSpPr>
                        <wps:spPr bwMode="auto">
                          <a:xfrm>
                            <a:off x="260108" y="7879"/>
                            <a:ext cx="109474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Ratchet, 10mm</w:t>
                              </w:r>
                              <w:r>
                                <w:rPr>
                                  <w:sz w:val="18"/>
                                </w:rPr>
                                <w:t xml:space="preserve"> 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ocket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28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36" name="Rectangle 1529"/>
                        <wps:cNvSpPr>
                          <a:spLocks noChangeArrowheads="1"/>
                        </wps:cNvSpPr>
                        <wps:spPr bwMode="auto">
                          <a:xfrm>
                            <a:off x="1711856" y="181285"/>
                            <a:ext cx="1227454" cy="134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Negative </w:t>
                              </w: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attery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27" name="Rectangle 1530"/>
                        <wps:cNvSpPr>
                          <a:spLocks noChangeArrowheads="1"/>
                        </wps:cNvSpPr>
                        <wps:spPr bwMode="auto">
                          <a:xfrm>
                            <a:off x="2340795" y="1063947"/>
                            <a:ext cx="418464" cy="134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Battery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35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1639613"/>
                            <a:ext cx="548640" cy="184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3" name="Line 1670"/>
                        <wps:cNvCnPr>
                          <a:cxnSpLocks noChangeShapeType="1"/>
                          <a:stCxn id="1527" idx="1"/>
                        </wps:cNvCnPr>
                        <wps:spPr bwMode="auto">
                          <a:xfrm flipH="1" flipV="1">
                            <a:off x="1907473" y="922057"/>
                            <a:ext cx="433130" cy="2089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4" name="Line 1671"/>
                        <wps:cNvCnPr>
                          <a:cxnSpLocks noChangeShapeType="1"/>
                          <a:stCxn id="1536" idx="2"/>
                        </wps:cNvCnPr>
                        <wps:spPr bwMode="auto">
                          <a:xfrm flipH="1">
                            <a:off x="1946341" y="315826"/>
                            <a:ext cx="379044" cy="33307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9CE69" id="Group 697" o:spid="_x0000_s1094" style="position:absolute;left:0;text-align:left;margin-left:-255.6pt;margin-top:0;width:234.7pt;height:2in;z-index:251912192;mso-width-relative:margin;mso-height-relative:margin" coordsize="29809,1829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B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PgAAAAAUmdodGxvbmcAAAGU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iVAAAAAEAAACgAAAAYgAAAeAAALfAAAAiOAAY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Y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">
                <v:shape id="Picture 2259" o:spid="_x0000_s1095" type="#_x0000_t75" style="position:absolute;width:29809;height:1829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r17XFAAAA3QAAAA8AAABkcnMvZG93bnJldi54bWxEj0FrwkAUhO+F/oflCb3VjYGITV3FCgXx&#10;1ljo9TX7TEKzb+PuGrf99V1B8DjMzDfMch1NL0ZyvrOsYDbNQBDXVnfcKPg8vD8vQPiArLG3TAp+&#10;ycN69fiwxFLbC3/QWIVGJAj7EhW0IQyllL5uyaCf2oE4eUfrDIYkXSO1w0uCm17mWTaXBjtOCy0O&#10;tG2p/qnORsGp+htNsTvl/ssdY3yb7Qv/vVfqaRI3ryACxXAP39o7rSDPixe4vklP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69e1xQAAAN0AAAAPAAAAAAAAAAAAAAAA&#10;AJ8CAABkcnMvZG93bnJldi54bWxQSwUGAAAAAAQABAD3AAAAkQMAAAAA&#10;" stroked="t">
                  <v:imagedata r:id="rId43" o:title=""/>
                  <v:path arrowok="t"/>
                </v:shape>
                <v:rect id="Rectangle 1527" o:spid="_x0000_s1096" style="position:absolute;left:2601;top:78;width:1094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iF98MA&#10;AADdAAAADwAAAGRycy9kb3ducmV2LnhtbERPTWvCQBC9C/0PyxR6000DVhtdpQQKRQpVYz0P2WmS&#10;NjsbslNN/31XELzN433Ocj24Vp2oD41nA4+TBBRx6W3DlYFD8TqegwqCbLH1TAb+KMB6dTdaYmb9&#10;mXd02kulYgiHDA3UIl2mdShrchgmviOO3JfvHUqEfaVtj+cY7lqdJsmTdthwbKixo7ym8mf/6wx8&#10;HLfFZjvLN5KkpeSf/E3T98KYh/vhZQFKaJCb+Op+s3H+NH2GyzfxBL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iF98MAAADdAAAADwAAAAAAAAAAAAAAAACYAgAAZHJzL2Rv&#10;d25yZXYueG1sUEsFBgAAAAAEAAQA9QAAAIgDAAAAAA==&#10;" stroked="f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Ratchet, 10mm</w:t>
                        </w:r>
                        <w:r>
                          <w:rPr>
                            <w:sz w:val="18"/>
                          </w:rPr>
                          <w:t xml:space="preserve"> s</w:t>
                        </w:r>
                        <w:r>
                          <w:rPr>
                            <w:rFonts w:hint="eastAsia"/>
                            <w:sz w:val="18"/>
                          </w:rPr>
                          <w:t>ocket</w:t>
                        </w:r>
                      </w:p>
                    </w:txbxContent>
                  </v:textbox>
                </v:rect>
                <v:shape id="Picture 1528" o:spid="_x0000_s1097" type="#_x0000_t75" alt="tool" style="position:absolute;left:157;top:157;width:2477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OXLIAAAA3QAAAA8AAABkcnMvZG93bnJldi54bWxEj0FPwkAQhe8m/ofNkHAxsBUBTWUhgiEx&#10;gYOCB49jd2gbu7NNd6Hrv3cOJtxm8t68981ilVyjLtSF2rOB+3EGirjwtubSwOdxO3oCFSKyxcYz&#10;GfilAKvl7c0Cc+t7/qDLIZZKQjjkaKCKsc21DkVFDsPYt8SinXznMMraldp22Eu4a/Qky+baYc3S&#10;UGFLm4qKn8PZGaC73f7rca230/477eN7ei2m66Mxw0F6eQYVKcWr+f/6zQr+7EH45RsZQS/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WQDlyyAAAAN0AAAAPAAAAAAAAAAAA&#10;AAAAAJ8CAABkcnMvZG93bnJldi54bWxQSwUGAAAAAAQABAD3AAAAlAMAAAAA&#10;">
                  <v:imagedata r:id="rId44" o:title="tool"/>
                  <v:path arrowok="t"/>
                </v:shape>
                <v:rect id="Rectangle 1529" o:spid="_x0000_s1098" style="position:absolute;left:17118;top:1812;width:12275;height:1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PaY8MA&#10;AADdAAAADwAAAGRycy9kb3ducmV2LnhtbERPS2uDQBC+F/Iflgn0UpI1bWOCcROCUOjFQ/O4T9yJ&#10;iu6suFs1/75bKPQ2H99z0sNkWjFQ72rLClbLCARxYXXNpYLL+WOxBeE8ssbWMil4kIPDfvaUYqLt&#10;yF80nHwpQgi7BBVU3neJlK6oyKBb2o44cHfbG/QB9qXUPY4h3LTyNYpiabDm0FBhR1lFRXP6Ngqy&#10;fNheZf7AW/M+ZC+ZzuNx45V6nk/HHQhPk/8X/7k/dZi/fovh95tw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PaY8MAAADdAAAADwAAAAAAAAAAAAAAAACYAgAAZHJzL2Rv&#10;d25yZXYueG1sUEsFBgAAAAAEAAQA9QAAAIgDAAAAAA==&#10;" strokecolor="white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Negative </w:t>
                        </w:r>
                        <w:r>
                          <w:rPr>
                            <w:sz w:val="18"/>
                          </w:rPr>
                          <w:t>b</w:t>
                        </w:r>
                        <w:r>
                          <w:rPr>
                            <w:rFonts w:hint="eastAsia"/>
                            <w:sz w:val="18"/>
                          </w:rPr>
                          <w:t>attery cable</w:t>
                        </w:r>
                      </w:p>
                    </w:txbxContent>
                  </v:textbox>
                </v:rect>
                <v:rect id="Rectangle 1530" o:spid="_x0000_s1099" style="position:absolute;left:23407;top:10639;width:4185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pJcMA&#10;AADdAAAADwAAAGRycy9kb3ducmV2LnhtbERPS2vCQBC+F/wPywheim4aWpXoGiQg9JJD03ofs2MS&#10;zM6G7DaPf98tFHqbj+85x3QyrRiod41lBS+bCARxaXXDlYKvz8t6D8J5ZI2tZVIwk4P0tHg6YqLt&#10;yB80FL4SIYRdggpq77tESlfWZNBtbEccuLvtDfoA+0rqHscQbloZR9FWGmw4NNTYUVZT+Si+jYIs&#10;H/ZXmc94e7wO2XOm8+2480qtltP5AMLT5P/Ff+53Hea/xTv4/Sac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bpJcMAAADdAAAADwAAAAAAAAAAAAAAAACYAgAAZHJzL2Rv&#10;d25yZXYueG1sUEsFBgAAAAAEAAQA9QAAAIgDAAAAAA==&#10;" strokecolor="white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Battery</w:t>
                        </w:r>
                      </w:p>
                    </w:txbxContent>
                  </v:textbox>
                </v:rect>
                <v:shape id="Text Box 1534" o:spid="_x0000_s1100" type="#_x0000_t202" style="position:absolute;left:78;top:16396;width:5487;height:1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4BMMA&#10;AADdAAAADwAAAGRycy9kb3ducmV2LnhtbERPS4vCMBC+L/gfwgh7WdZ0FUW6RvEJHtyDDzwPzdgW&#10;m0lJoq3/3gjC3ubje85k1ppK3Mn50rKCn14CgjizuuRcwem4+R6D8AFZY2WZFDzIw2za+Zhgqm3D&#10;e7ofQi5iCPsUFRQh1KmUPivIoO/ZmjhyF+sMhghdLrXDJoabSvaTZCQNlhwbCqxpWVB2PdyMgtHK&#10;3Zo9L79Wp/UO/+q8f148zkp9dtv5L4hAbfgXv91bHecPB0N4fRN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4BMMAAADdAAAADwAAAAAAAAAAAAAAAACYAgAAZHJzL2Rv&#10;d25yZXYueG1sUEsFBgAAAAAEAAQA9QAAAIgDAAAAAA==&#10;" stroked="f">
                  <v:textbox inset="0,0,0,0">
                    <w:txbxContent>
                      <w:p w:rsidR="00A3681E" w:rsidRDefault="00A3681E" w:rsidP="002A6B23">
                        <w:pPr>
                          <w:pStyle w:val="Fig"/>
                          <w:jc w:val="center"/>
                        </w:pPr>
                        <w:r>
                          <w:t xml:space="preserve">Fig. 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-1</w:t>
                        </w:r>
                      </w:p>
                    </w:txbxContent>
                  </v:textbox>
                </v:shape>
                <v:line id="Line 1670" o:spid="_x0000_s1101" style="position:absolute;flip:x y;visibility:visible;mso-wrap-style:square" from="19074,9220" to="23406,11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0s8MAAADdAAAADwAAAGRycy9kb3ducmV2LnhtbERPTWvCQBC9F/wPywi9FN2otUjqKpJS&#10;qN6a9uBxyI7Z0OxsyG7W9N93BaG3ebzP2e5H24pIvW8cK1jMMxDEldMN1wq+v95nGxA+IGtsHZOC&#10;X/Kw300etphrd+VPimWoRQphn6MCE0KXS+krQxb93HXEibu43mJIsK+l7vGawm0rl1n2Ii02nBoM&#10;dlQYqn7KwSoo2niiIZ70eR2HJ/N2LPSzKZV6nI6HVxCBxvAvvrs/dJq/Xq7g9k06Qe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o9LPDAAAA3QAAAA8AAAAAAAAAAAAA&#10;AAAAoQIAAGRycy9kb3ducmV2LnhtbFBLBQYAAAAABAAEAPkAAACRAwAAAAA=&#10;" strokeweight="1.5pt">
                  <v:stroke endarrow="block"/>
                </v:line>
                <v:line id="Line 1671" o:spid="_x0000_s1102" style="position:absolute;flip:x;visibility:visible;mso-wrap-style:square" from="19463,3158" to="23253,6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MFsMMAAADdAAAADwAAAGRycy9kb3ducmV2LnhtbERPTWsCMRC9F/ofwgi91UTplro1SpW2&#10;eFWLeBw3093VZLJsUnf990YoeJvH+5zpvHdWnKkNtWcNo6ECQVx4U3Op4Wf79fwGIkRkg9YzabhQ&#10;gPns8WGKufEdr+m8iaVIIRxy1FDF2ORShqIih2HoG+LE/frWYUywLaVpsUvhzsqxUq/SYc2pocKG&#10;lhUVp82f0/CtVovuOMnU8pgddtmit6fPvdX6adB/vIOI1Me7+N+9Mml+Nn6B2zfpBDm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TBbDDAAAA3QAAAA8AAAAAAAAAAAAA&#10;AAAAoQIAAGRycy9kb3ducmV2LnhtbFBLBQYAAAAABAAEAPkAAACRAwAAAAA=&#10;" strokeweight="1.5pt">
                  <v:stroke endarrow="block"/>
                </v:line>
                <w10:anchorlock/>
              </v:group>
            </w:pict>
          </mc:Fallback>
        </mc:AlternateContent>
      </w:r>
      <w:r w:rsidR="00C24B73">
        <w:rPr>
          <w:rFonts w:hint="eastAsia"/>
        </w:rPr>
        <w:t xml:space="preserve">Remove the negative battery cable </w:t>
      </w:r>
      <w:r w:rsidR="00C24B73">
        <w:t xml:space="preserve">(Fig. </w:t>
      </w:r>
      <w:r w:rsidR="00C24B73">
        <w:rPr>
          <w:rFonts w:hint="eastAsia"/>
        </w:rPr>
        <w:t>1</w:t>
      </w:r>
      <w:r w:rsidR="00C24B73">
        <w:t>-1)</w:t>
      </w:r>
      <w:r w:rsidR="00C24B73">
        <w:rPr>
          <w:rFonts w:hint="eastAsia"/>
        </w:rPr>
        <w:t>.</w:t>
      </w:r>
    </w:p>
    <w:p w:rsidR="00C24B73" w:rsidRDefault="0067277B" w:rsidP="0067277B">
      <w:pPr>
        <w:pStyle w:val="ProcLevel3"/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949056" behindDoc="1" locked="1" layoutInCell="1" allowOverlap="1" wp14:anchorId="06FA9E6B" wp14:editId="579C12FC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532" name="Picture 1523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t>Protect the fender before starting.</w:t>
      </w:r>
    </w:p>
    <w:p w:rsidR="00C24B73" w:rsidRDefault="00AA4C8F" w:rsidP="0067277B">
      <w:pPr>
        <w:pStyle w:val="ProcLevel3"/>
      </w:pPr>
      <w:r>
        <w:rPr>
          <w:noProof/>
          <w:sz w:val="20"/>
          <w:lang w:eastAsia="en-US"/>
        </w:rPr>
        <w:drawing>
          <wp:anchor distT="0" distB="0" distL="114300" distR="114300" simplePos="0" relativeHeight="251429888" behindDoc="0" locked="1" layoutInCell="1" allowOverlap="1" wp14:anchorId="56CC63D0" wp14:editId="7A1DF68E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1528" name="Picture 1524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 descr="safety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t>Do not touch the positive terminal with</w:t>
      </w:r>
      <w:r w:rsidR="00C24B73">
        <w:rPr>
          <w:rFonts w:hint="eastAsia"/>
        </w:rPr>
        <w:t xml:space="preserve">             </w:t>
      </w:r>
      <w:r w:rsidR="00C24B73">
        <w:t>any tool</w:t>
      </w:r>
      <w:r w:rsidR="00C24B73">
        <w:rPr>
          <w:rFonts w:hint="eastAsia"/>
        </w:rPr>
        <w:t>s</w:t>
      </w:r>
      <w:r w:rsidR="00C24B73">
        <w:t xml:space="preserve"> when removing </w:t>
      </w:r>
      <w:r w:rsidR="00C24B73">
        <w:rPr>
          <w:rFonts w:hint="eastAsia"/>
        </w:rPr>
        <w:t xml:space="preserve">the </w:t>
      </w:r>
      <w:r w:rsidR="00C24B73">
        <w:t>cable.</w:t>
      </w:r>
    </w:p>
    <w:p w:rsidR="000E0ED1" w:rsidRDefault="000E0ED1" w:rsidP="0067277B">
      <w:pPr>
        <w:pStyle w:val="ProcLevel2"/>
        <w:numPr>
          <w:ilvl w:val="0"/>
          <w:numId w:val="0"/>
        </w:numPr>
      </w:pPr>
    </w:p>
    <w:p w:rsidR="0067277B" w:rsidRDefault="0067277B" w:rsidP="0067277B">
      <w:pPr>
        <w:pStyle w:val="ProcLevel2"/>
        <w:numPr>
          <w:ilvl w:val="0"/>
          <w:numId w:val="0"/>
        </w:numPr>
      </w:pPr>
    </w:p>
    <w:p w:rsidR="00C24B73" w:rsidRDefault="0067277B">
      <w:pPr>
        <w:pStyle w:val="ProcLevel1"/>
        <w:spacing w:before="0" w:line="360" w:lineRule="auto"/>
      </w:pPr>
      <w:r>
        <w:rPr>
          <w:rFonts w:hint="eastAsia"/>
        </w:rPr>
        <w:t>Disassemble</w:t>
      </w:r>
      <w:r w:rsidR="00C24B73">
        <w:rPr>
          <w:rFonts w:hint="eastAsia"/>
        </w:rPr>
        <w:t xml:space="preserve"> </w:t>
      </w:r>
      <w:r>
        <w:t>the</w:t>
      </w:r>
      <w:r w:rsidR="00C24B73">
        <w:rPr>
          <w:rFonts w:hint="eastAsia"/>
        </w:rPr>
        <w:t xml:space="preserve"> Vehicle</w:t>
      </w:r>
      <w:r>
        <w:t>.</w:t>
      </w:r>
    </w:p>
    <w:p w:rsidR="00C24B73" w:rsidRDefault="0067277B" w:rsidP="003C46F9">
      <w:pPr>
        <w:pStyle w:val="ProcLevel2"/>
        <w:numPr>
          <w:ilvl w:val="0"/>
          <w:numId w:val="0"/>
        </w:numPr>
      </w:pPr>
      <w:r>
        <w:rPr>
          <w:noProof/>
          <w:lang w:eastAsia="en-US"/>
        </w:rPr>
        <w:drawing>
          <wp:anchor distT="0" distB="0" distL="114300" distR="114300" simplePos="0" relativeHeight="251951104" behindDoc="1" locked="1" layoutInCell="1" allowOverlap="1" wp14:anchorId="205E753E" wp14:editId="62C4A01E">
            <wp:simplePos x="0" y="0"/>
            <wp:positionH relativeFrom="column">
              <wp:posOffset>-274320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1525" name="Picture 1525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b/>
        </w:rPr>
        <w:t>NOTE:</w:t>
      </w:r>
      <w:r w:rsidR="00C24B73">
        <w:t xml:space="preserve"> Place </w:t>
      </w:r>
      <w:r>
        <w:t xml:space="preserve">all removed parts on a protected </w:t>
      </w:r>
      <w:r w:rsidR="00C24B73">
        <w:t>surface.</w:t>
      </w:r>
    </w:p>
    <w:p w:rsidR="00C24B73" w:rsidRDefault="0067277B" w:rsidP="003C46F9">
      <w:pPr>
        <w:pStyle w:val="ProcLevel2"/>
        <w:numPr>
          <w:ilvl w:val="0"/>
          <w:numId w:val="0"/>
        </w:numPr>
      </w:pPr>
      <w:r>
        <w:rPr>
          <w:noProof/>
          <w:lang w:eastAsia="en-US"/>
        </w:rPr>
        <w:drawing>
          <wp:anchor distT="0" distB="0" distL="114300" distR="114300" simplePos="0" relativeHeight="251953152" behindDoc="1" locked="1" layoutInCell="1" allowOverlap="1" wp14:anchorId="349869E6" wp14:editId="5623720C">
            <wp:simplePos x="0" y="0"/>
            <wp:positionH relativeFrom="column">
              <wp:posOffset>-274320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526" name="Picture 1526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b/>
        </w:rPr>
        <w:t>NOTE:</w:t>
      </w:r>
      <w:r w:rsidR="00C24B73">
        <w:t xml:space="preserve"> When disconnecting wiring connectors</w:t>
      </w:r>
      <w:r>
        <w:t xml:space="preserve"> </w:t>
      </w:r>
      <w:r w:rsidR="00C24B73">
        <w:t>do NOT pull on the wiring, pull on the</w:t>
      </w:r>
      <w:r>
        <w:t xml:space="preserve"> </w:t>
      </w:r>
      <w:r w:rsidR="00C24B73">
        <w:t>connecto</w:t>
      </w:r>
      <w:r w:rsidR="00C24B73">
        <w:rPr>
          <w:rFonts w:hint="eastAsia"/>
        </w:rPr>
        <w:t xml:space="preserve">r </w:t>
      </w:r>
      <w:r w:rsidR="00C24B73">
        <w:t>only.</w:t>
      </w:r>
    </w:p>
    <w:p w:rsidR="00C24B73" w:rsidRDefault="0067277B" w:rsidP="003C46F9">
      <w:pPr>
        <w:pStyle w:val="ProcLevel2"/>
        <w:numPr>
          <w:ilvl w:val="0"/>
          <w:numId w:val="0"/>
        </w:numPr>
        <w:ind w:left="2" w:hanging="2"/>
      </w:pPr>
      <w:r>
        <w:rPr>
          <w:noProof/>
          <w:sz w:val="20"/>
          <w:lang w:eastAsia="en-US"/>
        </w:rPr>
        <w:drawing>
          <wp:anchor distT="0" distB="0" distL="114300" distR="114300" simplePos="0" relativeHeight="251955200" behindDoc="1" locked="1" layoutInCell="1" allowOverlap="1" wp14:anchorId="792A4C22" wp14:editId="66B79D2D">
            <wp:simplePos x="0" y="0"/>
            <wp:positionH relativeFrom="column">
              <wp:posOffset>-274320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1531" name="Picture 1531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b/>
        </w:rPr>
        <w:t>NOTE:</w:t>
      </w:r>
      <w:r w:rsidR="00C24B73">
        <w:rPr>
          <w:rFonts w:hint="eastAsia"/>
          <w:b/>
        </w:rPr>
        <w:t xml:space="preserve"> </w:t>
      </w:r>
      <w:r>
        <w:rPr>
          <w:rFonts w:hint="eastAsia"/>
        </w:rPr>
        <w:t>Engage the parking brake while w</w:t>
      </w:r>
      <w:r w:rsidR="00C24B73">
        <w:rPr>
          <w:rFonts w:hint="eastAsia"/>
        </w:rPr>
        <w:t>orking.</w:t>
      </w:r>
    </w:p>
    <w:p w:rsidR="00C24B73" w:rsidRDefault="00C24B73" w:rsidP="003C46F9">
      <w:pPr>
        <w:pStyle w:val="ProcLevel2"/>
      </w:pPr>
      <w:r>
        <w:t>Remove the instrument panel cluster finish center panel.</w:t>
      </w:r>
      <w:r>
        <w:rPr>
          <w:rFonts w:hint="eastAsia"/>
        </w:rPr>
        <w:t xml:space="preserve"> </w:t>
      </w:r>
    </w:p>
    <w:p w:rsidR="00C24B73" w:rsidRDefault="002A6B23" w:rsidP="003C46F9">
      <w:pPr>
        <w:pStyle w:val="ProcLevel3"/>
        <w:ind w:left="1077" w:hanging="357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10144" behindDoc="0" locked="1" layoutInCell="1" allowOverlap="1" wp14:anchorId="727BD5D5" wp14:editId="13C7532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4242816"/>
                <wp:effectExtent l="0" t="0" r="19050" b="2476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4242816"/>
                          <a:chOff x="0" y="0"/>
                          <a:chExt cx="2971800" cy="4239895"/>
                        </a:xfrm>
                      </wpg:grpSpPr>
                      <pic:pic xmlns:pic="http://schemas.openxmlformats.org/drawingml/2006/picture">
                        <pic:nvPicPr>
                          <pic:cNvPr id="2650" name="Picture 2650" descr="AW-KQ-A0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03" y="275896"/>
                            <a:ext cx="26289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505" name="Group 23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4239895"/>
                            <a:chOff x="1096" y="8064"/>
                            <a:chExt cx="4680" cy="6677"/>
                          </a:xfrm>
                        </wpg:grpSpPr>
                        <wps:wsp>
                          <wps:cNvPr id="1506" name="Rectangle 1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6" y="8064"/>
                              <a:ext cx="4680" cy="66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Text Box 1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" y="14441"/>
                              <a:ext cx="86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2A6B23">
                                <w:pPr>
                                  <w:pStyle w:val="Fig"/>
                                  <w:jc w:val="center"/>
                                </w:pPr>
                                <w:r>
                                  <w:t>Fig. 2-1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22" name="Rectangle 2651"/>
                        <wps:cNvSpPr>
                          <a:spLocks noChangeArrowheads="1"/>
                        </wps:cNvSpPr>
                        <wps:spPr bwMode="auto">
                          <a:xfrm>
                            <a:off x="55179" y="86710"/>
                            <a:ext cx="1177925" cy="294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cluster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finish center panel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0" name="Rectangle 2652"/>
                        <wps:cNvSpPr>
                          <a:spLocks noChangeArrowheads="1"/>
                        </wps:cNvSpPr>
                        <wps:spPr bwMode="auto">
                          <a:xfrm>
                            <a:off x="331076" y="1316420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" name="Rectangle 2653"/>
                        <wps:cNvSpPr>
                          <a:spLocks noChangeArrowheads="1"/>
                        </wps:cNvSpPr>
                        <wps:spPr bwMode="auto">
                          <a:xfrm>
                            <a:off x="1505607" y="134007"/>
                            <a:ext cx="155575" cy="1136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" name="Line 2654"/>
                        <wps:cNvCnPr>
                          <a:cxnSpLocks noChangeShapeType="1"/>
                          <a:stCxn id="1504" idx="2"/>
                        </wps:cNvCnPr>
                        <wps:spPr bwMode="auto">
                          <a:xfrm flipH="1">
                            <a:off x="1040525" y="247672"/>
                            <a:ext cx="542870" cy="4243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2655"/>
                        <wps:cNvCnPr>
                          <a:cxnSpLocks noChangeShapeType="1"/>
                          <a:stCxn id="1515" idx="2"/>
                        </wps:cNvCnPr>
                        <wps:spPr bwMode="auto">
                          <a:xfrm flipH="1">
                            <a:off x="1899746" y="232388"/>
                            <a:ext cx="591008" cy="3363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26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5379" y="1947042"/>
                            <a:ext cx="504497" cy="1497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1" name="Rectangle 2658"/>
                        <wps:cNvSpPr>
                          <a:spLocks noChangeArrowheads="1"/>
                        </wps:cNvSpPr>
                        <wps:spPr bwMode="auto">
                          <a:xfrm>
                            <a:off x="2688020" y="914400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9" name="Rectangle 2660"/>
                        <wps:cNvSpPr>
                          <a:spLocks noChangeArrowheads="1"/>
                        </wps:cNvSpPr>
                        <wps:spPr bwMode="auto">
                          <a:xfrm>
                            <a:off x="2751083" y="1718441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1" name="Line 2661"/>
                        <wps:cNvCnPr>
                          <a:cxnSpLocks noChangeShapeType="1"/>
                          <a:stCxn id="1504" idx="2"/>
                        </wps:cNvCnPr>
                        <wps:spPr bwMode="auto">
                          <a:xfrm flipH="1">
                            <a:off x="1474076" y="247672"/>
                            <a:ext cx="109319" cy="32741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2" name="Line 2662"/>
                        <wps:cNvCnPr>
                          <a:cxnSpLocks noChangeShapeType="1"/>
                          <a:stCxn id="1504" idx="2"/>
                        </wps:cNvCnPr>
                        <wps:spPr bwMode="auto">
                          <a:xfrm>
                            <a:off x="1583395" y="247672"/>
                            <a:ext cx="240653" cy="31598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2663"/>
                        <wps:cNvCnPr>
                          <a:cxnSpLocks noChangeShapeType="1"/>
                          <a:endCxn id="2910" idx="3"/>
                        </wps:cNvCnPr>
                        <wps:spPr bwMode="auto">
                          <a:xfrm flipH="1" flipV="1">
                            <a:off x="489826" y="1385318"/>
                            <a:ext cx="571216" cy="29287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Line 2664"/>
                        <wps:cNvCnPr>
                          <a:cxnSpLocks noChangeShapeType="1"/>
                          <a:stCxn id="2911" idx="1"/>
                        </wps:cNvCnPr>
                        <wps:spPr bwMode="auto">
                          <a:xfrm flipH="1">
                            <a:off x="2286000" y="983298"/>
                            <a:ext cx="402020" cy="3817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5" name="Rectangle 2665"/>
                        <wps:cNvSpPr>
                          <a:spLocks noChangeArrowheads="1"/>
                        </wps:cNvSpPr>
                        <wps:spPr bwMode="auto">
                          <a:xfrm>
                            <a:off x="2199289" y="94593"/>
                            <a:ext cx="58293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7)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Line 26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03587" y="2423794"/>
                            <a:ext cx="670033" cy="44531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Line 2668"/>
                        <wps:cNvCnPr>
                          <a:cxnSpLocks noChangeShapeType="1"/>
                        </wps:cNvCnPr>
                        <wps:spPr bwMode="auto">
                          <a:xfrm>
                            <a:off x="1781503" y="2423794"/>
                            <a:ext cx="591185" cy="5046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8" name="Line 2669"/>
                        <wps:cNvCnPr>
                          <a:cxnSpLocks noChangeShapeType="1"/>
                          <a:stCxn id="2909" idx="1"/>
                        </wps:cNvCnPr>
                        <wps:spPr bwMode="auto">
                          <a:xfrm flipH="1" flipV="1">
                            <a:off x="2201917" y="1615965"/>
                            <a:ext cx="549166" cy="1713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2670"/>
                        <wps:cNvCnPr>
                          <a:cxnSpLocks noChangeShapeType="1"/>
                          <a:endCxn id="2906" idx="3"/>
                        </wps:cNvCnPr>
                        <wps:spPr bwMode="auto">
                          <a:xfrm flipH="1">
                            <a:off x="631716" y="1954924"/>
                            <a:ext cx="465520" cy="1792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Line 2675"/>
                        <wps:cNvCnPr>
                          <a:cxnSpLocks noChangeShapeType="1"/>
                          <a:stCxn id="1522" idx="2"/>
                        </wps:cNvCnPr>
                        <wps:spPr bwMode="auto">
                          <a:xfrm>
                            <a:off x="644142" y="381350"/>
                            <a:ext cx="239033" cy="53661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1" name="Line 2677"/>
                        <wps:cNvCnPr>
                          <a:cxnSpLocks noChangeShapeType="1"/>
                          <a:stCxn id="2907" idx="2"/>
                        </wps:cNvCnPr>
                        <wps:spPr bwMode="auto">
                          <a:xfrm>
                            <a:off x="591744" y="2510505"/>
                            <a:ext cx="451320" cy="5678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5" name="Rectangle 2833"/>
                        <wps:cNvSpPr>
                          <a:spLocks noChangeArrowheads="1"/>
                        </wps:cNvSpPr>
                        <wps:spPr bwMode="auto">
                          <a:xfrm>
                            <a:off x="2191406" y="2025869"/>
                            <a:ext cx="58293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Claw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6" name="Rectangle 2834"/>
                        <wps:cNvSpPr>
                          <a:spLocks noChangeArrowheads="1"/>
                        </wps:cNvSpPr>
                        <wps:spPr bwMode="auto">
                          <a:xfrm>
                            <a:off x="472966" y="2065282"/>
                            <a:ext cx="158750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7" name="Rectangle 2835"/>
                        <wps:cNvSpPr>
                          <a:spLocks noChangeArrowheads="1"/>
                        </wps:cNvSpPr>
                        <wps:spPr bwMode="auto">
                          <a:xfrm>
                            <a:off x="331076" y="2372710"/>
                            <a:ext cx="521335" cy="1377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8" name="Rectangle 2836"/>
                        <wps:cNvSpPr>
                          <a:spLocks noChangeArrowheads="1"/>
                        </wps:cNvSpPr>
                        <wps:spPr bwMode="auto">
                          <a:xfrm>
                            <a:off x="1497724" y="2285999"/>
                            <a:ext cx="582930" cy="13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spacing w:line="0" w:lineRule="atLeast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Retainer</w:t>
                              </w:r>
                            </w:p>
                            <w:p w:rsidR="00A3681E" w:rsidRDefault="00A3681E" w:rsidP="002A6B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BD5D5" id="Group 696" o:spid="_x0000_s1103" style="position:absolute;left:0;text-align:left;margin-left:-255.6pt;margin-top:0;width:234pt;height:334.1pt;z-index:251910144;mso-height-relative:margin" coordsize="29718,42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">
                <v:shape id="Picture 2650" o:spid="_x0000_s1104" type="#_x0000_t75" alt="AW-KQ-A02" style="position:absolute;left:1813;top:2758;width:26289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mHBLAAAAA3QAAAA8AAABkcnMvZG93bnJldi54bWxET8uKwjAU3Q/4D+EKbgZNrVPRahQRFHeD&#10;r/2lubbF5qY0UatfbxaCy8N5z5etqcSdGldaVjAcRCCIM6tLzhWcjpv+BITzyBory6TgSQ6Wi87P&#10;HFNtH7yn+8HnIoSwS1FB4X2dSumyggy6ga2JA3exjUEfYJNL3eAjhJtKxlE0lgZLDg0F1rQuKLse&#10;bkbB6vZbji7T5JSf/+2r3v7xNT6zUr1uu5qB8NT6r/jj3mkF8TgJ+8Ob8AT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YcEsAAAADdAAAADwAAAAAAAAAAAAAAAACfAgAA&#10;ZHJzL2Rvd25yZXYueG1sUEsFBgAAAAAEAAQA9wAAAIwDAAAAAA==&#10;">
                  <v:imagedata r:id="rId48" o:title="AW-KQ-A02"/>
                  <v:path arrowok="t"/>
                </v:shape>
                <v:group id="Group 2307" o:spid="_x0000_s1105" style="position:absolute;width:29718;height:42398" coordorigin="1096,8064" coordsize="4680,6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rect id="Rectangle 1536" o:spid="_x0000_s1106" style="position:absolute;left:1096;top:8064;width:4680;height:6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vCcMA&#10;AADdAAAADwAAAGRycy9kb3ducmV2LnhtbERP32vCMBB+F/Y/hBvszaYKyqjGUseEPQm6wba3ozmT&#10;0uZSmmi7/34RBnu7j+/nbcvJdeJGQ2g8K1hkOQji2uuGjYKP98P8GUSIyBo7z6TghwKUu4fZFgvt&#10;Rz7R7RyNSCEcClRgY+wLKUNtyWHIfE+cuIsfHMYEByP1gGMKd51c5vlaOmw4NVjs6cVS3Z6vTsFr&#10;/32sVibI6jPar9bvx4M9GqWeHqdqAyLSFP/Ff+43neav8jXcv0kn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bvCcMAAADdAAAADwAAAAAAAAAAAAAAAACYAgAAZHJzL2Rv&#10;d25yZXYueG1sUEsFBgAAAAAEAAQA9QAAAIgDAAAAAA==&#10;" filled="f"/>
                  <v:shape id="Text Box 1537" o:spid="_x0000_s1107" type="#_x0000_t202" style="position:absolute;left:1120;top:14441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aSMQA&#10;AADdAAAADwAAAGRycy9kb3ducmV2LnhtbERPTWsCMRC9F/wPYQq91aRCbb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WkjEAAAA3QAAAA8AAAAAAAAAAAAAAAAAmAIAAGRycy9k&#10;b3ducmV2LnhtbFBLBQYAAAAABAAEAPUAAACJAwAAAAA=&#10;" filled="f" stroked="f">
                    <v:textbox inset="0,0,0,0">
                      <w:txbxContent>
                        <w:p w:rsidR="00A3681E" w:rsidRDefault="00A3681E" w:rsidP="002A6B23">
                          <w:pPr>
                            <w:pStyle w:val="Fig"/>
                            <w:jc w:val="center"/>
                          </w:pPr>
                          <w:r>
                            <w:t>Fig. 2-1</w:t>
                          </w:r>
                        </w:p>
                      </w:txbxContent>
                    </v:textbox>
                  </v:shape>
                </v:group>
                <v:rect id="Rectangle 2651" o:spid="_x0000_s1108" style="position:absolute;left:551;top:867;width:11780;height:2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6wd8YA&#10;AADdAAAADwAAAGRycy9kb3ducmV2LnhtbESPQWsCMRCF7wX/QxjBW8262KKrUUQpCL3UrRdvw2bc&#10;rG4mS5Lq2l/fFAq9zfDe++bNct3bVtzIh8axgsk4A0FcOd1wreD4+fY8AxEissbWMSl4UID1avC0&#10;xEK7Ox/oVsZaJAiHAhWYGLtCylAZshjGriNO2tl5izGtvpba4z3BbSvzLHuVFhtOFwx2tDVUXcsv&#10;myjvcdduu8txM5/67/KjOZj5qVdqNOw3CxCR+vhv/kvvdar/kufw+00aQa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6wd8YAAADdAAAADwAAAAAAAAAAAAAAAACYAgAAZHJz&#10;L2Rvd25yZXYueG1sUEsFBgAAAAAEAAQA9QAAAIsDAAAAAA==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cluster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finish center panel</w:t>
                        </w:r>
                      </w:p>
                      <w:p w:rsidR="00A3681E" w:rsidRDefault="00A3681E" w:rsidP="002A6B23"/>
                    </w:txbxContent>
                  </v:textbox>
                </v:rect>
                <v:rect id="Rectangle 2652" o:spid="_x0000_s1109" style="position:absolute;left:3310;top:13164;width:158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JHcYA&#10;AADdAAAADwAAAGRycy9kb3ducmV2LnhtbESPwWrDMAyG74O9g9Fgt9VpKWNJ65bSMSjssqa99CZi&#10;NU4Xy8H22mxPPx0GO4pf/yd9y/Xoe3WlmLrABqaTAhRxE2zHrYHj4e3pBVTKyBb7wGTgmxKsV/d3&#10;S6xsuPGernVulUA4VWjA5TxUWqfGkcc0CQOxZOcQPWYZY6ttxJvAfa9nRfGsPXYsFxwOtHXUfNZf&#10;Xijv+bXfDpfjppzHn/qj27vyNBrz+DBuFqAyjfl/+a+9swZm5VT+FxsxAb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fJHcYAAADdAAAADwAAAAAAAAAAAAAAAACYAgAAZHJz&#10;L2Rvd25yZXYueG1sUEsFBgAAAAAEAAQA9QAAAIsDAAAAAA==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  <w:p w:rsidR="00A3681E" w:rsidRDefault="00A3681E" w:rsidP="002A6B23"/>
                    </w:txbxContent>
                  </v:textbox>
                </v:rect>
                <v:rect id="Rectangle 2653" o:spid="_x0000_s1110" style="position:absolute;left:15056;top:1340;width:1555;height:1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7R+MYA&#10;AADdAAAADwAAAGRycy9kb3ducmV2LnhtbESPQWsCMRCF70L/Q5hCb262xUpdN4oohUIvuvXS27AZ&#10;N6ubyZJE3fbXN4LQ2wzvvW/elMvBduJCPrSOFTxnOQji2umWGwX7r/fxG4gQkTV2jknBDwVYLh5G&#10;JRbaXXlHlyo2IkE4FKjAxNgXUobakMWQuZ44aQfnLca0+kZqj9cEt518yfOptNhyumCwp7Wh+lSd&#10;baJ8xk237o/71Wzif6ttuzOz70Gpp8dhNQcRaYj/5nv6Q6f6r/kEbt+k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7R+MYAAADdAAAADwAAAAAAAAAAAAAAAACYAgAAZHJz&#10;L2Rvd25yZXYueG1sUEsFBgAAAAAEAAQA9QAAAIsDAAAAAA==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</w:t>
                        </w:r>
                      </w:p>
                      <w:p w:rsidR="00A3681E" w:rsidRDefault="00A3681E" w:rsidP="002A6B23"/>
                    </w:txbxContent>
                  </v:textbox>
                </v:rect>
                <v:line id="Line 2654" o:spid="_x0000_s1111" style="position:absolute;flip:x;visibility:visible;mso-wrap-style:square" from="10405,2476" to="15833,6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SNjMcAAADdAAAADwAAAGRycy9kb3ducmV2LnhtbESPQWvCQBCF74X+h2UKvdVdLdUYXaVU&#10;ioL0UPUHDNkxCWZnQ3arSX9951DwNsN78943y3XvG3WlLtaBLYxHBhRxEVzNpYXT8fMlAxUTssMm&#10;MFkYKMJ69fiwxNyFG3/T9ZBKJSEcc7RQpdTmWseiIo9xFFpi0c6h85hk7UrtOrxJuG/0xJip9liz&#10;NFTY0kdFxeXw4y1k2/1m2H3V+2z2u+mdmW8ng3m19vmpf1+AStSnu/n/eucE/80IrnwjI+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NI2MxwAAAN0AAAAPAAAAAAAA&#10;AAAAAAAAAKECAABkcnMvZG93bnJldi54bWxQSwUGAAAAAAQABAD5AAAAlQMAAAAA&#10;" strokeweight="1.5pt">
                  <v:stroke endarrowwidth="narrow" endarrowlength="long"/>
                </v:line>
                <v:line id="Line 2655" o:spid="_x0000_s1112" style="position:absolute;flip:x;visibility:visible;mso-wrap-style:square" from="18997,2323" to="24907,5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f2TsIAAADdAAAADwAAAGRycy9kb3ducmV2LnhtbERPTWsCMRC9F/ofwhS81aTCSl2NUsWK&#10;16qIx3Ez7q4mk2WTuuu/bwqF3ubxPme26J0Vd2pD7VnD21CBIC68qbnUcNh/vr6DCBHZoPVMGh4U&#10;YDF/fpphbnzHX3TfxVKkEA45aqhibHIpQ1GRwzD0DXHiLr51GBNsS2la7FK4s3Kk1Fg6rDk1VNjQ&#10;qqLitvt2GjZqu+yuk0ytrtn5mC17e1ufrNaDl/5jCiJSH//Ff+6tSfMzNYHfb9IJcv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ef2TsIAAADdAAAADwAAAAAAAAAAAAAA&#10;AAChAgAAZHJzL2Rvd25yZXYueG1sUEsFBgAAAAAEAAQA+QAAAJADAAAAAA==&#10;" strokeweight="1.5pt">
                  <v:stroke endarrow="block"/>
                </v:line>
                <v:line id="Line 2657" o:spid="_x0000_s1113" style="position:absolute;flip:x y;visibility:visible;mso-wrap-style:square" from="16553,19470" to="21598,20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agecUAAADdAAAADwAAAGRycy9kb3ducmV2LnhtbESPQUvDQBCF70L/wzKCF2k3FSsldltK&#10;RNDejD30OGTHbDA7G7Kbbfz3zkHwNsN78943u8Pse5VpjF1gA+tVAYq4Cbbj1sD583W5BRUTssU+&#10;MBn4oQiH/eJmh6UNV/6gXKdWSQjHEg24lIZS69g48hhXYSAW7SuMHpOsY6vtiFcJ971+KIon7bFj&#10;aXA4UOWo+a4nb6Dq84mmfLKXTZ7u3ct7ZR9dbczd7Xx8BpVoTv/mv+s3K/ibtfDLNzKC3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agecUAAADdAAAADwAAAAAAAAAA&#10;AAAAAAChAgAAZHJzL2Rvd25yZXYueG1sUEsFBgAAAAAEAAQA+QAAAJMDAAAAAA==&#10;" strokeweight="1.5pt">
                  <v:stroke endarrow="block"/>
                </v:line>
                <v:rect id="Rectangle 2658" o:spid="_x0000_s1114" style="position:absolute;left:26880;top:9144;width:1587;height:1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shsUA&#10;AADdAAAADwAAAGRycy9kb3ducmV2LnhtbESPQWsCMRSE7wX/Q3iCt5pdkdJdjSJKoeClbr309tg8&#10;N6ublyWJuvbXN4VCj8PMfMMs14PtxI18aB0ryKcZCOLa6ZYbBcfPt+dXECEia+wck4IHBVivRk9L&#10;LLW784FuVWxEgnAoUYGJsS+lDLUhi2HqeuLknZy3GJP0jdQe7wluOznLshdpseW0YLCnraH6Ul1t&#10;ouzjrtv25+OmmPvv6qM9mOJrUGoyHjYLEJGG+B/+a79rBbMiz+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2yGxQAAAN0AAAAPAAAAAAAAAAAAAAAAAJgCAABkcnMv&#10;ZG93bnJldi54bWxQSwUGAAAAAAQABAD1AAAAigMAAAAA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</w:t>
                        </w:r>
                      </w:p>
                      <w:p w:rsidR="00A3681E" w:rsidRDefault="00A3681E" w:rsidP="002A6B23"/>
                    </w:txbxContent>
                  </v:textbox>
                </v:rect>
                <v:rect id="Rectangle 2660" o:spid="_x0000_s1115" style="position:absolute;left:27510;top:17184;width:158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2XcUA&#10;AADdAAAADwAAAGRycy9kb3ducmV2LnhtbESPQWsCMRSE70L/Q3gFb5qtSHG3RhGlUOilrl56e2ye&#10;m7WblyWJuvXXG0HwOMzMN8x82dtWnMmHxrGCt3EGgrhyuuFawX73OZqBCBFZY+uYFPxTgOXiZTDH&#10;QrsLb+lcxlokCIcCFZgYu0LKUBmyGMauI07ewXmLMUlfS+3xkuC2lZMse5cWG04LBjtaG6r+ypNN&#10;lO+4adfdcb/Kp/5a/jRbk//2Sg1f+9UHiEh9fIYf7S+tYJJnOd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lPZdxQAAAN0AAAAPAAAAAAAAAAAAAAAAAJgCAABkcnMv&#10;ZG93bnJldi54bWxQSwUGAAAAAAQABAD1AAAAigMAAAAA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  <w:p w:rsidR="00A3681E" w:rsidRDefault="00A3681E" w:rsidP="002A6B23"/>
                    </w:txbxContent>
                  </v:textbox>
                </v:rect>
                <v:line id="Line 2661" o:spid="_x0000_s1116" style="position:absolute;flip:x;visibility:visible;mso-wrap-style:square" from="14740,2476" to="15833,5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yzMQAAADdAAAADwAAAGRycy9kb3ducmV2LnhtbERPzWrCQBC+F3yHZQRvdTdKa4yuIpWi&#10;ID1UfYAhOybB7GzIbjXp03cFobf5+H5nue5sLW7U+sqxhmSsQBDnzlRcaDifPl9TED4gG6wdk4ae&#10;PKxXg5clZsbd+Ztux1CIGMI+Qw1lCE0mpc9LsujHriGO3MW1FkOEbSFNi/cYbms5UepdWqw4NpTY&#10;0EdJ+fX4YzWku8O2339Vh3T2u+2Mmu8mvZpqPRp2mwWIQF34Fz/dexPnvyUJPL6JJ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17LMxAAAAN0AAAAPAAAAAAAAAAAA&#10;AAAAAKECAABkcnMvZG93bnJldi54bWxQSwUGAAAAAAQABAD5AAAAkgMAAAAA&#10;" strokeweight="1.5pt">
                  <v:stroke endarrowwidth="narrow" endarrowlength="long"/>
                </v:line>
                <v:line id="Line 2662" o:spid="_x0000_s1117" style="position:absolute;visibility:visible;mso-wrap-style:square" from="15833,2476" to="18240,5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15bcMAAADdAAAADwAAAGRycy9kb3ducmV2LnhtbESP0WqDQBBF3wv5h2UCeatrhKTWZJUk&#10;EOhrrR8wuFM1cWfF3Rj9+26h0LcZ7j137hyL2fRiotF1lhVsoxgEcW11x42C6uv6moJwHlljb5kU&#10;LOSgyFcvR8y0ffInTaVvRAhhl6GC1vshk9LVLRl0kR2Ig/ZtR4M+rGMj9YjPEG56mcTxXhrsOFxo&#10;caBLS/W9fJhQo0y46S7p+zldqmnZy9tbijelNuv5dADhafb/5j/6Qwdut03g95swgs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9eW3DAAAA3QAAAA8AAAAAAAAAAAAA&#10;AAAAoQIAAGRycy9kb3ducmV2LnhtbFBLBQYAAAAABAAEAPkAAACRAwAAAAA=&#10;" strokeweight="1.5pt">
                  <v:stroke endarrowwidth="narrow" endarrowlength="long"/>
                </v:line>
                <v:line id="Line 2663" o:spid="_x0000_s1118" style="position:absolute;flip:x y;visibility:visible;mso-wrap-style:square" from="4898,13853" to="10610,1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qnsUAAADdAAAADwAAAGRycy9kb3ducmV2LnhtbERP22rCQBB9F/yHZYS+6SYWS4muoYhC&#10;W6F4KeLjkB2T1OxsyG519eu7hULf5nCuM8uDacSFOldbVpCOEhDEhdU1lwo+96vhMwjnkTU2lknB&#10;jRzk835vhpm2V97SZedLEUPYZaig8r7NpHRFRQbdyLbEkTvZzqCPsCul7vAaw00jx0nyJA3WHBsq&#10;bGlRUXHefRsFCyffluH+xe+b8IHber0/rg93pR4G4WUKwlPw/+I/96uO8yfpI/x+E0+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GqnsUAAADdAAAADwAAAAAAAAAA&#10;AAAAAAChAgAAZHJzL2Rvd25yZXYueG1sUEsFBgAAAAAEAAQA+QAAAJMDAAAAAA==&#10;" strokeweight="1.5pt">
                  <v:stroke endarrowwidth="narrow" endarrowlength="long"/>
                </v:line>
                <v:line id="Line 2664" o:spid="_x0000_s1119" style="position:absolute;flip:x;visibility:visible;mso-wrap-style:square" from="22860,9832" to="26880,1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ARVMUAAADdAAAADwAAAGRycy9kb3ducmV2LnhtbERPzWrCQBC+F3yHZQRvdTfWtml0I6Ui&#10;CtJD1QcYstMkmJ0N2a0mPn23UPA2H9/vLFe9bcSFOl871pBMFQjiwpmaSw2n4+YxBeEDssHGMWkY&#10;yMMqHz0sMTPuyl90OYRSxBD2GWqoQmgzKX1RkUU/dS1x5L5dZzFE2JXSdHiN4baRM6VepMWaY0OF&#10;LX1UVJwPP1ZDut2vh91nvU9fb+veqLftbFBPWk/G/fsCRKA+3MX/7p2J85+TOfx9E0+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ARVMUAAADdAAAADwAAAAAAAAAA&#10;AAAAAAChAgAAZHJzL2Rvd25yZXYueG1sUEsFBgAAAAAEAAQA+QAAAJMDAAAAAA==&#10;" strokeweight="1.5pt">
                  <v:stroke endarrowwidth="narrow" endarrowlength="long"/>
                </v:line>
                <v:rect id="Rectangle 2665" o:spid="_x0000_s1120" style="position:absolute;left:21992;top:945;width:5830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ivsYA&#10;AADdAAAADwAAAGRycy9kb3ducmV2LnhtbESPQWsCMRCF7wX/QxjBW80qWnQ1ilgEoZe6evE2bMbN&#10;6mayJKlu++ubQsHbDO+9b94s151txJ18qB0rGA0zEMSl0zVXCk7H3esMRIjIGhvHpOCbAqxXvZcl&#10;5to9+ED3IlYiQTjkqMDE2OZShtKQxTB0LXHSLs5bjGn1ldQeHwluGznOsjdpseZ0wWBLW0Plrfiy&#10;ifIR35ttez1t5hP/U3zWBzM/d0oN+t1mASJSF5/m//Rep/rT0RT+vk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vivsYAAADdAAAADwAAAAAAAAAAAAAAAACYAgAAZHJz&#10;L2Rvd25yZXYueG1sUEsFBgAAAAAEAAQA9QAAAIsDAAAAAA==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7)</w:t>
                        </w:r>
                      </w:p>
                      <w:p w:rsidR="00A3681E" w:rsidRDefault="00A3681E" w:rsidP="002A6B23"/>
                    </w:txbxContent>
                  </v:textbox>
                </v:rect>
                <v:line id="Line 2667" o:spid="_x0000_s1121" style="position:absolute;flip:x;visibility:visible;mso-wrap-style:square" from="11035,24237" to="17736,2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H04cMAAADdAAAADwAAAGRycy9kb3ducmV2LnhtbERPTWsCMRC9C/6HMIXeNFFYsVujVLHF&#10;a1VKj9PNdHc1mSyb6G7/fSMI3ubxPmex6p0VV2pD7VnDZKxAEBfe1FxqOB7eR3MQISIbtJ5Jwx8F&#10;WC2HgwXmxnf8Sdd9LEUK4ZCjhirGJpcyFBU5DGPfECfu17cOY4JtKU2LXQp3Vk6VmkmHNaeGChva&#10;VFSc9xen4UPt1t3pJVObU/bzla17e95+W62fn/q3VxCR+vgQ3907k+Znkxncvkkny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h9OHDAAAA3QAAAA8AAAAAAAAAAAAA&#10;AAAAoQIAAGRycy9kb3ducmV2LnhtbFBLBQYAAAAABAAEAPkAAACRAwAAAAA=&#10;" strokeweight="1.5pt">
                  <v:stroke endarrow="block"/>
                </v:line>
                <v:line id="Line 2668" o:spid="_x0000_s1122" style="position:absolute;visibility:visible;mso-wrap-style:square" from="17815,24237" to="23726,2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ZeS8QAAADdAAAADwAAAGRycy9kb3ducmV2LnhtbERPTWvCQBC9C/6HZQq96SatSUvqKhKo&#10;eunBtIf2NmTHJG12NmTXGP+9WxC8zeN9znI9mlYM1LvGsoJ4HoEgLq1uuFLw9fk+ewXhPLLG1jIp&#10;uJCD9Wo6WWKm7ZkPNBS+EiGEXYYKau+7TEpX1mTQzW1HHLij7Q36APtK6h7PIdy08imKUmmw4dBQ&#10;Y0d5TeVfcTIKEnxOq8PHtz/uFz+/Y04cb4udUo8P4+YNhKfR38U3916H+Un8Av/fhBP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5l5LxAAAAN0AAAAPAAAAAAAAAAAA&#10;AAAAAKECAABkcnMvZG93bnJldi54bWxQSwUGAAAAAAQABAD5AAAAkgMAAAAA&#10;" strokeweight="1.5pt">
                  <v:stroke endarrow="block"/>
                </v:line>
                <v:line id="Line 2669" o:spid="_x0000_s1123" style="position:absolute;flip:x y;visibility:visible;mso-wrap-style:square" from="22019,16159" to="27510,17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U478cAAADdAAAADwAAAGRycy9kb3ducmV2LnhtbESPT2sCQQzF74LfYUihN521UClbRyli&#10;wT8gVUvpMeyku9vuZJadUUc/vTkIvSW8l/d+mcySa9SJulB7NjAaZqCIC29rLg18Ht4HL6BCRLbY&#10;eCYDFwowm/Z7E8ytP/OOTvtYKgnhkKOBKsY21zoUFTkMQ98Si/bjO4dR1q7UtsOzhLtGP2XZWDus&#10;WRoqbGleUfG3PzoD86BXi3T95fVH2uKu3hy+N19XYx4f0tsrqEgp/pvv10sr+M8jwZVvZAQ9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TjvxwAAAN0AAAAPAAAAAAAA&#10;AAAAAAAAAKECAABkcnMvZG93bnJldi54bWxQSwUGAAAAAAQABAD5AAAAlQMAAAAA&#10;" strokeweight="1.5pt">
                  <v:stroke endarrowwidth="narrow" endarrowlength="long"/>
                </v:line>
                <v:line id="Line 2670" o:spid="_x0000_s1124" style="position:absolute;flip:x;visibility:visible;mso-wrap-style:square" from="6317,19549" to="10972,21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G+ysQAAADdAAAADwAAAGRycy9kb3ducmV2LnhtbERPzWrCQBC+F/oOywi96a4WbYyuUpSi&#10;IB6a9gGG7JgEs7Mhu2rSp3cFobf5+H5nue5sLa7U+sqxhvFIgSDOnam40PD78zVMQPiAbLB2TBp6&#10;8rBevb4sMTXuxt90zUIhYgj7FDWUITSplD4vyaIfuYY4cifXWgwRtoU0Ld5iuK3lRKmZtFhxbCix&#10;oU1J+Tm7WA3J7rDt98fqkHz8bTuj5rtJr961fht0nwsQgbrwL3669ybOn47n8Pgmni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ob7KxAAAAN0AAAAPAAAAAAAAAAAA&#10;AAAAAKECAABkcnMvZG93bnJldi54bWxQSwUGAAAAAAQABAD5AAAAkgMAAAAA&#10;" strokeweight="1.5pt">
                  <v:stroke endarrowwidth="narrow" endarrowlength="long"/>
                </v:line>
                <v:line id="Line 2675" o:spid="_x0000_s1125" style="position:absolute;visibility:visible;mso-wrap-style:square" from="6441,3813" to="8831,9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MgsUAAADdAAAADwAAAGRycy9kb3ducmV2LnhtbESPMW/CQAyF90r8h5OR2MoFKAgFDoSQ&#10;CiwdCAywWTmTBHK+KHeF9N/XQ6Vutt7ze5+X687V6kltqDwbGA0TUMS5txUXBs6nz/c5qBCRLdae&#10;ycAPBVivem9LTK1/8ZGeWSyUhHBI0UAZY5NqHfKSHIahb4hFu/nWYZS1LbRt8SXhrtbjJJlphxVL&#10;Q4kNbUvKH9m3MzDFyaw4fl3i7fBxvXdb4tEu2xsz6HebBahIXfw3/10frOBPx8Iv38gI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MMgsUAAADdAAAADwAAAAAAAAAA&#10;AAAAAAChAgAAZHJzL2Rvd25yZXYueG1sUEsFBgAAAAAEAAQA+QAAAJMDAAAAAA==&#10;" strokeweight="1.5pt">
                  <v:stroke endarrow="block"/>
                </v:line>
                <v:line id="Line 2677" o:spid="_x0000_s1126" style="position:absolute;visibility:visible;mso-wrap-style:square" from="5917,25105" to="10430,3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ScRMIAAADdAAAADwAAAGRycy9kb3ducmV2LnhtbERP24rCMBB9F/Yfwiz4pqkFi3SN4i54&#10;wQfBuh8wNLNt12ZSm2jr3xtB8G0O5zrzZW9qcaPWVZYVTMYRCOLc6ooLBb+n9WgGwnlkjbVlUnAn&#10;B8vFx2COqbYdH+mW+UKEEHYpKii9b1IpXV6SQTe2DXHg/mxr0AfYFlK32IVwU8s4ihJpsOLQUGJD&#10;PyXl5+xqFMSXbfRdZNM6Puhkk7gu3/9fZkoNP/vVFwhPvX+LX+6dDvOn8QSe34QT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ScRMIAAADdAAAADwAAAAAAAAAAAAAA&#10;AAChAgAAZHJzL2Rvd25yZXYueG1sUEsFBgAAAAAEAAQA+QAAAJADAAAAAA==&#10;" strokeweight="1.5pt">
                  <v:stroke endarrow="oval" endarrowwidth="narrow" endarrowlength="short"/>
                </v:line>
                <v:rect id="Rectangle 2833" o:spid="_x0000_s1127" style="position:absolute;left:21914;top:20258;width:582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8WMUA&#10;AADdAAAADwAAAGRycy9kb3ducmV2LnhtbESPQWsCMRSE7wX/Q3iCt5pVbHFXo4hSEHqpWy/eHpvn&#10;ZnXzsiSprv31TaHQ4zAz3zDLdW9bcSMfGscKJuMMBHHldMO1guPn2/McRIjIGlvHpOBBAdarwdMS&#10;C+3ufKBbGWuRIBwKVGBi7AopQ2XIYhi7jjh5Z+ctxiR9LbXHe4LbVk6z7FVabDgtGOxoa6i6ll82&#10;Ud7jrt12l+Mmn/nv8qM5mPzUKzUa9psFiEh9/A//tfdawTTPXuD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2fxYxQAAAN0AAAAPAAAAAAAAAAAAAAAAAJgCAABkcnMv&#10;ZG93bnJldi54bWxQSwUGAAAAAAQABAD1AAAAigMAAAAA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Claw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  <w:p w:rsidR="00A3681E" w:rsidRDefault="00A3681E" w:rsidP="002A6B23"/>
                    </w:txbxContent>
                  </v:textbox>
                </v:rect>
                <v:rect id="Rectangle 2834" o:spid="_x0000_s1128" style="position:absolute;left:4729;top:20652;width:1588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tiL8UA&#10;AADdAAAADwAAAGRycy9kb3ducmV2LnhtbESPQWsCMRSE7wX/Q3iCt5pVRNzVKKIUhF7q1ktvj81z&#10;s7p5WZJU1/76plDwOMzMN8xq09tW3MiHxrGCyTgDQVw53XCt4PT59roAESKyxtYxKXhQgM168LLC&#10;Qrs7H+lWxlokCIcCFZgYu0LKUBmyGMauI07e2XmLMUlfS+3xnuC2ldMsm0uLDacFgx3tDFXX8tsm&#10;ynvct7vuctrmM/9TfjRHk3/1So2G/XYJIlIfn+H/9kErmObZHP7e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2IvxQAAAN0AAAAPAAAAAAAAAAAAAAAAAJgCAABkcnMv&#10;ZG93bnJldi54bWxQSwUGAAAAAAQABAD1AAAAigMAAAAA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A</w:t>
                        </w:r>
                      </w:p>
                      <w:p w:rsidR="00A3681E" w:rsidRDefault="00A3681E" w:rsidP="002A6B23"/>
                    </w:txbxContent>
                  </v:textbox>
                </v:rect>
                <v:rect id="Rectangle 2835" o:spid="_x0000_s1129" style="position:absolute;left:3310;top:23727;width:5214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HtMUA&#10;AADdAAAADwAAAGRycy9kb3ducmV2LnhtbESPQWsCMRSE7wX/Q3iCt5pVpHVXo4hSEHqpWy/eHpvn&#10;ZnXzsiSprv31TaHQ4zAz3zDLdW9bcSMfGscKJuMMBHHldMO1guPn2/McRIjIGlvHpOBBAdarwdMS&#10;C+3ufKBbGWuRIBwKVGBi7AopQ2XIYhi7jjh5Z+ctxiR9LbXHe4LbVk6z7EVabDgtGOxoa6i6ll82&#10;Ud7jrt12l+Mmn/nv8qM5mPzUKzUa9psFiEh9/A//tfdawTTPXuH3TXo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8e0xQAAAN0AAAAPAAAAAAAAAAAAAAAAAJgCAABkcnMv&#10;ZG93bnJldi54bWxQSwUGAAAAAAQABAD1AAAAigMAAAAA&#10;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  <w:p w:rsidR="00A3681E" w:rsidRDefault="00A3681E" w:rsidP="002A6B23"/>
                    </w:txbxContent>
                  </v:textbox>
                </v:rect>
                <v:rect id="Rectangle 2836" o:spid="_x0000_s1130" style="position:absolute;left:14977;top:22859;width:5829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LjMMA&#10;AADdAAAADwAAAGRycy9kb3ducmV2LnhtbERPTWvCQBC9F/oflil4q5MqiEZXsYFCPbW1pehtyI7Z&#10;aHY2ZFeT/vvuodDj432vNoNr1I27UHvR8DTOQLGU3tRSafj6fHmcgwqRxFDjhTX8cIDN+v5uRbnx&#10;vXzwbR8rlUIk5KTBxtjmiKG07CiMfcuSuJPvHMUEuwpNR30Kdw1OsmyGjmpJDZZaLiyXl/3Vaehn&#10;8wIXiNNDsX0+H9/ev93OOq1HD8N2CSryEP/Ff+5Xo2GyyNLc9CY9A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LjMMAAADdAAAADwAAAAAAAAAAAAAAAACYAgAAZHJzL2Rv&#10;d25yZXYueG1sUEsFBgAAAAAEAAQA9QAAAIgDAAAAAA==&#10;" filled="f" stroked="f" strokecolor="white" strokeweight=".25pt">
                  <v:textbox inset="0,0,0,0">
                    <w:txbxContent>
                      <w:p w:rsidR="00A3681E" w:rsidRDefault="00A3681E" w:rsidP="002A6B23">
                        <w:pPr>
                          <w:spacing w:line="0" w:lineRule="atLeas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Retainer</w:t>
                        </w:r>
                      </w:p>
                      <w:p w:rsidR="00A3681E" w:rsidRDefault="00A3681E" w:rsidP="002A6B23"/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  <w:noProof/>
        </w:rPr>
        <w:t>Disengage the 2 claws and 7 clips and remove the instrument panel cluster finish center panel (Fig. 2-1).</w:t>
      </w:r>
    </w:p>
    <w:p w:rsidR="0023789E" w:rsidRDefault="0023789E" w:rsidP="003C46F9">
      <w:pPr>
        <w:pStyle w:val="Heading5"/>
        <w:numPr>
          <w:ilvl w:val="0"/>
          <w:numId w:val="0"/>
        </w:numPr>
        <w:spacing w:after="120" w:line="300" w:lineRule="auto"/>
        <w:ind w:left="720"/>
      </w:pPr>
      <w:r>
        <w:rPr>
          <w:noProof/>
          <w:lang w:eastAsia="en-US"/>
        </w:rPr>
        <w:drawing>
          <wp:anchor distT="0" distB="0" distL="114300" distR="114300" simplePos="0" relativeHeight="251959296" behindDoc="0" locked="1" layoutInCell="1" allowOverlap="1" wp14:anchorId="04B94EBD" wp14:editId="540E52D8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42" name="Picture 14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Cs/>
        </w:rPr>
        <w:t>NOTE:</w:t>
      </w:r>
      <w:r>
        <w:rPr>
          <w:rFonts w:hint="eastAsia"/>
        </w:rPr>
        <w:t xml:space="preserve"> </w:t>
      </w:r>
      <w:r w:rsidRPr="0023789E">
        <w:rPr>
          <w:rFonts w:hint="eastAsia"/>
          <w:b w:val="0"/>
        </w:rPr>
        <w:t>Disengage the clips in the order A to C as shown in the illustration.</w:t>
      </w:r>
      <w:r>
        <w:rPr>
          <w:rFonts w:hint="eastAsia"/>
        </w:rPr>
        <w:t xml:space="preserve"> </w:t>
      </w:r>
    </w:p>
    <w:p w:rsidR="00C24B73" w:rsidRPr="009E2EFC" w:rsidRDefault="00C24B73" w:rsidP="003C46F9">
      <w:pPr>
        <w:pStyle w:val="ProcLevel3"/>
        <w:rPr>
          <w:color w:val="000000"/>
        </w:rPr>
      </w:pPr>
      <w:r w:rsidRPr="009E2EFC">
        <w:rPr>
          <w:rFonts w:cs="Arial"/>
          <w:color w:val="000000"/>
          <w:szCs w:val="24"/>
        </w:rPr>
        <w:t>Disconnect the conn</w:t>
      </w:r>
      <w:r w:rsidR="0023789E">
        <w:rPr>
          <w:rFonts w:cs="Arial"/>
          <w:color w:val="000000"/>
          <w:szCs w:val="24"/>
        </w:rPr>
        <w:t>ector and put a mark on it</w:t>
      </w:r>
      <w:r w:rsidRPr="009E2EFC">
        <w:rPr>
          <w:rFonts w:hint="eastAsia"/>
          <w:color w:val="000000"/>
        </w:rPr>
        <w:t xml:space="preserve"> (Fig. 2-1)</w:t>
      </w:r>
      <w:r w:rsidRPr="009E2EFC">
        <w:rPr>
          <w:rFonts w:ascii="Arial" w:hAnsi="Arial" w:cs="Arial"/>
          <w:color w:val="000000"/>
          <w:sz w:val="21"/>
          <w:szCs w:val="21"/>
        </w:rPr>
        <w:t>.</w:t>
      </w:r>
    </w:p>
    <w:p w:rsidR="00C24B73" w:rsidRDefault="0023789E" w:rsidP="003C46F9">
      <w:pPr>
        <w:pStyle w:val="ProcLevel3"/>
        <w:numPr>
          <w:ilvl w:val="0"/>
          <w:numId w:val="0"/>
        </w:numPr>
        <w:ind w:leftChars="299" w:left="720" w:hangingChars="1" w:hanging="2"/>
      </w:pPr>
      <w:r>
        <w:rPr>
          <w:noProof/>
          <w:sz w:val="20"/>
          <w:lang w:eastAsia="en-US"/>
        </w:rPr>
        <w:drawing>
          <wp:anchor distT="0" distB="0" distL="114300" distR="114300" simplePos="0" relativeHeight="251957248" behindDoc="1" locked="1" layoutInCell="1" allowOverlap="1" wp14:anchorId="59AAD6AC" wp14:editId="09FA72DB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28600" cy="237744"/>
            <wp:effectExtent l="0" t="0" r="0" b="0"/>
            <wp:wrapNone/>
            <wp:docPr id="2679" name="Picture 2679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rFonts w:hint="eastAsia"/>
          <w:b/>
          <w:bCs/>
        </w:rPr>
        <w:t>NOTE:</w:t>
      </w:r>
      <w:r w:rsidR="00C24B73">
        <w:rPr>
          <w:rFonts w:hint="eastAsia"/>
        </w:rPr>
        <w:t xml:space="preserve"> </w:t>
      </w:r>
      <w:r w:rsidR="00C24B73">
        <w:rPr>
          <w:szCs w:val="24"/>
        </w:rPr>
        <w:t>Remove the instrument panel cluster finish center panel while preventing the retainer from separating from the vehicle</w:t>
      </w:r>
      <w:r w:rsidR="00C24B73">
        <w:rPr>
          <w:rFonts w:hint="eastAsia"/>
        </w:rPr>
        <w:t xml:space="preserve"> (</w:t>
      </w:r>
      <w:r>
        <w:t xml:space="preserve">Inset, </w:t>
      </w:r>
      <w:r w:rsidR="00C24B73">
        <w:rPr>
          <w:rFonts w:hint="eastAsia"/>
        </w:rPr>
        <w:t>Fig. 2-1).</w:t>
      </w:r>
    </w:p>
    <w:p w:rsidR="0023789E" w:rsidRDefault="0023789E" w:rsidP="003C46F9">
      <w:pPr>
        <w:spacing w:after="120" w:line="300" w:lineRule="auto"/>
      </w:pPr>
      <w:r>
        <w:br w:type="page"/>
      </w:r>
    </w:p>
    <w:p w:rsidR="000E0ED1" w:rsidRDefault="000E0ED1" w:rsidP="003C46F9">
      <w:pPr>
        <w:pStyle w:val="ProcLevel3"/>
        <w:numPr>
          <w:ilvl w:val="0"/>
          <w:numId w:val="0"/>
        </w:numPr>
        <w:ind w:leftChars="150" w:left="718" w:hangingChars="149" w:hanging="358"/>
      </w:pPr>
    </w:p>
    <w:p w:rsidR="0023789E" w:rsidRDefault="002A6B23" w:rsidP="003C46F9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08096" behindDoc="0" locked="1" layoutInCell="1" allowOverlap="1" wp14:anchorId="7EBECFC7" wp14:editId="7935F10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7693"/>
                        </a:xfrm>
                      </wpg:grpSpPr>
                      <pic:pic xmlns:pic="http://schemas.openxmlformats.org/drawingml/2006/picture">
                        <pic:nvPicPr>
                          <pic:cNvPr id="2260" name="Picture 226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76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897" name="Text Box 1540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1639615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pStyle w:val="Fig"/>
                                <w:jc w:val="center"/>
                              </w:pPr>
                              <w:r>
                                <w:t>Fig. 2-2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0" name="Rectangle 1541"/>
                        <wps:cNvSpPr>
                          <a:spLocks noChangeArrowheads="1"/>
                        </wps:cNvSpPr>
                        <wps:spPr bwMode="auto">
                          <a:xfrm>
                            <a:off x="15766" y="354692"/>
                            <a:ext cx="87693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bracket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02" name="Rectangle 1542"/>
                        <wps:cNvSpPr>
                          <a:spLocks noChangeArrowheads="1"/>
                        </wps:cNvSpPr>
                        <wps:spPr bwMode="auto">
                          <a:xfrm>
                            <a:off x="2057400" y="47293"/>
                            <a:ext cx="758825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Screw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898" name="Line 1543"/>
                        <wps:cNvCnPr>
                          <a:cxnSpLocks noChangeShapeType="1"/>
                          <a:stCxn id="2902" idx="2"/>
                        </wps:cNvCnPr>
                        <wps:spPr bwMode="auto">
                          <a:xfrm flipH="1">
                            <a:off x="2113563" y="195231"/>
                            <a:ext cx="323250" cy="32503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1544"/>
                        <wps:cNvCnPr>
                          <a:cxnSpLocks noChangeShapeType="1"/>
                          <a:stCxn id="2894" idx="0"/>
                        </wps:cNvCnPr>
                        <wps:spPr bwMode="auto">
                          <a:xfrm flipH="1" flipV="1">
                            <a:off x="1931277" y="1135018"/>
                            <a:ext cx="548826" cy="5358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3" name="Rectangle 2275"/>
                        <wps:cNvSpPr>
                          <a:spLocks noChangeArrowheads="1"/>
                        </wps:cNvSpPr>
                        <wps:spPr bwMode="auto">
                          <a:xfrm>
                            <a:off x="275897" y="7883"/>
                            <a:ext cx="16002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Phillips screwdriver</w:t>
                              </w:r>
                              <w:r>
                                <w:rPr>
                                  <w:sz w:val="18"/>
                                </w:rPr>
                                <w:t>, 8mm socket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76" name="Picture 227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1" name="Line 2279"/>
                        <wps:cNvCnPr>
                          <a:cxnSpLocks noChangeShapeType="1"/>
                          <a:stCxn id="2900" idx="2"/>
                        </wps:cNvCnPr>
                        <wps:spPr bwMode="auto">
                          <a:xfrm>
                            <a:off x="454234" y="486093"/>
                            <a:ext cx="389220" cy="1681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4" name="Rectangle 2281"/>
                        <wps:cNvSpPr>
                          <a:spLocks noChangeArrowheads="1"/>
                        </wps:cNvSpPr>
                        <wps:spPr bwMode="auto">
                          <a:xfrm>
                            <a:off x="2041635" y="1670996"/>
                            <a:ext cx="87693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A6B23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Radio bracket (R)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ECFC7" id="Group 695" o:spid="_x0000_s1131" style="position:absolute;left:0;text-align:left;margin-left:-255.6pt;margin-top:0;width:234pt;height:2in;z-index:251908096;mso-width-relative:margin;mso-height-relative:margin" coordorigin="" coordsize="29718,1827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Y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+AAAAAFJnaHRsb25nAAABn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E4QklNBAwAAAAAHzAAAAABAAAAoAAAAGIAAAHgAAC3wAAAHxQAG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GI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">
                <v:shape id="Picture 2260" o:spid="_x0000_s1132" type="#_x0000_t75" style="position:absolute;width:29717;height:182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WURDDAAAA3QAAAA8AAABkcnMvZG93bnJldi54bWxET01Lw0AQvQv+h2UEL2I3zSGUmG2RgrR4&#10;EJpWwduQHZNgdjburk367zsHwePjfVeb2Q3qTCH2ng0sFxko4sbbnlsDp+PL4wpUTMgWB89k4EIR&#10;NuvbmwpL6yc+0LlOrZIQjiUa6FIaS61j05HDuPAjsXBfPjhMAkOrbcBJwt2g8ywrtMOepaHDkbYd&#10;Nd/1r5Pena0/2/Awbl+L6e3i5/ePn2ZpzP3d/PwEKtGc/sV/7r01kOeF7Jc38gT0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5ZREMMAAADdAAAADwAAAAAAAAAAAAAAAACf&#10;AgAAZHJzL2Rvd25yZXYueG1sUEsFBgAAAAAEAAQA9wAAAI8DAAAAAA==&#10;" stroked="t">
                  <v:imagedata r:id="rId51" o:title=""/>
                  <v:path arrowok="t"/>
                </v:shape>
                <v:shape id="Text Box 1540" o:spid="_x0000_s1133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hg8MA&#10;AADdAAAADwAAAGRycy9kb3ducmV2LnhtbESPS4vCMBSF94L/IVzB3Ziq4NRqFGdgGBFBfCxcXprb&#10;BzY3pcnUzr83guDy8J0HZ7nuTCVaalxpWcF4FIEgTq0uOVdwOf98xCCcR9ZYWSYF/+Rgver3lpho&#10;e+cjtSefi1DCLkEFhfd1IqVLCzLoRrYmDiyzjUEfZJNL3eA9lJtKTqJoJg2WHBYKrOm7oPR2+jMK&#10;vmY2b8fTq9nvsl85P2Q6MK/UcNBtFiA8df5tfqW3WsEknn/C80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uhg8MAAADdAAAADwAAAAAAAAAAAAAAAACYAgAAZHJzL2Rv&#10;d25yZXYueG1sUEsFBgAAAAAEAAQA9QAAAIgDAAAAAA==&#10;" fillcolor="white [3212]" stroked="f">
                  <v:textbox inset="0,0,0,0">
                    <w:txbxContent>
                      <w:p w:rsidR="00A3681E" w:rsidRDefault="00A3681E" w:rsidP="002A6B23">
                        <w:pPr>
                          <w:pStyle w:val="Fig"/>
                          <w:jc w:val="center"/>
                        </w:pPr>
                        <w:r>
                          <w:t>Fig. 2-2</w:t>
                        </w:r>
                      </w:p>
                    </w:txbxContent>
                  </v:textbox>
                </v:shape>
                <v:rect id="Rectangle 1541" o:spid="_x0000_s1134" style="position:absolute;left:157;top:3546;width:877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4McIA&#10;AADdAAAADwAAAGRycy9kb3ducmV2LnhtbERPS0vDQBC+C/6HZQRvdteAtcZuSwkUpBT6SPU8ZMck&#10;mp0N2bGN/949FDx+fO/5cvSdOtMQ28AWHicGFHEVXMu1hVO5fpiBioLssAtMFn4pwnJxezPH3IUL&#10;H+h8lFqlEI45WmhE+lzrWDXkMU5CT5y4zzB4lASHWrsBLyncdzozZqo9tpwaGuypaKj6Pv54C7uP&#10;fbnZPxcbMVklxTt/0dO2tPb+bly9ghIa5V98db85C9mLSfvTm/QE9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PgxwgAAAN0AAAAPAAAAAAAAAAAAAAAAAJgCAABkcnMvZG93&#10;bnJldi54bWxQSwUGAAAAAAQABAD1AAAAhwMAAAAA&#10;" stroked="f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bracket (L)</w:t>
                        </w:r>
                      </w:p>
                    </w:txbxContent>
                  </v:textbox>
                </v:rect>
                <v:rect id="Rectangle 1542" o:spid="_x0000_s1135" style="position:absolute;left:20574;top:472;width:7588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D3cYA&#10;AADdAAAADwAAAGRycy9kb3ducmV2LnhtbESPX0vDQBDE34V+h2OFvtk7A/VP7LWUQKGUgrVRn5fc&#10;mkRzeyG3beO39wTBx2FmfsMsVqPv1JmG2Aa2cDszoIir4FquLbyWm5sHUFGQHXaBycI3RVgtJ1cL&#10;zF248Audj1KrBOGYo4VGpM+1jlVDHuMs9MTJ+wiDR0lyqLUb8JLgvtOZMXfaY8tpocGeioaqr+PJ&#10;W3h+P5S7w32xE5NVUrzxJ833pbXT63H9BEpolP/wX3vrLGSPJoP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LD3c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Screw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4)</w:t>
                        </w:r>
                      </w:p>
                    </w:txbxContent>
                  </v:textbox>
                </v:rect>
                <v:line id="Line 1543" o:spid="_x0000_s1136" style="position:absolute;flip:x;visibility:visible;mso-wrap-style:square" from="21135,1952" to="24368,5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B9MIAAADdAAAADwAAAGRycy9kb3ducmV2LnhtbERPz2vCMBS+C/4P4Q28aTKhop1Rpqh4&#10;nRtjx7fmra0mL6WJtv73y0Hw+PH9Xq57Z8WN2lB71vA6USCIC29qLjV8fe7HcxAhIhu0nknDnQKs&#10;V8PBEnPjO/6g2ymWIoVwyFFDFWOTSxmKihyGiW+IE/fnW4cxwbaUpsUuhTsrp0rNpMOaU0OFDW0r&#10;Ki6nq9NwUMdNd15kanvOfr+zTW8vux+r9eilf38DEamPT/HDfTQapvNFmpvepCc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tB9MIAAADdAAAADwAAAAAAAAAAAAAA&#10;AAChAgAAZHJzL2Rvd25yZXYueG1sUEsFBgAAAAAEAAQA+QAAAJADAAAAAA==&#10;" strokeweight="1.5pt">
                  <v:stroke endarrow="block"/>
                </v:line>
                <v:line id="Line 1544" o:spid="_x0000_s1137" style="position:absolute;flip:x y;visibility:visible;mso-wrap-style:square" from="19312,11350" to="24801,1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WNGMUAAADdAAAADwAAAGRycy9kb3ducmV2LnhtbESPQWvCQBSE70L/w/IKvYhuKm3R6Col&#10;pVC9mXrw+Mg+s8Hs25DdrOm/7xaEHoeZ+YbZ7Ebbiki9bxwreJ5nIIgrpxuuFZy+P2dLED4ga2wd&#10;k4If8rDbPkw2mGt34yPFMtQiQdjnqMCE0OVS+sqQRT93HXHyLq63GJLsa6l7vCW4beUiy96kxYbT&#10;gsGOCkPVtRysgqKNBxriQZ9f4zA1H/tCv5hSqafH8X0NItAY/sP39pdWsFiuVvD3Jj0Bu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WNGMUAAADdAAAADwAAAAAAAAAA&#10;AAAAAAChAgAAZHJzL2Rvd25yZXYueG1sUEsFBgAAAAAEAAQA+QAAAJMDAAAAAA==&#10;" strokeweight="1.5pt">
                  <v:stroke endarrow="block"/>
                </v:line>
                <v:rect id="Rectangle 2275" o:spid="_x0000_s1138" style="position:absolute;left:2758;top:78;width:1600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mRsYA&#10;AADdAAAADwAAAGRycy9kb3ducmV2LnhtbESPX0vDQBDE3wW/w7EF3+xdI/5p2muRgCBFsDa2z0tu&#10;TaK5vZBb2/jtPaHg4zAzv2GW69F36khDbANbmE0NKOIquJZrC+/l0/UDqCjIDrvAZOGHIqxXlxdL&#10;zF048Rsdd1KrBOGYo4VGpM+1jlVDHuM09MTJ+wiDR0lyqLUb8JTgvtOZMXfaY8tpocGeioaqr923&#10;t/B62Jab7X2xEZNVUuz5k25fSmuvJuPjApTQKP/hc/vZWcjm5gb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5mR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Phillips screwdriver</w:t>
                        </w:r>
                        <w:r>
                          <w:rPr>
                            <w:sz w:val="18"/>
                          </w:rPr>
                          <w:t>, 8mm socket</w:t>
                        </w:r>
                      </w:p>
                    </w:txbxContent>
                  </v:textbox>
                </v:rect>
                <v:shape id="Picture 2276" o:spid="_x0000_s1139" type="#_x0000_t75" alt="tool" style="position:absolute;left:157;top:157;width:2477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DSnGAAAA3QAAAA8AAABkcnMvZG93bnJldi54bWxEj0FrwkAUhO8F/8PyhF6KbgyiJbqKWoRC&#10;PVj14PGZfSbB7NuQ3Zr137uFQo/DzHzDzJfB1OJOrassKxgNExDEudUVFwpOx+3gHYTzyBpry6Tg&#10;QQ6Wi97LHDNtO/6m+8EXIkLYZaig9L7JpHR5SQbd0DbE0bva1qCPsi2kbrGLcFPLNEkm0mDFcaHE&#10;hjYl5bfDj1FAb1+783Qtt+PuEnZ+Hz7y8fqo1Gs/rGYgPAX/H/5rf2oFaTqdwO+b+ATk4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U8NKcYAAADdAAAADwAAAAAAAAAAAAAA&#10;AACfAgAAZHJzL2Rvd25yZXYueG1sUEsFBgAAAAAEAAQA9wAAAJIDAAAAAA==&#10;">
                  <v:imagedata r:id="rId44" o:title="tool"/>
                  <v:path arrowok="t"/>
                </v:shape>
                <v:line id="Line 2279" o:spid="_x0000_s1140" style="position:absolute;visibility:visible;mso-wrap-style:square" from="4542,4860" to="8434,6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9QsUAAADdAAAADwAAAGRycy9kb3ducmV2LnhtbESPQYvCMBSE7wv+h/AEb2tadUWrUURw&#10;18serB709miebbV5KU3U+u+NsLDHYWa+YebL1lTiTo0rLSuI+xEI4szqknMFh/3mcwLCeWSNlWVS&#10;8CQHy0XnY46Jtg/e0T31uQgQdgkqKLyvEyldVpBB17c1cfDOtjHog2xyqRt8BLip5CCKxtJgyWGh&#10;wJrWBWXX9GYUfOFwnO9+j/68HZ0u7Zo4/k5/lOp129UMhKfW/4f/2lutYDCNYni/CU9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F9QsUAAADdAAAADwAAAAAAAAAA&#10;AAAAAAChAgAAZHJzL2Rvd25yZXYueG1sUEsFBgAAAAAEAAQA+QAAAJMDAAAAAA==&#10;" strokeweight="1.5pt">
                  <v:stroke endarrow="block"/>
                </v:line>
                <v:rect id="Rectangle 2281" o:spid="_x0000_s1141" style="position:absolute;left:20416;top:16709;width:8769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kKMYA&#10;AADdAAAADwAAAGRycy9kb3ducmV2LnhtbESPUUvDQBCE3wv+h2MF39qLwWobey0SEEoRrI32ecmt&#10;STS3F3JrG/99r1Do4zAz3zCL1eBadaA+NJ4N3E8SUMSltw1XBj6L1/EMVBBki61nMvBPAVbLm9EC&#10;M+uP/EGHnVQqQjhkaKAW6TKtQ1mTwzDxHXH0vn3vUKLsK217PEa4a3WaJI/aYcNxocaO8prK392f&#10;M/C+3xab7VO+kSQtJf/iH5q+Fcbc3Q4vz6CEBrmGL+21NZDO5g9wfhOf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xkKM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2A6B23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Radio bracket (R)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Remove the 4 screws from the radio brackets (L and R)</w:t>
      </w:r>
      <w:r w:rsidR="0023789E">
        <w:t xml:space="preserve"> to remove the brackets from the vehicle</w:t>
      </w:r>
      <w:r w:rsidR="00C24B73">
        <w:rPr>
          <w:rFonts w:hint="eastAsia"/>
        </w:rPr>
        <w:t xml:space="preserve"> (Fig. 2-2).</w:t>
      </w:r>
    </w:p>
    <w:p w:rsidR="00C24B73" w:rsidRDefault="00C24B73" w:rsidP="003C46F9">
      <w:pPr>
        <w:pStyle w:val="ProcLevel2"/>
        <w:numPr>
          <w:ilvl w:val="0"/>
          <w:numId w:val="0"/>
        </w:numPr>
        <w:ind w:left="360"/>
      </w:pPr>
    </w:p>
    <w:p w:rsidR="0023789E" w:rsidRDefault="0023789E" w:rsidP="003C46F9">
      <w:pPr>
        <w:pStyle w:val="ProcLevel2"/>
        <w:numPr>
          <w:ilvl w:val="0"/>
          <w:numId w:val="0"/>
        </w:numPr>
        <w:ind w:left="360"/>
      </w:pPr>
    </w:p>
    <w:p w:rsidR="0023789E" w:rsidRDefault="0023789E" w:rsidP="003C46F9">
      <w:pPr>
        <w:pStyle w:val="ProcLevel2"/>
        <w:numPr>
          <w:ilvl w:val="0"/>
          <w:numId w:val="0"/>
        </w:numPr>
        <w:ind w:left="360"/>
      </w:pPr>
    </w:p>
    <w:p w:rsidR="00C24B73" w:rsidRDefault="00C24B73" w:rsidP="003C46F9">
      <w:pPr>
        <w:pStyle w:val="ProcLevel2"/>
      </w:pPr>
      <w:r>
        <w:t xml:space="preserve">Remove the </w:t>
      </w:r>
      <w:r>
        <w:rPr>
          <w:rFonts w:hint="eastAsia"/>
        </w:rPr>
        <w:t>meter cluster panel</w:t>
      </w:r>
      <w:r>
        <w:t>.</w:t>
      </w:r>
    </w:p>
    <w:p w:rsidR="00C24B73" w:rsidRDefault="0023789E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61344" behindDoc="0" locked="1" layoutInCell="1" allowOverlap="1" wp14:anchorId="16974BB0" wp14:editId="453F599B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68625" cy="1828800"/>
                <wp:effectExtent l="19050" t="19050" r="22225" b="1905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8625" cy="1828800"/>
                          <a:chOff x="0" y="0"/>
                          <a:chExt cx="2971800" cy="1828800"/>
                        </a:xfrm>
                      </wpg:grpSpPr>
                      <wpg:grpSp>
                        <wpg:cNvPr id="694" name="Group 694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6638"/>
                          </a:xfrm>
                        </wpg:grpSpPr>
                        <wpg:grpSp>
                          <wpg:cNvPr id="683" name="Group 683"/>
                          <wpg:cNvGrpSpPr/>
                          <wpg:grpSpPr>
                            <a:xfrm>
                              <a:off x="0" y="0"/>
                              <a:ext cx="2971800" cy="1826638"/>
                              <a:chOff x="0" y="0"/>
                              <a:chExt cx="2971800" cy="1826638"/>
                            </a:xfrm>
                          </wpg:grpSpPr>
                          <wpg:grpSp>
                            <wpg:cNvPr id="3391" name="Group 3391"/>
                            <wpg:cNvGrpSpPr/>
                            <wpg:grpSpPr>
                              <a:xfrm>
                                <a:off x="0" y="0"/>
                                <a:ext cx="2971800" cy="1826638"/>
                                <a:chOff x="0" y="0"/>
                                <a:chExt cx="2971800" cy="1826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80" name="Picture 2680"/>
                                <pic:cNvPicPr preferRelativeResize="0"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1800" cy="1826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000000"/>
                                  </a:solidFill>
                                </a:ln>
                              </pic:spPr>
                            </pic:pic>
                            <wps:wsp>
                              <wps:cNvPr id="2873" name="Rectangle 1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45" y="39406"/>
                                  <a:ext cx="99060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Meter cluster panel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76" name="Rectangle 15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83549" y="25677"/>
                                  <a:ext cx="569200" cy="148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Claw (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×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8)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70" name="Line 1550"/>
                              <wps:cNvCnPr>
                                <a:cxnSpLocks noChangeShapeType="1"/>
                                <a:stCxn id="2876" idx="2"/>
                              </wps:cNvCnPr>
                              <wps:spPr bwMode="auto">
                                <a:xfrm flipH="1">
                                  <a:off x="2317115" y="174231"/>
                                  <a:ext cx="351034" cy="5639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1" name="Line 1551"/>
                              <wps:cNvCnPr>
                                <a:cxnSpLocks noChangeShapeType="1"/>
                                <a:stCxn id="2873" idx="2"/>
                              </wps:cNvCnPr>
                              <wps:spPr bwMode="auto">
                                <a:xfrm>
                                  <a:off x="566245" y="170816"/>
                                  <a:ext cx="452930" cy="4959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2" name="Line 2283"/>
                              <wps:cNvCnPr>
                                <a:cxnSpLocks noChangeShapeType="1"/>
                                <a:stCxn id="2859" idx="0"/>
                              </wps:cNvCnPr>
                              <wps:spPr bwMode="auto">
                                <a:xfrm flipH="1" flipV="1">
                                  <a:off x="1773621" y="1158287"/>
                                  <a:ext cx="665524" cy="2993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9" name="Rectangle 2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90640" y="1456997"/>
                                  <a:ext cx="69723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Masking 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tape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74" name="Line 2291"/>
                              <wps:cNvCnPr>
                                <a:cxnSpLocks noChangeShapeType="1"/>
                                <a:stCxn id="128" idx="0"/>
                              </wps:cNvCnPr>
                              <wps:spPr bwMode="auto">
                                <a:xfrm flipH="1" flipV="1">
                                  <a:off x="1628775" y="1537972"/>
                                  <a:ext cx="641225" cy="1232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0" name="Rectangle 2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585" y="1619765"/>
                                  <a:ext cx="567230" cy="148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Clip (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×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5)</w:t>
                                    </w:r>
                                  </w:p>
                                  <w:p w:rsidR="00A3681E" w:rsidRDefault="00A3681E" w:rsidP="0023789E">
                                    <w:pPr>
                                      <w:ind w:right="108"/>
                                    </w:pPr>
                                  </w:p>
                                  <w:p w:rsidR="00A3681E" w:rsidRDefault="00A3681E" w:rsidP="0023789E"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Masking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75" name="Line 2293"/>
                              <wps:cNvCnPr>
                                <a:cxnSpLocks noChangeShapeType="1"/>
                                <a:stCxn id="2860" idx="0"/>
                              </wps:cNvCnPr>
                              <wps:spPr bwMode="auto">
                                <a:xfrm flipV="1">
                                  <a:off x="959200" y="1438275"/>
                                  <a:ext cx="350159" cy="1811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7" name="Rectangle 2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70670" y="62898"/>
                                  <a:ext cx="13335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78" name="Rectangle 2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9042" y="55175"/>
                                  <a:ext cx="13335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62" name="Rectangle 2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1599" y="490828"/>
                                  <a:ext cx="13335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79" name="Line 2684"/>
                              <wps:cNvCnPr>
                                <a:cxnSpLocks noChangeShapeType="1"/>
                                <a:stCxn id="2877" idx="2"/>
                              </wps:cNvCnPr>
                              <wps:spPr bwMode="auto">
                                <a:xfrm>
                                  <a:off x="1537345" y="194303"/>
                                  <a:ext cx="26977" cy="2627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0" name="Line 2685"/>
                              <wps:cNvCnPr>
                                <a:cxnSpLocks noChangeShapeType="1"/>
                                <a:endCxn id="2877" idx="2"/>
                              </wps:cNvCnPr>
                              <wps:spPr bwMode="auto">
                                <a:xfrm flipH="1" flipV="1">
                                  <a:off x="1537345" y="194303"/>
                                  <a:ext cx="331690" cy="2628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2" name="Line 2686"/>
                              <wps:cNvCnPr>
                                <a:cxnSpLocks noChangeShapeType="1"/>
                                <a:stCxn id="2878" idx="2"/>
                              </wps:cNvCnPr>
                              <wps:spPr bwMode="auto">
                                <a:xfrm flipH="1">
                                  <a:off x="2052637" y="186582"/>
                                  <a:ext cx="73080" cy="2706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4" name="Line 2687"/>
                              <wps:cNvCnPr>
                                <a:cxnSpLocks noChangeShapeType="1"/>
                                <a:stCxn id="2877" idx="2"/>
                              </wps:cNvCnPr>
                              <wps:spPr bwMode="auto">
                                <a:xfrm flipH="1">
                                  <a:off x="1190625" y="194303"/>
                                  <a:ext cx="346720" cy="3819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5" name="Line 2688"/>
                              <wps:cNvCnPr>
                                <a:cxnSpLocks noChangeShapeType="1"/>
                                <a:stCxn id="2878" idx="2"/>
                              </wps:cNvCnPr>
                              <wps:spPr bwMode="auto">
                                <a:xfrm>
                                  <a:off x="2125717" y="186582"/>
                                  <a:ext cx="86218" cy="2944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6" name="Line 2689"/>
                              <wps:cNvCnPr>
                                <a:cxnSpLocks noChangeShapeType="1"/>
                                <a:stCxn id="2862" idx="2"/>
                              </wps:cNvCnPr>
                              <wps:spPr bwMode="auto">
                                <a:xfrm>
                                  <a:off x="508274" y="622144"/>
                                  <a:ext cx="120376" cy="268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7" name="Line 2690"/>
                              <wps:cNvCnPr>
                                <a:cxnSpLocks noChangeShapeType="1"/>
                                <a:stCxn id="2862" idx="2"/>
                              </wps:cNvCnPr>
                              <wps:spPr bwMode="auto">
                                <a:xfrm>
                                  <a:off x="508274" y="622144"/>
                                  <a:ext cx="387076" cy="13033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1" name="Rectangle 2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45" y="1123532"/>
                                  <a:ext cx="133350" cy="1314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23789E">
                                    <w:pPr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88" name="Line 280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47157" y="1178591"/>
                                  <a:ext cx="370556" cy="104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9" name="Line 2802"/>
                              <wps:cNvCnPr>
                                <a:cxnSpLocks noChangeShapeType="1"/>
                                <a:stCxn id="2861" idx="3"/>
                              </wps:cNvCnPr>
                              <wps:spPr bwMode="auto">
                                <a:xfrm>
                                  <a:off x="204295" y="1189008"/>
                                  <a:ext cx="1114917" cy="15426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0" name="Line 2803"/>
                              <wps:cNvCnPr>
                                <a:cxnSpLocks noChangeShapeType="1"/>
                                <a:endCxn id="684" idx="1"/>
                              </wps:cNvCnPr>
                              <wps:spPr bwMode="auto">
                                <a:xfrm flipV="1">
                                  <a:off x="2328862" y="656124"/>
                                  <a:ext cx="469987" cy="2773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1" name="Line 2804"/>
                              <wps:cNvCnPr>
                                <a:cxnSpLocks noChangeShapeType="1"/>
                                <a:endCxn id="684" idx="1"/>
                              </wps:cNvCnPr>
                              <wps:spPr bwMode="auto">
                                <a:xfrm flipV="1">
                                  <a:off x="2343150" y="656124"/>
                                  <a:ext cx="455699" cy="1360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2" name="Line 2805"/>
                              <wps:cNvCnPr>
                                <a:cxnSpLocks noChangeShapeType="1"/>
                                <a:endCxn id="684" idx="1"/>
                              </wps:cNvCnPr>
                              <wps:spPr bwMode="auto">
                                <a:xfrm flipV="1">
                                  <a:off x="2124830" y="656124"/>
                                  <a:ext cx="674019" cy="5345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93" name="Line 2806"/>
                              <wps:cNvCnPr>
                                <a:cxnSpLocks noChangeShapeType="1"/>
                                <a:stCxn id="2861" idx="3"/>
                              </wps:cNvCnPr>
                              <wps:spPr bwMode="auto">
                                <a:xfrm>
                                  <a:off x="204295" y="1189008"/>
                                  <a:ext cx="586280" cy="2302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sm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5" name="Text Box 15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83" y="1639613"/>
                                <a:ext cx="5486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23789E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>Fig. 2-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684" name="Rectangle 27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8849" y="590550"/>
                              <a:ext cx="133350" cy="131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23789E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128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1593955" y="1663230"/>
                            <a:ext cx="135209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Steering column upper cover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974BB0" id="Group 129" o:spid="_x0000_s1142" style="position:absolute;left:0;text-align:left;margin-left:-255.75pt;margin-top:-.15pt;width:233.75pt;height:2in;z-index:251961344;mso-width-relative:margin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EEAAAAAFJn&#10;aHRsb25nAAABp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E4QklNBAwAAAAAJA8AAAABAAAAoAAAAGIAAAHgAAC3wAAAI/MAG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GI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">
                <v:group id="Group 694" o:spid="_x0000_s1143" style="position:absolute;width:29718;height:18288" coordsize="29718,18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group id="Group 683" o:spid="_x0000_s1144" style="position:absolute;width:29718;height:18266" coordsize="29718,18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  <v:group id="Group 3391" o:spid="_x0000_s1145" style="position:absolute;width:29718;height:18266" coordsize="29718,18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    <v:shape id="Picture 2680" o:spid="_x0000_s1146" type="#_x0000_t75" style="position:absolute;width:29718;height:182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uPfnCAAAA3QAAAA8AAABkcnMvZG93bnJldi54bWxET8uKwjAU3Qv+Q7iCG9FUFyrVKCIKuhrG&#10;B+ju0lzbaHNTmqj17yeLAZeH854vG1uKF9XeOFYwHCQgiDOnDecKTsdtfwrCB2SNpWNS8CEPy0W7&#10;NcdUuzf/0usQchFD2KeooAihSqX0WUEW/cBVxJG7udpiiLDOpa7xHcNtKUdJMpYWDceGAitaF5Q9&#10;Dk+rwFh7udL+uj9Omt7Q/Kwv9815p1S306xmIAI14Sv+d++0gtF4GvfHN/EJ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Lj35wgAAAN0AAAAPAAAAAAAAAAAAAAAAAJ8C&#10;AABkcnMvZG93bnJldi54bWxQSwUGAAAAAAQABAD3AAAAjgMAAAAA&#10;" stroked="t">
                        <v:imagedata r:id="rId53" o:title=""/>
                        <v:path arrowok="t"/>
                      </v:shape>
                      <v:rect id="Rectangle 1548" o:spid="_x0000_s1147" style="position:absolute;left:709;top:394;width:9906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apsUA&#10;AADdAAAADwAAAGRycy9kb3ducmV2LnhtbESPUWvCQBCE3wv9D8cWfKuXplglekoJFIoItUZ9XnJr&#10;EpvbC7lV03/fKxT6OMzMN8xiNbhWXakPjWcDT+MEFHHpbcOVgX3x9jgDFQTZYuuZDHxTgNXy/m6B&#10;mfU3/qTrTioVIRwyNFCLdJnWoazJYRj7jjh6J987lCj7StsebxHuWp0myYt22HBcqLGjvKbya3dx&#10;Bj6O22K9neZrSdJS8gOfabIpjBk9DK9zUEKD/If/2u/WQDqbPsPvm/g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Rqm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Meter cluster panel</w:t>
                              </w:r>
                            </w:p>
                          </w:txbxContent>
                        </v:textbox>
                      </v:rect>
                      <v:rect id="Rectangle 1549" o:spid="_x0000_s1148" style="position:absolute;left:23835;top:256;width:569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5PsUA&#10;AADdAAAADwAAAGRycy9kb3ducmV2LnhtbESPUWvCQBCE34X+h2MLfdNLA1WJnlIChSKFqqk+L7k1&#10;ieb2Qm6r6b/vFYQ+DjPzDbNcD65VV+pD49nA8yQBRVx623Bl4Kt4G89BBUG22HomAz8UYL16GC0x&#10;s/7GO7rupVIRwiFDA7VIl2kdypochonviKN38r1DibKvtO3xFuGu1WmSTLXDhuNCjR3lNZWX/bcz&#10;8HncFpvtLN9IkpaSH/hMLx+FMU+Pw+sClNAg/+F7+90aSOezKfy9iU9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rk+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Claw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8)</w:t>
                              </w:r>
                            </w:p>
                          </w:txbxContent>
                        </v:textbox>
                      </v:rect>
                      <v:line id="Line 1550" o:spid="_x0000_s1149" style="position:absolute;flip:x;visibility:visible;mso-wrap-style:square" from="23171,1742" to="26681,7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GrCMMAAADdAAAADwAAAGRycy9kb3ducmV2LnhtbERPz0/CMBS+m/A/NI+Em7SQDOakECFq&#10;uILGeHyuj23Qvi5rYeO/twcTj1++36vN4Ky4URcazxpmUwWCuPSm4UrD58fbYw4iRGSD1jNpuFOA&#10;zXr0sMLC+J4PdDvGSqQQDgVqqGNsCylDWZPDMPUtceJOvnMYE+wqaTrsU7izcq7UQjpsODXU2NKu&#10;pvJyvDoN72q/7c9Pmdqds5+vbDvYy+u31XoyHl6eQUQa4r/4z703Gub5Mu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BqwjDAAAA3QAAAA8AAAAAAAAAAAAA&#10;AAAAoQIAAGRycy9kb3ducmV2LnhtbFBLBQYAAAAABAAEAPkAAACRAwAAAAA=&#10;" strokeweight="1.5pt">
                        <v:stroke endarrow="block"/>
                      </v:line>
                      <v:line id="Line 1551" o:spid="_x0000_s1150" style="position:absolute;visibility:visible;mso-wrap-style:square" from="5662,1708" to="10191,6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BosUAAADdAAAADwAAAGRycy9kb3ducmV2LnhtbESPS4vCQBCE78L+h6EXvOkkvomOsgg+&#10;Lh7MetBbk2mTuJmekBk1/vudBWGPRVV9RS1WranEgxpXWlYQ9yMQxJnVJecKTt+b3gyE88gaK8uk&#10;4EUOVsuPzgITbZ98pEfqcxEg7BJUUHhfJ1K6rCCDrm9r4uBdbWPQB9nkUjf4DHBTyUEUTaTBksNC&#10;gTWtC8p+0rtRMMbhJD8ezv66H11u7Zo43qY7pbqf7dcchKfW/4ff7b1WMJhNY/h7E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YBosUAAADdAAAADwAAAAAAAAAA&#10;AAAAAAChAgAAZHJzL2Rvd25yZXYueG1sUEsFBgAAAAAEAAQA+QAAAJMDAAAAAA==&#10;" strokeweight="1.5pt">
                        <v:stroke endarrow="block"/>
                      </v:line>
                      <v:line id="Line 2283" o:spid="_x0000_s1151" style="position:absolute;flip:x y;visibility:visible;mso-wrap-style:square" from="17736,11582" to="24391,1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35k8QAAADdAAAADwAAAGRycy9kb3ducmV2LnhtbESPQUvEMBSE74L/ITzBi+ymFt0tddMi&#10;FUH3ttWDx0fzbIrNS2nSbP33RhA8DjPzDXOoVzuKSLMfHCu43WYgiDunB+4VvL89bwoQPiBrHB2T&#10;gm/yUFeXFwcstTvziWIbepEg7EtUYEKYSil9Z8ii37qJOHmfbrYYkpx7qWc8J7gdZZ5lO2lx4LRg&#10;cKLGUPfVLlZBM8YjLfGoP+7jcmOeXht9Z1qlrq/WxwcQgdbwH/5rv2gFebHP4fdNegKy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fmTxAAAAN0AAAAPAAAAAAAAAAAA&#10;AAAAAKECAABkcnMvZG93bnJldi54bWxQSwUGAAAAAAQABAD5AAAAkgMAAAAA&#10;" strokeweight="1.5pt">
                        <v:stroke endarrow="block"/>
                      </v:line>
                      <v:rect id="Rectangle 2290" o:spid="_x0000_s1152" style="position:absolute;left:20906;top:14569;width:697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RxLMUA&#10;AADdAAAADwAAAGRycy9kb3ducmV2LnhtbESPUWvCQBCE3wv9D8cWfKuXBrQaPaUECkWEWqM+L7k1&#10;SZvbC7lV03/fKxT6OMzMN8xyPbhWXakPjWcDT+MEFHHpbcOVgUPx+jgDFQTZYuuZDHxTgPXq/m6J&#10;mfU3/qDrXioVIRwyNFCLdJnWoazJYRj7jjh6Z987lCj7StsebxHuWp0myVQ7bDgu1NhRXlP5tb84&#10;A++nXbHZPecbSdJS8iN/0mRbGDN6GF4WoIQG+Q//td+sgXQ2mcP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HEs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 xml:space="preserve">Masking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tape</w:t>
                              </w:r>
                            </w:p>
                          </w:txbxContent>
                        </v:textbox>
                      </v:rect>
                      <v:line id="Line 2291" o:spid="_x0000_s1153" style="position:absolute;flip:x y;visibility:visible;mso-wrap-style:square" from="16287,15379" to="22700,1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hq7MUAAADdAAAADwAAAGRycy9kb3ducmV2LnhtbESPQYvCMBSE7wv+h/AEL4umK6KlGqUK&#10;ouBJ3QW9PZq3bdnmpdtErf/eCILHYWa+YWaL1lTiSo0rLSv4GkQgiDOrS84VfB/X/RiE88gaK8uk&#10;4E4OFvPOxwwTbW+8p+vB5yJA2CWooPC+TqR0WUEG3cDWxMH7tY1BH2STS93gLcBNJYdRNJYGSw4L&#10;Bda0Kij7O1yMguXqf0fH0895I+NPvU+XcZo6p1Sv26ZTEJ5a/w6/2lutYBhPRvB8E5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hq7MUAAADdAAAADwAAAAAAAAAA&#10;AAAAAAChAgAAZHJzL2Rvd25yZXYueG1sUEsFBgAAAAAEAAQA+QAAAJMDAAAAAA==&#10;" strokeweight="1.5pt">
                        <v:stroke endarrow="oval" endarrowwidth="narrow" endarrowlength="short"/>
                      </v:line>
                      <v:rect id="Rectangle 2292" o:spid="_x0000_s1154" style="position:absolute;left:6755;top:16197;width:5673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NscEA&#10;AADdAAAADwAAAGRycy9kb3ducmV2LnhtbERPz2vCMBS+D/wfwhO8zdQiKp1RhlLw2uphx7fmre2a&#10;vJQm2vrfm8Ngx4/v9/44WSMeNPjWsYLVMgFBXDndcq3gds3fdyB8QNZoHJOCJ3k4HmZve8y0G7mg&#10;RxlqEUPYZ6igCaHPpPRVQxb90vXEkftxg8UQ4VBLPeAYw62RaZJspMWWY0ODPZ0aqrrybhVcv7ed&#10;kaVJC/4939ddXnzl46TUYj59foAINIV/8Z/7ohWku03cH9/EJyAP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dzbHBAAAA3QAAAA8AAAAAAAAAAAAAAAAAmAIAAGRycy9kb3du&#10;cmV2LnhtbFBLBQYAAAAABAAEAPUAAACGAwAAAAA=&#10;" stroked="f" strokeweight=".25pt">
                        <v:textbox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5)</w:t>
                              </w:r>
                            </w:p>
                            <w:p w:rsidR="00A3681E" w:rsidRDefault="00A3681E" w:rsidP="0023789E">
                              <w:pPr>
                                <w:ind w:right="108"/>
                              </w:pPr>
                            </w:p>
                            <w:p w:rsidR="00A3681E" w:rsidRDefault="00A3681E" w:rsidP="0023789E">
                              <w:r>
                                <w:rPr>
                                  <w:rFonts w:hint="eastAsia"/>
                                  <w:sz w:val="18"/>
                                </w:rPr>
                                <w:t>Masking</w:t>
                              </w:r>
                            </w:p>
                          </w:txbxContent>
                        </v:textbox>
                      </v:rect>
                      <v:line id="Line 2293" o:spid="_x0000_s1155" style="position:absolute;flip:y;visibility:visible;mso-wrap-style:square" from="9592,14382" to="13093,16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YIkMUAAADdAAAADwAAAGRycy9kb3ducmV2LnhtbESPQWsCMRSE70L/Q3iF3jSpsK2uRqlS&#10;i9faIh6fm+fuavKybKK7/fdNoeBxmJlvmPmyd1bcqA21Zw3PIwWCuPCm5lLD99dmOAERIrJB65k0&#10;/FCA5eJhMMfc+I4/6baLpUgQDjlqqGJscilDUZHDMPINcfJOvnUYk2xLaVrsEtxZOVbqRTqsOS1U&#10;2NC6ouKyuzoNH2q76s7TTK3P2XGfrXp7eT9YrZ8e+7cZiEh9vIf/21ujYTx5zeDvTX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YIkMUAAADdAAAADwAAAAAAAAAA&#10;AAAAAAChAgAAZHJzL2Rvd25yZXYueG1sUEsFBgAAAAAEAAQA+QAAAJMDAAAAAA==&#10;" strokeweight="1.5pt">
                        <v:stroke endarrow="block"/>
                      </v:line>
                      <v:rect id="Rectangle 2681" o:spid="_x0000_s1156" style="position:absolute;left:14706;top:628;width:1334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cpcUA&#10;AADdAAAADwAAAGRycy9kb3ducmV2LnhtbESPUWvCQBCE34X+h2MLfdNLA20kekoJFIoItab1ecmt&#10;SWxuL+S2Gv99r1DwcZiZb5jlenSdOtMQWs8GHmcJKOLK25ZrA5/l63QOKgiyxc4zGbhSgPXqbrLE&#10;3PoLf9B5L7WKEA45GmhE+lzrUDXkMMx8Txy9ox8cSpRDre2Alwh3nU6T5Fk7bDkuNNhT0VD1vf9x&#10;Bt4Pu3Kzy4qNJGklxRef6GlbGvNwP74sQAmNcgv/t9+sgXSeZfD3Jj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hyl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rect id="Rectangle 2682" o:spid="_x0000_s1157" style="position:absolute;left:20590;top:551;width:1333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2I18IA&#10;AADdAAAADwAAAGRycy9kb3ducmV2LnhtbERPTWvCQBC9C/6HZQRvujFgldRVJCAUEWpN2/OQnSap&#10;2dmQnWr8991DocfH+97sBteqG/Wh8WxgMU9AEZfeNlwZeC8OszWoIMgWW89k4EEBdtvxaIOZ9Xd+&#10;o9tFKhVDOGRooBbpMq1DWZPDMPcdceS+fO9QIuwrbXu8x3DX6jRJnrTDhmNDjR3lNZXXy48z8Pp5&#10;Lo7nVX6UJC0l/+BvWp4KY6aTYf8MSmiQf/Gf+8UaSNerODe+iU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YjXwgAAAN0AAAAPAAAAAAAAAAAAAAAAAJgCAABkcnMvZG93&#10;bnJldi54bWxQSwUGAAAAAAQABAD1AAAAhw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rect id="Rectangle 2683" o:spid="_x0000_s1158" style="position:absolute;left:4415;top:4908;width:133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p4MUA&#10;AADdAAAADwAAAGRycy9kb3ducmV2LnhtbESPUWvCQBCE3wv+h2MLfauXBmoleooEhCKFWtP6vOTW&#10;JJrbC7mtpv++Jwg+DjPzDTNfDq5VZ+pD49nAyzgBRVx623Bl4LtYP09BBUG22HomA38UYLkYPcwx&#10;s/7CX3TeSaUihEOGBmqRLtM6lDU5DGPfEUfv4HuHEmVfadvjJcJdq9MkmWiHDceFGjvKaypPu19n&#10;4HO/LTbbt3wjSVpK/sNHev0ojHl6HFYzUEKD3MO39rs1kE4nKVzfxCe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Cng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v:textbox>
                      </v:rect>
                      <v:line id="Line 2684" o:spid="_x0000_s1159" style="position:absolute;visibility:visible;mso-wrap-style:square" from="15373,1943" to="15643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yJGsEAAADdAAAADwAAAGRycy9kb3ducmV2LnhtbESPQYvCMBCF7wv+hzDC3tbUHjR2jaKC&#10;4NXqDxia2bbaTEoTa/vvzYLg8fHmfW/eejvYRvTU+dqxhvksAUFcOFNzqeF6Of4oED4gG2wck4aR&#10;PGw3k681ZsY9+Ux9HkoRIewz1FCF0GZS+qIii37mWuLo/bnOYoiyK6Xp8BnhtpFpkiykxZpjQ4Ut&#10;HSoq7vnDxjfylMv6oFZ7NV77cSFvS4U3rb+nw+4XRKAhfI7f6ZPRkKrlCv7XRAT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XIkawQAAAN0AAAAPAAAAAAAAAAAAAAAA&#10;AKECAABkcnMvZG93bnJldi54bWxQSwUGAAAAAAQABAD5AAAAjwMAAAAA&#10;" strokeweight="1.5pt">
                        <v:stroke endarrowwidth="narrow" endarrowlength="long"/>
                      </v:line>
                      <v:line id="Line 2685" o:spid="_x0000_s1160" style="position:absolute;flip:x y;visibility:visible;mso-wrap-style:square" from="15373,1943" to="18690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MmyMIAAADdAAAADwAAAGRycy9kb3ducmV2LnhtbERPTYvCMBC9C/6HMII3TfUgpWsUERdW&#10;BVl1EY9DM7bdbSaliRr99eaw4PHxvqfzYGpxo9ZVlhWMhgkI4tzqigsFP8fPQQrCeWSNtWVS8CAH&#10;81m3M8VM2zvv6XbwhYgh7DJUUHrfZFK6vCSDbmgb4shdbGvQR9gWUrd4j+GmluMkmUiDFceGEhta&#10;lpT/Ha5GwdLJ9So8f3nzHXa4r7bH8/b0VKrfC4sPEJ6Cf4v/3V9awThN4/74Jj4BO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MmyMIAAADdAAAADwAAAAAAAAAAAAAA&#10;AAChAgAAZHJzL2Rvd25yZXYueG1sUEsFBgAAAAAEAAQA+QAAAJADAAAAAA==&#10;" strokeweight="1.5pt">
                        <v:stroke endarrowwidth="narrow" endarrowlength="long"/>
                      </v:line>
                      <v:line id="Line 2686" o:spid="_x0000_s1161" style="position:absolute;flip:x;visibility:visible;mso-wrap-style:square" from="20526,1865" to="21257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U+msYAAADdAAAADwAAAGRycy9kb3ducmV2LnhtbESP3WoCMRSE7wu+QzhC72rSLbRxNYoo&#10;RUF64c8DHDbH3aWbk2WT6m6fvikIXg4z8w0zX/auEVfqQu3ZwOtEgSAuvK25NHA+fb5oECEiW2w8&#10;k4GBAiwXo6c55tbf+EDXYyxFgnDI0UAVY5tLGYqKHIaJb4mTd/Gdw5hkV0rb4S3BXSMzpd6lw5rT&#10;QoUtrSsqvo8/zoDe7jfD7qve64/fTW/VdJsN6s2Y53G/moGI1MdH+N7eWQOZ1hn8v0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VPprGAAAA3QAAAA8AAAAAAAAA&#10;AAAAAAAAoQIAAGRycy9kb3ducmV2LnhtbFBLBQYAAAAABAAEAPkAAACUAwAAAAA=&#10;" strokeweight="1.5pt">
                        <v:stroke endarrowwidth="narrow" endarrowlength="long"/>
                      </v:line>
                      <v:line id="Line 2687" o:spid="_x0000_s1162" style="position:absolute;flip:x;visibility:visible;mso-wrap-style:square" from="11906,1943" to="15373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ADdccAAADdAAAADwAAAGRycy9kb3ducmV2LnhtbESPzWrDMBCE74W8g9hCb41UtzSKEyWE&#10;hpJAyCE/D7BYG9vEWhlLTew+fVUo9DjMzDfMfNm7RtyoC7VnAy9jBYK48Lbm0sD59PmsQYSIbLHx&#10;TAYGCrBcjB7mmFt/5wPdjrEUCcIhRwNVjG0uZSgqchjGviVO3sV3DmOSXSlth/cEd43MlHqXDmtO&#10;CxW29FFRcT1+OQN6s1sP232905PvdW/VdJMN6tWYp8d+NQMRqY//4b/21hrItH6D3zfp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sAN1xwAAAN0AAAAPAAAAAAAA&#10;AAAAAAAAAKECAABkcnMvZG93bnJldi54bWxQSwUGAAAAAAQABAD5AAAAlQMAAAAA&#10;" strokeweight="1.5pt">
                        <v:stroke endarrowwidth="narrow" endarrowlength="long"/>
                      </v:line>
                      <v:line id="Line 2688" o:spid="_x0000_s1163" style="position:absolute;visibility:visible;mso-wrap-style:square" from="21257,1865" to="2211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zOMIAAADdAAAADwAAAGRycy9kb3ducmV2LnhtbESPUYvCMBCE3w/8D2EF387Ugl6sRvGE&#10;g3u15w9YmrWtNpvSxNr++4sg+DjMzjc72/1gG9FT52vHGhbzBARx4UzNpYbz38+nAuEDssHGMWkY&#10;ycN+N/nYYmbcg0/U56EUEcI+Qw1VCG0mpS8qsujnriWO3sV1FkOUXSlNh48It41Mk2QlLdYcGyps&#10;6VhRccvvNr6Rp1zWR7X+VuO5H1fy+qXwqvVsOhw2IAIN4X38Sv8aDalSS3iuiQiQu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TzOMIAAADdAAAADwAAAAAAAAAAAAAA&#10;AAChAgAAZHJzL2Rvd25yZXYueG1sUEsFBgAAAAAEAAQA+QAAAJADAAAAAA==&#10;" strokeweight="1.5pt">
                        <v:stroke endarrowwidth="narrow" endarrowlength="long"/>
                      </v:line>
                      <v:line id="Line 2689" o:spid="_x0000_s1164" style="position:absolute;visibility:visible;mso-wrap-style:square" from="5082,6221" to="6286,8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tT8IAAADdAAAADwAAAGRycy9kb3ducmV2LnhtbESPwW7CMBBE70j8g7VIvYFDDsENGESR&#10;kHpt4ANW8TYJxOsodkPy97gSEsfR7LzZ2R1G24qBet841rBeJSCIS2carjRcL+elAuEDssHWMWmY&#10;yMNhP5/tMDfuwT80FKESEcI+Rw11CF0upS9rsuhXriOO3q/rLYYo+0qaHh8RbluZJkkmLTYcG2rs&#10;6FRTeS/+bHyjSLlqTurzS03XYcrkbaPwpvXHYjxuQQQaw/v4lf42GlKlMvhfExEg9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ZtT8IAAADdAAAADwAAAAAAAAAAAAAA&#10;AAChAgAAZHJzL2Rvd25yZXYueG1sUEsFBgAAAAAEAAQA+QAAAJADAAAAAA==&#10;" strokeweight="1.5pt">
                        <v:stroke endarrowwidth="narrow" endarrowlength="long"/>
                      </v:line>
                      <v:line id="Line 2690" o:spid="_x0000_s1165" style="position:absolute;visibility:visible;mso-wrap-style:square" from="5082,6221" to="8953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rI1MEAAADdAAAADwAAAGRycy9kb3ducmV2LnhtbESPQYvCMBCF74L/IYywN03tQWM1igoL&#10;e7X6A4ZmbKvNpDTZ2v77zYLg8fHmfW/e7jDYRvTU+dqxhuUiAUFcOFNzqeF2/Z4rED4gG2wck4aR&#10;PBz208kOM+NefKE+D6WIEPYZaqhCaDMpfVGRRb9wLXH07q6zGKLsSmk6fEW4bWSaJCtpsebYUGFL&#10;54qKZ/5r4xt5ymV9VpuTGm/9uJKPtcKH1l+z4bgFEWgIn+N3+sdoSJVaw/+aiAC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WsjUwQAAAN0AAAAPAAAAAAAAAAAAAAAA&#10;AKECAABkcnMvZG93bnJldi54bWxQSwUGAAAAAAQABAD5AAAAjwMAAAAA&#10;" strokeweight="1.5pt">
                        <v:stroke endarrowwidth="narrow" endarrowlength="long"/>
                      </v:line>
                      <v:rect id="Rectangle 2799" o:spid="_x0000_s1166" style="position:absolute;left:709;top:11235;width:1333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63l8UA&#10;AADdAAAADwAAAGRycy9kb3ducmV2LnhtbESPUWvCQBCE34X+h2MLfdOLgVqJnlIChSIFrak+L7k1&#10;ieb2Qm6r6b/3CoU+DjPzDbNcD65VV+pD49nAdJKAIi69bbgy8FW8jeeggiBbbD2TgR8KsF49jJaY&#10;WX/jT7rupVIRwiFDA7VIl2kdypochonviKN38r1DibKvtO3xFuGu1WmSzLTDhuNCjR3lNZWX/bcz&#10;sD3uis3uJd9IkpaSH/hMzx+FMU+Pw+sClNAg/+G/9rs1kM5nU/h9E5+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reX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line id="Line 2801" o:spid="_x0000_s1167" style="position:absolute;flip:y;visibility:visible;mso-wrap-style:square" from="2471,11785" to="6177,1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0JcMIAAADdAAAADwAAAGRycy9kb3ducmV2LnhtbERP3WrCMBS+F3yHcITdaWIHLuuMIspQ&#10;kF3o9gCH5qwta05KE7Xd05sLwcuP73+57l0jrtSF2rOB+UyBIC68rbk08PP9OdUgQkS22HgmAwMF&#10;WK/GoyXm1t/4RNdzLEUK4ZCjgSrGNpcyFBU5DDPfEifu13cOY4JdKW2HtxTuGpkptZAOa04NFba0&#10;raj4O1+cAb0/7obDV33Ub/+73qr3fTaoV2NeJv3mA0SkPj7FD/fBGsi0TnPTm/QE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0JcMIAAADdAAAADwAAAAAAAAAAAAAA&#10;AAChAgAAZHJzL2Rvd25yZXYueG1sUEsFBgAAAAAEAAQA+QAAAJADAAAAAA==&#10;" strokeweight="1.5pt">
                        <v:stroke endarrowwidth="narrow" endarrowlength="long"/>
                      </v:line>
                      <v:line id="Line 2802" o:spid="_x0000_s1168" style="position:absolute;visibility:visible;mso-wrap-style:square" from="2042,11890" to="13192,1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n5PcEAAADdAAAADwAAAGRycy9kb3ducmV2LnhtbESPQYvCMBCF7wv+hzCCtzW1BzdWo6gg&#10;eLXrDxiasa02k9LE2v57Iyzs8fHmfW/eZjfYRvTU+dqxhsU8AUFcOFNzqeH6e/pWIHxANtg4Jg0j&#10;edhtJ18bzIx78YX6PJQiQthnqKEKoc2k9EVFFv3ctcTRu7nOYoiyK6Xp8BXhtpFpkiylxZpjQ4Ut&#10;HSsqHvnTxjfylMv6qFYHNV77cSnvPwrvWs+mw34NItAQ/o//0mejIVVqBZ81EQFy+w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ifk9wQAAAN0AAAAPAAAAAAAAAAAAAAAA&#10;AKECAABkcnMvZG93bnJldi54bWxQSwUGAAAAAAQABAD5AAAAjwMAAAAA&#10;" strokeweight="1.5pt">
                        <v:stroke endarrowwidth="narrow" endarrowlength="long"/>
                      </v:line>
                      <v:line id="Line 2803" o:spid="_x0000_s1169" style="position:absolute;flip:y;visibility:visible;mso-wrap-style:square" from="23288,6561" to="27988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Tq8IAAADdAAAADwAAAGRycy9kb3ducmV2LnhtbERPzYrCMBC+C/sOYRb2pslW0No1yqKI&#10;gnhQ9wGGZmyLzaQ0Udt9enMQPH58//NlZ2txp9ZXjjV8jxQI4tyZigsNf+fNMAXhA7LB2jFp6MnD&#10;cvExmGNm3IOPdD+FQsQQ9hlqKENoMil9XpJFP3INceQurrUYImwLaVp8xHBby0SpibRYcWwosaFV&#10;Sfn1dLMa0u1+3e8O1T6d/q87o2bbpFdjrb8+u98fEIG68Ba/3DujIUlncX98E5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KTq8IAAADdAAAADwAAAAAAAAAAAAAA&#10;AAChAgAAZHJzL2Rvd25yZXYueG1sUEsFBgAAAAAEAAQA+QAAAJADAAAAAA==&#10;" strokeweight="1.5pt">
                        <v:stroke endarrowwidth="narrow" endarrowlength="long"/>
                      </v:line>
                      <v:line id="Line 2804" o:spid="_x0000_s1170" style="position:absolute;flip:y;visibility:visible;mso-wrap-style:square" from="23431,6561" to="27988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42MMUAAADdAAAADwAAAGRycy9kb3ducmV2LnhtbESP0WrCQBRE3wv+w3IF3+quEdoYXUUU&#10;UZA+1PoBl+w1CWbvhuyqiV/vFgp9HGbmDLNYdbYWd2p95VjDZKxAEOfOVFxoOP/s3lMQPiAbrB2T&#10;hp48rJaDtwVmxj34m+6nUIgIYZ+hhjKEJpPS5yVZ9GPXEEfv4lqLIcq2kKbFR4TbWiZKfUiLFceF&#10;EhvalJRfTzerId0ft/3hqzqmn89tZ9Rsn/RqqvVo2K3nIAJ14T/81z4YDUk6m8Dv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42MMUAAADdAAAADwAAAAAAAAAA&#10;AAAAAAChAgAAZHJzL2Rvd25yZXYueG1sUEsFBgAAAAAEAAQA+QAAAJMDAAAAAA==&#10;" strokeweight="1.5pt">
                        <v:stroke endarrowwidth="narrow" endarrowlength="long"/>
                      </v:line>
                      <v:line id="Line 2805" o:spid="_x0000_s1171" style="position:absolute;flip:y;visibility:visible;mso-wrap-style:square" from="21248,6561" to="27988,1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yoR8YAAADdAAAADwAAAGRycy9kb3ducmV2LnhtbESPwWrDMBBE74X8g9hAb41UF1LHtRxC&#10;Qkkg9BC3H7BYW9vUWhlLTex8fRQo9DjMzBsmX4+2E2cafOtYw/NCgSCunGm51vD1+f6UgvAB2WDn&#10;mDRM5GFdzB5yzIy78InOZahFhLDPUEMTQp9J6auGLPqF64mj9+0GiyHKoZZmwEuE204mSi2lxZbj&#10;QoM9bRuqfspfqyHdH3fT4aM9pq/X3WjUap9M6kXrx/m4eQMRaAz/4b/2wWhI0lUC9zfxCcj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MqEfGAAAA3QAAAA8AAAAAAAAA&#10;AAAAAAAAoQIAAGRycy9kb3ducmV2LnhtbFBLBQYAAAAABAAEAPkAAACUAwAAAAA=&#10;" strokeweight="1.5pt">
                        <v:stroke endarrowwidth="narrow" endarrowlength="long"/>
                      </v:line>
                      <v:line id="Line 2806" o:spid="_x0000_s1172" style="position:absolute;visibility:visible;mso-wrap-style:square" from="2042,11890" to="7905,14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YCsIAAADdAAAADwAAAGRycy9kb3ducmV2LnhtbESPUYvCMBCE3w/8D2EF387UChqrUVQQ&#10;7vWqP2Bp1rbabEoTa/vvLwcH9zjMzjc7u8NgG9FT52vHGhbzBARx4UzNpYbb9fKpQPiAbLBxTBpG&#10;8nDYTz52mBn35m/q81CKCGGfoYYqhDaT0hcVWfRz1xJH7+46iyHKrpSmw3eE20amSbKSFmuODRW2&#10;dK6oeOYvG9/IUy7rs9qc1Hjrx5V8rBU+tJ5Nh+MWRKAh/B//pb+MhlRtlvC7JiJ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hYCsIAAADdAAAADwAAAAAAAAAAAAAA&#10;AAChAgAAZHJzL2Rvd25yZXYueG1sUEsFBgAAAAAEAAQA+QAAAJADAAAAAA==&#10;" strokeweight="1.5pt">
                        <v:stroke endarrowwidth="narrow" endarrowlength="long"/>
                      </v:line>
                    </v:group>
                    <v:shape id="Text Box 1581" o:spid="_x0000_s1173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ri8UA&#10;AADcAAAADwAAAGRycy9kb3ducmV2LnhtbESPT2vCQBTE7wW/w/KEXopuGqiV6CrWtNBDPWjF8yP7&#10;TILZt2F3zZ9v3y0UehxmfjPMejuYRnTkfG1ZwfM8AUFcWF1zqeD8/TFbgvABWWNjmRSM5GG7mTys&#10;MdO25yN1p1CKWMI+QwVVCG0mpS8qMujntiWO3tU6gyFKV0rtsI/lppFpkiykwZrjQoUt7Ssqbqe7&#10;UbDI3b0/8v4pP79/4aEt08vbeFHqcTrsViACDeE//Ed/6si9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KuLxQAAANwAAAAPAAAAAAAAAAAAAAAAAJgCAABkcnMv&#10;ZG93bnJldi54bWxQSwUGAAAAAAQABAD1AAAAigMAAAAA&#10;" stroked="f">
                      <v:textbox inset="0,0,0,0">
                        <w:txbxContent>
                          <w:p w:rsidR="00A3681E" w:rsidRDefault="00A3681E" w:rsidP="0023789E">
                            <w:pPr>
                              <w:pStyle w:val="Fig"/>
                              <w:jc w:val="center"/>
                            </w:pPr>
                            <w:r>
                              <w:t>Fig. 2-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rect id="Rectangle 2799" o:spid="_x0000_s1174" style="position:absolute;left:27988;top:5905;width:1333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siYsQA&#10;AADcAAAADwAAAGRycy9kb3ducmV2LnhtbESPUWvCQBCE3wv+h2MF3+qlUq1ET5GAUESoNerzktsm&#10;aXN7Ibdq+u97hUIfh5n5hlmue9eoG3Wh9mzgaZyAIi68rbk0cMq3j3NQQZAtNp7JwDcFWK8GD0tM&#10;rb/zO92OUqoI4ZCigUqkTbUORUUOw9i3xNH78J1DibIrte3wHuGu0ZMkmWmHNceFClvKKiq+jldn&#10;4O1yyHeHl2wnyaSQ7MyfNN3nxoyG/WYBSqiX//Bf+9UamM2f4fdMPA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rImLEAAAA3AAAAA8AAAAAAAAAAAAAAAAAmAIAAGRycy9k&#10;b3ducmV2LnhtbFBLBQYAAAAABAAEAPUAAACJAwAAAAA=&#10;" stroked="f" strokeweight=".25pt">
                    <v:textbox style="mso-fit-shape-to-text:t" inset="0,0,0,0">
                      <w:txbxContent>
                        <w:p w:rsidR="00A3681E" w:rsidRDefault="00A3681E" w:rsidP="0023789E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v:rect id="Rectangle 2297" o:spid="_x0000_s1175" style="position:absolute;left:15939;top:16632;width:1352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6OMUA&#10;AADcAAAADwAAAGRycy9kb3ducmV2LnhtbESPT0vDQBDF70K/wzIFb3bTgH9Iuy0lIEgRrI16HrLT&#10;JJqdDdmxjd/eOQjeZnhv3vvNejuF3pxpTF1kB8tFBoa4jr7jxsFb9XjzACYJssc+Mjn4oQTbzexq&#10;jYWPF36l81EaoyGcCnTQigyFtaluKWBaxIFYtVMcA4quY2P9iBcND73Ns+zOBuxYG1ocqGyp/jp+&#10;BwcvH4dqf7gv95LltZTv/Em3z5Vz1/NptwIjNMm/+e/6ySt+rrT6jE5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Kro4xQAAANw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23789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Steering column upper cover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t>Apply masking tape to the upper side of</w:t>
      </w:r>
      <w:r>
        <w:t xml:space="preserve"> the steering column upper cover</w:t>
      </w:r>
      <w:r w:rsidR="00C24B73">
        <w:t xml:space="preserve"> (Fig</w:t>
      </w:r>
      <w:r w:rsidR="00C24B73">
        <w:rPr>
          <w:rFonts w:hint="eastAsia"/>
        </w:rPr>
        <w:t>.</w:t>
      </w:r>
      <w:r w:rsidR="00C24B73">
        <w:t xml:space="preserve"> 2-</w:t>
      </w:r>
      <w:r w:rsidR="00C24B73">
        <w:rPr>
          <w:rFonts w:hint="eastAsia"/>
        </w:rPr>
        <w:t>3</w:t>
      </w:r>
      <w:r w:rsidR="00C24B73">
        <w:t>).</w:t>
      </w:r>
    </w:p>
    <w:p w:rsidR="00C24B73" w:rsidRDefault="00C24B73" w:rsidP="003C46F9">
      <w:pPr>
        <w:pStyle w:val="ProcLevel3"/>
        <w:rPr>
          <w:color w:val="000000"/>
        </w:rPr>
      </w:pPr>
      <w:r>
        <w:rPr>
          <w:color w:val="000000"/>
        </w:rPr>
        <w:t xml:space="preserve">Tilt </w:t>
      </w:r>
      <w:r>
        <w:rPr>
          <w:rFonts w:hint="eastAsia"/>
          <w:color w:val="000000"/>
        </w:rPr>
        <w:t xml:space="preserve">the </w:t>
      </w:r>
      <w:r>
        <w:rPr>
          <w:color w:val="000000"/>
        </w:rPr>
        <w:t xml:space="preserve">steering column down </w:t>
      </w:r>
      <w:r>
        <w:rPr>
          <w:rFonts w:hint="eastAsia"/>
          <w:color w:val="000000"/>
        </w:rPr>
        <w:t>and push the</w:t>
      </w:r>
      <w:r>
        <w:rPr>
          <w:color w:val="000000"/>
        </w:rPr>
        <w:t xml:space="preserve"> wiper </w:t>
      </w:r>
      <w:r>
        <w:rPr>
          <w:rFonts w:hint="eastAsia"/>
          <w:color w:val="000000"/>
        </w:rPr>
        <w:t>lever</w:t>
      </w:r>
      <w:r>
        <w:rPr>
          <w:color w:val="000000"/>
        </w:rPr>
        <w:t xml:space="preserve"> down.</w:t>
      </w:r>
    </w:p>
    <w:p w:rsidR="00C24B73" w:rsidRDefault="00C24B73" w:rsidP="003C46F9">
      <w:pPr>
        <w:pStyle w:val="ProcLevel3"/>
        <w:ind w:left="1077" w:hanging="357"/>
        <w:rPr>
          <w:color w:val="000000"/>
        </w:rPr>
      </w:pPr>
      <w:r>
        <w:rPr>
          <w:color w:val="000000"/>
        </w:rPr>
        <w:t xml:space="preserve">Disengage the </w:t>
      </w:r>
      <w:r>
        <w:rPr>
          <w:rFonts w:hint="eastAsia"/>
          <w:color w:val="000000"/>
        </w:rPr>
        <w:t>8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>claw</w:t>
      </w:r>
      <w:r>
        <w:rPr>
          <w:color w:val="000000"/>
        </w:rPr>
        <w:t>s</w:t>
      </w:r>
      <w:r>
        <w:rPr>
          <w:rFonts w:hint="eastAsia"/>
          <w:color w:val="000000"/>
        </w:rPr>
        <w:t xml:space="preserve"> and 5 clips</w:t>
      </w:r>
      <w:r>
        <w:rPr>
          <w:color w:val="000000"/>
        </w:rPr>
        <w:t xml:space="preserve"> </w:t>
      </w:r>
      <w:r>
        <w:rPr>
          <w:rFonts w:hint="eastAsia"/>
          <w:color w:val="000000"/>
        </w:rPr>
        <w:t xml:space="preserve">in the order A to C as </w:t>
      </w:r>
      <w:r>
        <w:rPr>
          <w:color w:val="000000"/>
        </w:rPr>
        <w:t>shown</w:t>
      </w:r>
      <w:r>
        <w:rPr>
          <w:rFonts w:hint="eastAsia"/>
          <w:color w:val="000000"/>
        </w:rPr>
        <w:t xml:space="preserve"> in the illustration, </w:t>
      </w:r>
      <w:r>
        <w:rPr>
          <w:color w:val="000000"/>
        </w:rPr>
        <w:t xml:space="preserve">and remove the </w:t>
      </w:r>
      <w:r>
        <w:rPr>
          <w:rFonts w:hint="eastAsia"/>
          <w:color w:val="000000"/>
        </w:rPr>
        <w:t>meter cluster panel</w:t>
      </w:r>
      <w:r>
        <w:rPr>
          <w:color w:val="000000"/>
        </w:rPr>
        <w:t xml:space="preserve"> (Fig</w:t>
      </w:r>
      <w:r>
        <w:rPr>
          <w:rFonts w:hint="eastAsia"/>
          <w:color w:val="000000"/>
        </w:rPr>
        <w:t>.</w:t>
      </w:r>
      <w:r>
        <w:rPr>
          <w:color w:val="000000"/>
        </w:rPr>
        <w:t xml:space="preserve"> 2-</w:t>
      </w:r>
      <w:r>
        <w:rPr>
          <w:rFonts w:hint="eastAsia"/>
          <w:color w:val="000000"/>
        </w:rPr>
        <w:t>3</w:t>
      </w:r>
      <w:r>
        <w:rPr>
          <w:color w:val="000000"/>
        </w:rPr>
        <w:t>)</w:t>
      </w:r>
      <w:r>
        <w:rPr>
          <w:rFonts w:hint="eastAsia"/>
          <w:color w:val="000000"/>
        </w:rPr>
        <w:t>.</w:t>
      </w:r>
    </w:p>
    <w:p w:rsidR="00C24B73" w:rsidRDefault="00C24B73" w:rsidP="003C46F9">
      <w:pPr>
        <w:pStyle w:val="ProcLevel2"/>
      </w:pPr>
      <w:r>
        <w:t xml:space="preserve">Remove the </w:t>
      </w:r>
      <w:r>
        <w:rPr>
          <w:rFonts w:hint="eastAsia"/>
        </w:rPr>
        <w:t>combination meter assembly.</w:t>
      </w:r>
      <w:r>
        <w:t xml:space="preserve"> </w:t>
      </w:r>
    </w:p>
    <w:p w:rsidR="00C24B73" w:rsidRDefault="00597F76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04000" behindDoc="0" locked="1" layoutInCell="1" allowOverlap="1" wp14:anchorId="778E6699" wp14:editId="2D02FDE2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244366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262" name="Picture 2262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366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1" name="Picture 1561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5" y="260131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57" name="Rectangle 1562"/>
                        <wps:cNvSpPr>
                          <a:spLocks noChangeArrowheads="1"/>
                        </wps:cNvSpPr>
                        <wps:spPr bwMode="auto">
                          <a:xfrm>
                            <a:off x="275896" y="252248"/>
                            <a:ext cx="161607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597F76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Phillips </w:t>
                              </w: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crewdriver</w:t>
                              </w:r>
                              <w:r>
                                <w:rPr>
                                  <w:sz w:val="18"/>
                                </w:rPr>
                                <w:t>, 8mm socket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856" name="Text Box 1581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883980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Default="00A3681E" w:rsidP="00597F76">
                              <w:pPr>
                                <w:pStyle w:val="Fig"/>
                                <w:jc w:val="center"/>
                              </w:pPr>
                              <w:r>
                                <w:t>Fig. 2-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2" name="Rectangle 1583"/>
                        <wps:cNvSpPr>
                          <a:spLocks noChangeArrowheads="1"/>
                        </wps:cNvSpPr>
                        <wps:spPr bwMode="auto">
                          <a:xfrm>
                            <a:off x="1978573" y="275827"/>
                            <a:ext cx="685800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597F76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850" name="Line 1584"/>
                        <wps:cNvCnPr>
                          <a:cxnSpLocks noChangeShapeType="1"/>
                          <a:stCxn id="2852" idx="2"/>
                        </wps:cNvCnPr>
                        <wps:spPr bwMode="auto">
                          <a:xfrm flipH="1">
                            <a:off x="1970691" y="423782"/>
                            <a:ext cx="350782" cy="18319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1" name="Line 1585"/>
                        <wps:cNvCnPr>
                          <a:cxnSpLocks noChangeShapeType="1"/>
                          <a:stCxn id="2848" idx="0"/>
                        </wps:cNvCnPr>
                        <wps:spPr bwMode="auto">
                          <a:xfrm flipH="1" flipV="1">
                            <a:off x="1623848" y="1332187"/>
                            <a:ext cx="557049" cy="5750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3" name="Line 2295"/>
                        <wps:cNvCnPr>
                          <a:cxnSpLocks noChangeShapeType="1"/>
                          <a:stCxn id="2849" idx="0"/>
                        </wps:cNvCnPr>
                        <wps:spPr bwMode="auto">
                          <a:xfrm flipH="1" flipV="1">
                            <a:off x="2234368" y="898635"/>
                            <a:ext cx="287939" cy="56540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9" name="Rectangle 2296"/>
                        <wps:cNvSpPr>
                          <a:spLocks noChangeArrowheads="1"/>
                        </wps:cNvSpPr>
                        <wps:spPr bwMode="auto">
                          <a:xfrm>
                            <a:off x="2136227" y="1464042"/>
                            <a:ext cx="772160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597F76">
                              <w:pPr>
                                <w:ind w:leftChars="50" w:left="120" w:rightChars="49" w:right="1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Screw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848" name="Rectangle 2297"/>
                        <wps:cNvSpPr>
                          <a:spLocks noChangeArrowheads="1"/>
                        </wps:cNvSpPr>
                        <wps:spPr bwMode="auto">
                          <a:xfrm>
                            <a:off x="1418897" y="1907208"/>
                            <a:ext cx="15240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23789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Combination meter assembly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E6699" id="Group 674" o:spid="_x0000_s1176" style="position:absolute;left:0;text-align:left;margin-left:-255.6pt;margin-top:0;width:234pt;height:2in;z-index:251904000;mso-height-relative:margin" coordorigin=",2443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QAMQWRvYmVfQ00AAf/uAA5BZG9iZQBkgAAAAAH/2wCE&#10;AAwICAgJCAwJCQwRCwoLERUPDAwPFRgTExUTExgRDAwMDAwMEQwMDAwMDAwMDAwMDAwMDAwMDAwM&#10;DAwMDAwMDAwBDQsLDQ4NEA4OEBQODg4UFA4ODg4UEQwMDAwMEREMDAwMDAwRDAwMDAwMDAwMDAwM&#10;DAwMDAwMDAwMDAwMDAwMDP/AABEIAGM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oAAAAAUmdodGxvbmcAAAG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ioAAAAAEAAACgAAAAYwAAAeAAALmgAAAihA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Y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">
                <v:shape id="Picture 2262" o:spid="_x0000_s1177" type="#_x0000_t75" style="position:absolute;top:2443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btt7HAAAA3QAAAA8AAABkcnMvZG93bnJldi54bWxEj0FrwkAUhO8F/8PyhN7qxhSCpK4iQjSH&#10;9hAraG+P7GsSmn0bstsk+uu7hUKPw8x8w6y3k2nFQL1rLCtYLiIQxKXVDVcKzu/Z0wqE88gaW8uk&#10;4EYOtpvZwxpTbUcuaDj5SgQIuxQV1N53qZSurMmgW9iOOHiftjfog+wrqXscA9y0Mo6iRBpsOCzU&#10;2NG+pvLr9G0UyGF85cMq20dv56N8ru558XG5KvU4n3YvIDxN/j/81861gjhOYvh9E56A3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btt7HAAAA3QAAAA8AAAAAAAAAAAAA&#10;AAAAnwIAAGRycy9kb3ducmV2LnhtbFBLBQYAAAAABAAEAPcAAACTAwAAAAA=&#10;" stroked="t">
                  <v:imagedata r:id="rId55" o:title=""/>
                  <v:path arrowok="t"/>
                </v:shape>
                <v:shape id="Picture 1561" o:spid="_x0000_s1178" type="#_x0000_t75" alt="tool" style="position:absolute;left:157;top:2601;width:2477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/s/TFAAAA3QAAAA8AAABkcnMvZG93bnJldi54bWxET0trAjEQvhf6H8IUeimatfhiaxQfCIIe&#10;6uPgcbqZ7i7dTJZNdOO/N4LQ23x8z5nMgqnElRpXWlbQ6yYgiDOrS84VnI7rzhiE88gaK8uk4EYO&#10;ZtPXlwmm2ra8p+vB5yKGsEtRQeF9nUrpsoIMuq6tiSP3axuDPsIml7rBNoabSn4myVAaLDk2FFjT&#10;sqDs73AxCuhjuzuPFnLdb3/Czn+HVdZfHJV6fwvzLxCegv8XP90bHecPhj14fBNPk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v7P0xQAAAN0AAAAPAAAAAAAAAAAAAAAA&#10;AJ8CAABkcnMvZG93bnJldi54bWxQSwUGAAAAAAQABAD3AAAAkQMAAAAA&#10;">
                  <v:imagedata r:id="rId44" o:title="tool"/>
                  <v:path arrowok="t"/>
                </v:shape>
                <v:rect id="Rectangle 1562" o:spid="_x0000_s1179" style="position:absolute;left:2758;top:2522;width:16161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dAxcUA&#10;AADdAAAADwAAAGRycy9kb3ducmV2LnhtbESPUWvCQBCE34X+h2MLfdNLA1aJnlIChSJCrak+L7k1&#10;ieb2Qm6r8d/3CoU+DjPzDbNcD65VV+pD49nA8yQBRVx623Bl4Kt4G89BBUG22HomA3cKsF49jJaY&#10;WX/jT7rupVIRwiFDA7VIl2kdypochonviKN38r1DibKvtO3xFuGu1WmSvGiHDceFGjvKayov+29n&#10;4OO4Kza7Wb6RJC0lP/CZptvCmKfH4XUBSmiQ//Bf+90aSOfTGfy+iU9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0DF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597F7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Phillips </w:t>
                        </w:r>
                        <w:r>
                          <w:rPr>
                            <w:sz w:val="18"/>
                          </w:rPr>
                          <w:t>s</w:t>
                        </w:r>
                        <w:r>
                          <w:rPr>
                            <w:rFonts w:hint="eastAsia"/>
                            <w:sz w:val="18"/>
                          </w:rPr>
                          <w:t>crewdriver</w:t>
                        </w:r>
                        <w:r>
                          <w:rPr>
                            <w:sz w:val="18"/>
                          </w:rPr>
                          <w:t>, 8mm socket</w:t>
                        </w:r>
                      </w:p>
                    </w:txbxContent>
                  </v:textbox>
                </v:rect>
                <v:shape id="Text Box 1581" o:spid="_x0000_s1180" type="#_x0000_t202" style="position:absolute;left:78;top:18839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EdcYA&#10;AADdAAAADwAAAGRycy9kb3ducmV2LnhtbESPT2vCQBTE7wW/w/KEXopuDDRIdBX/FXpoD1Hx/Mg+&#10;k2D2bdhdTfz23UKhx2FmfsMs14NpxYOcbywrmE0TEMSl1Q1XCs6nj8kchA/IGlvLpOBJHtar0csS&#10;c217LuhxDJWIEPY5KqhD6HIpfVmTQT+1HXH0rtYZDFG6SmqHfYSbVqZJkkmDDceFGjva1VTejnej&#10;INu7e1/w7m1/Pnzhd1ell+3zotTreNgsQAQawn/4r/2pFaTz9w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0EdcYAAADdAAAADwAAAAAAAAAAAAAAAACYAgAAZHJz&#10;L2Rvd25yZXYueG1sUEsFBgAAAAAEAAQA9QAAAIsDAAAAAA==&#10;" stroked="f">
                  <v:textbox inset="0,0,0,0">
                    <w:txbxContent>
                      <w:p w:rsidR="00A3681E" w:rsidRDefault="00A3681E" w:rsidP="00597F76">
                        <w:pPr>
                          <w:pStyle w:val="Fig"/>
                          <w:jc w:val="center"/>
                        </w:pPr>
                        <w:r>
                          <w:t>Fig. 2-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shape>
                <v:rect id="Rectangle 1583" o:spid="_x0000_s1181" style="position:absolute;left:19785;top:2758;width:6858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jXcUA&#10;AADdAAAADwAAAGRycy9kb3ducmV2LnhtbESPUWvCQBCE3wv9D8cWfKuXBmwlekoJFIoIWqM+L7k1&#10;ic3thdxW47/vFQo+DjPzDTNfDq5VF+pD49nAyzgBRVx623BlYF98PE9BBUG22HomAzcKsFw8Pswx&#10;s/7KX3TZSaUihEOGBmqRLtM6lDU5DGPfEUfv5HuHEmVfadvjNcJdq9MkedUOG44LNXaU11R+736c&#10;gc1xW6y2b/lKkrSU/MBnmqwLY0ZPw/sMlNAg9/B/+9MaSKeTFP7e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ONd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597F76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line id="Line 1584" o:spid="_x0000_s1182" style="position:absolute;flip:x;visibility:visible;mso-wrap-style:square" from="19706,4237" to="23214,6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T3aMIAAADdAAAADwAAAGRycy9kb3ducmV2LnhtbERPz2vCMBS+D/wfwhN2m4lCRTujTHHD&#10;61TE41vz1laTl9Jktv73y0Hw+PH9Xqx6Z8WN2lB71jAeKRDEhTc1lxqOh8+3GYgQkQ1az6ThTgFW&#10;y8HLAnPjO/6m2z6WIoVwyFFDFWOTSxmKihyGkW+IE/frW4cxwbaUpsUuhTsrJ0pNpcOaU0OFDW0q&#10;Kq77P6fhS+3W3WWeqc0l+zll695et2er9euw/3gHEamPT/HDvTMaJrMs7U9v0hO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T3aMIAAADdAAAADwAAAAAAAAAAAAAA&#10;AAChAgAAZHJzL2Rvd25yZXYueG1sUEsFBgAAAAAEAAQA+QAAAJADAAAAAA==&#10;" strokeweight="1.5pt">
                  <v:stroke endarrow="block"/>
                </v:line>
                <v:line id="Line 1585" o:spid="_x0000_s1183" style="position:absolute;flip:x y;visibility:visible;mso-wrap-style:square" from="16238,13321" to="21808,19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o7hMUAAADdAAAADwAAAGRycy9kb3ducmV2LnhtbESPQWvCQBSE74X+h+UVvJS6UWqR6Col&#10;pWC9GXvo8ZF9ZkOzb0N2s8Z/7wqCx2FmvmHW29G2IlLvG8cKZtMMBHHldMO1gt/j99sShA/IGlvH&#10;pOBCHrab56c15tqd+UCxDLVIEPY5KjAhdLmUvjJk0U9dR5y8k+sthiT7WuoezwluWznPsg9pseG0&#10;YLCjwlD1Xw5WQdHGPQ1xr/8WcXg1Xz+FfjelUpOX8XMFItAYHuF7e6cVzJeLGdzepCcgN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o7hMUAAADdAAAADwAAAAAAAAAA&#10;AAAAAAChAgAAZHJzL2Rvd25yZXYueG1sUEsFBgAAAAAEAAQA+QAAAJMDAAAAAA==&#10;" strokeweight="1.5pt">
                  <v:stroke endarrow="block"/>
                </v:line>
                <v:line id="Line 2295" o:spid="_x0000_s1184" style="position:absolute;flip:x y;visibility:visible;mso-wrap-style:square" from="22343,8986" to="25223,1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QAaMUAAADdAAAADwAAAGRycy9kb3ducmV2LnhtbESPQWvCQBSE70L/w/IKvYhuaqtIdJWS&#10;UqjeTHvw+Mg+s8Hs25DdrOm/7xaEHoeZ+YbZ7kfbiki9bxwreJ5nIIgrpxuuFXx/fczWIHxA1tg6&#10;JgU/5GG/e5hsMdfuxieKZahFgrDPUYEJocul9JUhi37uOuLkXVxvMSTZ11L3eEtw28pFlq2kxYbT&#10;gsGOCkPVtRysgqKNRxriUZ+XcZia90OhX02p1NPj+LYBEWgM/+F7+1MrWKyXL/D3Jj0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QAaMUAAADdAAAADwAAAAAAAAAA&#10;AAAAAAChAgAAZHJzL2Rvd25yZXYueG1sUEsFBgAAAAAEAAQA+QAAAJMDAAAAAA==&#10;" strokeweight="1.5pt">
                  <v:stroke endarrow="block"/>
                </v:line>
                <v:rect id="Rectangle 2296" o:spid="_x0000_s1185" style="position:absolute;left:21362;top:14640;width:7721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n8cYA&#10;AADdAAAADwAAAGRycy9kb3ducmV2LnhtbESPUUvDQBCE3wv+h2MF39qLwWobey0SEEoRrI32ecmt&#10;STS3F3JrG/99r1Do4zAz3zCL1eBadaA+NJ4N3E8SUMSltw1XBj6L1/EMVBBki61nMvBPAVbLm9EC&#10;M+uP/EGHnVQqQjhkaKAW6TKtQ1mTwzDxHXH0vn3vUKLsK217PEa4a3WaJI/aYcNxocaO8prK392f&#10;M/C+3xab7VO+kSQtJf/iH5q+Fcbc3Q4vz6CEBrmGL+21NZDOHuZwfhOf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3n8c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597F76">
                        <w:pPr>
                          <w:ind w:leftChars="50" w:left="120" w:rightChars="49" w:right="1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Screw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rect id="Rectangle 2297" o:spid="_x0000_s1186" style="position:absolute;left:14188;top:19072;width:15240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FCasIA&#10;AADdAAAADwAAAGRycy9kb3ducmV2LnhtbERPTWvCQBC9C/0PyxR6q5sGWyW6igQEkULVqOchO03S&#10;ZmdDdqrpv+8eCh4f73uxGlyrrtSHxrOBl3ECirj0tuHKwKnYPM9ABUG22HomA78UYLV8GC0ws/7G&#10;B7oepVIxhEOGBmqRLtM6lDU5DGPfEUfu0/cOJcK+0rbHWwx3rU6T5E07bDg21NhRXlP5ffxxBj4u&#10;+2K3n+Y7SdJS8jN/0et7YczT47CegxIa5C7+d2+tgXQ2iXPjm/g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UJqwgAAAN0AAAAPAAAAAAAAAAAAAAAAAJgCAABkcnMvZG93&#10;bnJldi54bWxQSwUGAAAAAAQABAD1AAAAhwMAAAAA&#10;" stroked="f" strokeweight=".25pt">
                  <v:textbox style="mso-fit-shape-to-text:t" inset="0,0,0,0">
                    <w:txbxContent>
                      <w:p w:rsidR="00A3681E" w:rsidRDefault="00A3681E" w:rsidP="0023789E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Combination meter assembly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hint="eastAsia"/>
        </w:rPr>
        <w:t xml:space="preserve"> </w:t>
      </w:r>
      <w:r w:rsidR="00C24B73">
        <w:rPr>
          <w:rFonts w:hint="eastAsia"/>
        </w:rPr>
        <w:t>Remove</w:t>
      </w:r>
      <w:r w:rsidR="00C24B73">
        <w:t xml:space="preserve"> the </w:t>
      </w:r>
      <w:r w:rsidR="00C24B73">
        <w:rPr>
          <w:rFonts w:hint="eastAsia"/>
        </w:rPr>
        <w:t>2</w:t>
      </w:r>
      <w:r w:rsidR="00C24B73">
        <w:t xml:space="preserve"> </w:t>
      </w:r>
      <w:r w:rsidR="00C24B73">
        <w:rPr>
          <w:rFonts w:hint="eastAsia"/>
        </w:rPr>
        <w:t>screws, disengage the</w:t>
      </w:r>
      <w:r w:rsidR="00C24B73">
        <w:t xml:space="preserve"> </w:t>
      </w:r>
      <w:r w:rsidR="00C24B73">
        <w:rPr>
          <w:rFonts w:hint="eastAsia"/>
        </w:rPr>
        <w:t>2</w:t>
      </w:r>
      <w:r w:rsidR="00C24B73">
        <w:t xml:space="preserve"> cl</w:t>
      </w:r>
      <w:r w:rsidR="00C24B73">
        <w:rPr>
          <w:rFonts w:hint="eastAsia"/>
        </w:rPr>
        <w:t>ip</w:t>
      </w:r>
      <w:r w:rsidR="00C24B73">
        <w:t xml:space="preserve">s and remove the </w:t>
      </w:r>
      <w:r w:rsidR="00C24B73">
        <w:rPr>
          <w:rFonts w:hint="eastAsia"/>
        </w:rPr>
        <w:t>combination meter assembly</w:t>
      </w:r>
      <w:r w:rsidR="00C24B73">
        <w:t xml:space="preserve"> (Fig</w:t>
      </w:r>
      <w:r w:rsidR="00C24B73">
        <w:rPr>
          <w:rFonts w:hint="eastAsia"/>
        </w:rPr>
        <w:t>.</w:t>
      </w:r>
      <w:r w:rsidR="00C24B73">
        <w:t xml:space="preserve"> 2-</w:t>
      </w:r>
      <w:r w:rsidR="00C24B73">
        <w:rPr>
          <w:rFonts w:hint="eastAsia"/>
        </w:rPr>
        <w:t>4</w:t>
      </w:r>
      <w:r w:rsidR="00C24B73">
        <w:t>)</w:t>
      </w:r>
      <w:r w:rsidR="00C24B73">
        <w:rPr>
          <w:rFonts w:hint="eastAsia"/>
        </w:rPr>
        <w:t>.</w:t>
      </w:r>
    </w:p>
    <w:p w:rsidR="0023789E" w:rsidRDefault="00C24B73" w:rsidP="003C46F9">
      <w:pPr>
        <w:pStyle w:val="ProcLevel3"/>
      </w:pPr>
      <w:r>
        <w:rPr>
          <w:rFonts w:hint="eastAsia"/>
        </w:rPr>
        <w:t>Disconnect the connectors (Fig. 2-4).</w:t>
      </w:r>
    </w:p>
    <w:p w:rsidR="0023789E" w:rsidRDefault="0023789E" w:rsidP="003C46F9">
      <w:pPr>
        <w:spacing w:after="120" w:line="300" w:lineRule="auto"/>
        <w:ind w:left="360"/>
        <w:rPr>
          <w:bCs/>
          <w:szCs w:val="24"/>
        </w:rPr>
      </w:pPr>
    </w:p>
    <w:p w:rsidR="00E6190C" w:rsidRDefault="00E6190C" w:rsidP="003C46F9">
      <w:pPr>
        <w:spacing w:after="120" w:line="300" w:lineRule="auto"/>
        <w:ind w:left="360"/>
        <w:rPr>
          <w:bCs/>
          <w:szCs w:val="24"/>
        </w:rPr>
      </w:pPr>
    </w:p>
    <w:p w:rsidR="0023789E" w:rsidRDefault="0023789E" w:rsidP="003C46F9">
      <w:pPr>
        <w:pStyle w:val="ProcLevel2"/>
        <w:numPr>
          <w:ilvl w:val="0"/>
          <w:numId w:val="0"/>
        </w:numPr>
        <w:ind w:left="360"/>
      </w:pPr>
    </w:p>
    <w:p w:rsidR="00C24B73" w:rsidRDefault="004B6742" w:rsidP="003C46F9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01952" behindDoc="0" locked="1" layoutInCell="1" allowOverlap="1" wp14:anchorId="4B31CFAD" wp14:editId="50F904E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390" name="Group 3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6637"/>
                        </a:xfrm>
                      </wpg:grpSpPr>
                      <pic:pic xmlns:pic="http://schemas.openxmlformats.org/drawingml/2006/picture">
                        <pic:nvPicPr>
                          <pic:cNvPr id="2691" name="Picture 269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66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940" name="Text Box 1556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1635699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B6742">
                              <w:pPr>
                                <w:pStyle w:val="Fig"/>
                                <w:jc w:val="center"/>
                              </w:pPr>
                              <w:r>
                                <w:t>Fig. 2-</w:t>
                              </w:r>
                              <w:r>
                                <w:rPr>
                                  <w:rFonts w:hint="eastAsi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2" name="Rectangle 1557"/>
                        <wps:cNvSpPr>
                          <a:spLocks noChangeArrowheads="1"/>
                        </wps:cNvSpPr>
                        <wps:spPr bwMode="auto">
                          <a:xfrm>
                            <a:off x="47296" y="39413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B674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box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37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2041635" y="1670601"/>
                            <a:ext cx="758825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B6742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Claw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41" name="Line 1560"/>
                        <wps:cNvCnPr>
                          <a:cxnSpLocks noChangeShapeType="1"/>
                          <a:stCxn id="2942" idx="2"/>
                        </wps:cNvCnPr>
                        <wps:spPr bwMode="auto">
                          <a:xfrm>
                            <a:off x="585776" y="170196"/>
                            <a:ext cx="306376" cy="5919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3" name="Line 2298"/>
                        <wps:cNvCnPr>
                          <a:cxnSpLocks noChangeShapeType="1"/>
                          <a:stCxn id="2937" idx="1"/>
                        </wps:cNvCnPr>
                        <wps:spPr bwMode="auto">
                          <a:xfrm flipH="1" flipV="1">
                            <a:off x="1403132" y="1331461"/>
                            <a:ext cx="638503" cy="4127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1CFAD" id="Group 3390" o:spid="_x0000_s1187" style="position:absolute;left:0;text-align:left;margin-left:-255.6pt;margin-top:0;width:234pt;height:2in;z-index:251901952;mso-width-relative:margin;mso-height-relative:margin" coordorigin="" coordsize="29718,182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B/+4ADkFkb2JlAGSAAAAAAf/bAIQADAgICAkIDAkJDBELCgsRFQ8MDA8VGBMTFRMTGBEM&#10;DAwMDAwRDAwMDAwMDAwMDAwMDAwMDAwMDAwMDAwMDAwMDAENCwsNDg0QDg4QFA4ODhQUDg4ODhQR&#10;DAwMDAwREQwMDAwMDBEMDAwMDAwMDAwMDAwMDAwMDAwMDAwMDAwMDAwM/8AAEQgAY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EEAAAAAFJnaHRsb25nAAABpw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FAAAAAAABAAAAAE4QklNBAwAAAAAIIYAAAABAAAAoAAAAGIAAAHgAAC3wAAAIGoAGAAB/9j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">
                <v:shape id="Picture 2691" o:spid="_x0000_s1188" type="#_x0000_t75" style="position:absolute;width:29717;height:182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EB/FAAAA3QAAAA8AAABkcnMvZG93bnJldi54bWxEj0FrAjEUhO8F/0N4Qm81ux6WdjVKKYhS&#10;KLS6rdfH5rm7mLyEJOr23zeFQo/DzHzDLNejNeJKIQ6OFZSzAgRx6/TAnYLmsHl4BBETskbjmBR8&#10;U4T1anK3xFq7G3/QdZ86kSEca1TQp+RrKWPbk8U4c544eycXLKYsQyd1wFuGWyPnRVFJiwPnhR49&#10;vfTUnvcXq6B6fd8a9v7NHbfyK3yWpWmajVL30/F5ASLRmP7Df+2dVjCvnkr4fZOf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nhAfxQAAAN0AAAAPAAAAAAAAAAAAAAAA&#10;AJ8CAABkcnMvZG93bnJldi54bWxQSwUGAAAAAAQABAD3AAAAkQMAAAAA&#10;" stroked="t">
                  <v:imagedata r:id="rId57" o:title=""/>
                  <v:path arrowok="t"/>
                </v:shape>
                <v:shape id="Text Box 1556" o:spid="_x0000_s1189" type="#_x0000_t202" style="position:absolute;left:78;top:16356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g2sQA&#10;AADdAAAADwAAAGRycy9kb3ducmV2LnhtbERPz2vCMBS+C/4P4Qm7yExXhmhnlE032GEeWsXzo3lL&#10;y5qXkkRb//vlMNjx4/u92Y22EzfyoXWs4GmRgSCunW7ZKDifPh5XIEJE1tg5JgV3CrDbTicbLLQb&#10;uKRbFY1IIRwKVNDE2BdShrohi2HheuLEfTtvMSbojdQehxRuO5ln2VJabDk1NNjTvqH6p7paBcuD&#10;vw4l7+eH8/sXHnuTX97uF6UeZuPrC4hIY/wX/7k/tYJ8/Zz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oNrEAAAA3QAAAA8AAAAAAAAAAAAAAAAAmAIAAGRycy9k&#10;b3ducmV2LnhtbFBLBQYAAAAABAAEAPUAAACJAwAAAAA=&#10;" stroked="f">
                  <v:textbox inset="0,0,0,0">
                    <w:txbxContent>
                      <w:p w:rsidR="00A3681E" w:rsidRDefault="00A3681E" w:rsidP="004B6742">
                        <w:pPr>
                          <w:pStyle w:val="Fig"/>
                          <w:jc w:val="center"/>
                        </w:pPr>
                        <w:r>
                          <w:t>Fig. 2-</w:t>
                        </w:r>
                        <w:r>
                          <w:rPr>
                            <w:rFonts w:hint="eastAsia"/>
                          </w:rPr>
                          <w:t>5</w:t>
                        </w:r>
                      </w:p>
                    </w:txbxContent>
                  </v:textbox>
                </v:shape>
                <v:rect id="Rectangle 1557" o:spid="_x0000_s1190" style="position:absolute;left:472;top:394;width:1077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6HcYA&#10;AADdAAAADwAAAGRycy9kb3ducmV2LnhtbESPUUvDQBCE34X+h2OFvtmLoWobey0SEKQI1qb1eclt&#10;k7S5vZBb2/jvPaHg4zAz3zCL1eBadaY+NJ4N3E8SUMSltw1XBnbF690MVBBki61nMvBDAVbL0c0C&#10;M+sv/EnnrVQqQjhkaKAW6TKtQ1mTwzDxHXH0Dr53KFH2lbY9XiLctTpNkkftsOG4UGNHeU3lafvt&#10;DHx8bYr15ilfS5KWku/5SA/vhTHj2+HlGZTQIP/ha/vNGkjn0xT+3s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h6Hc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4B674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box</w:t>
                        </w:r>
                      </w:p>
                    </w:txbxContent>
                  </v:textbox>
                </v:rect>
                <v:rect id="Rectangle 1558" o:spid="_x0000_s1191" style="position:absolute;left:20416;top:16706;width:7588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q+MYA&#10;AADdAAAADwAAAGRycy9kb3ducmV2LnhtbESPUUvDQBCE3wv+h2MF39qLkVobey0SEEoRrI32ecmt&#10;STS3F3JrG/99r1Do4zAz3zCL1eBadaA+NJ4N3E8SUMSltw1XBj6L1/ETqCDIFlvPZOCfAqyWN6MF&#10;ZtYf+YMOO6lUhHDI0EAt0mVah7Imh2HiO+LoffveoUTZV9r2eIxw1+o0SR61w4bjQo0d5TWVv7s/&#10;Z+B9vy0221m+kSQtJf/iH5q+Fcbc3Q4vz6CEBrmGL+21NZDOH2ZwfhOf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mq+M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4B6742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Claw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2)</w:t>
                        </w:r>
                      </w:p>
                    </w:txbxContent>
                  </v:textbox>
                </v:rect>
                <v:line id="Line 1560" o:spid="_x0000_s1192" style="position:absolute;visibility:visible;mso-wrap-style:square" from="5857,1701" to="8921,7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vEgsUAAADdAAAADwAAAGRycy9kb3ducmV2LnhtbESPT4vCMBTE78J+h/AWvGla/6HVKIuw&#10;6sWDXQ96ezTPtrvNS2mi1m9vBGGPw8z8hlmsWlOJGzWutKwg7kcgiDOrS84VHH++e1MQziNrrCyT&#10;ggc5WC0/OgtMtL3zgW6pz0WAsEtQQeF9nUjpsoIMur6tiYN3sY1BH2STS93gPcBNJQdRNJEGSw4L&#10;Bda0Lij7S69GwRiHk/ywP/nLbnT+bdfE8SbdKtX9bL/mIDy1/j/8bu+0gsFs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vEgsUAAADdAAAADwAAAAAAAAAA&#10;AAAAAAChAgAAZHJzL2Rvd25yZXYueG1sUEsFBgAAAAAEAAQA+QAAAJMDAAAAAA==&#10;" strokeweight="1.5pt">
                  <v:stroke endarrow="block"/>
                </v:line>
                <v:line id="Line 2298" o:spid="_x0000_s1193" style="position:absolute;flip:x y;visibility:visible;mso-wrap-style:square" from="14031,13314" to="20416,17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yZKMYAAADdAAAADwAAAGRycy9kb3ducmV2LnhtbESPQWvCQBSE74X+h+UVeim6qVWxqauU&#10;FKH1ZvTg8ZF9zYZm34bsZo3/vlsoeBxm5htmvR1tKyL1vnGs4HmagSCunG64VnA67iYrED4ga2wd&#10;k4Iredhu7u/WmGt34QPFMtQiQdjnqMCE0OVS+sqQRT91HXHyvl1vMSTZ11L3eElw28pZli2lxYbT&#10;gsGOCkPVTzlYBUUb9zTEvT4v4vBkPr4KPTelUo8P4/sbiEBjuIX/259awex1/gJ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MmSjGAAAA3QAAAA8AAAAAAAAA&#10;AAAAAAAAoQIAAGRycy9kb3ducmV2LnhtbFBLBQYAAAAABAAEAPkAAACUAwAAAAA=&#10;" strokeweight="1.5pt">
                  <v:stroke endarrow="block"/>
                </v:line>
                <w10:anchorlock/>
              </v:group>
            </w:pict>
          </mc:Fallback>
        </mc:AlternateContent>
      </w:r>
      <w:r w:rsidR="00C24B73">
        <w:rPr>
          <w:rFonts w:hint="eastAsia"/>
        </w:rPr>
        <w:t>Disengage</w:t>
      </w:r>
      <w:r w:rsidR="00C24B73">
        <w:t xml:space="preserve"> the </w:t>
      </w:r>
      <w:r w:rsidR="00C24B73">
        <w:rPr>
          <w:rFonts w:hint="eastAsia"/>
        </w:rPr>
        <w:t>2</w:t>
      </w:r>
      <w:r w:rsidR="00C24B73">
        <w:t xml:space="preserve"> </w:t>
      </w:r>
      <w:r w:rsidR="00C24B73">
        <w:rPr>
          <w:rFonts w:hint="eastAsia"/>
        </w:rPr>
        <w:t>claw</w:t>
      </w:r>
      <w:r w:rsidR="00C24B73">
        <w:t>s and remove the instrument</w:t>
      </w:r>
      <w:r w:rsidR="00C24B73">
        <w:rPr>
          <w:rFonts w:hint="eastAsia"/>
        </w:rPr>
        <w:t xml:space="preserve"> panel box</w:t>
      </w:r>
      <w:r w:rsidR="00C24B73">
        <w:t xml:space="preserve"> (Fig</w:t>
      </w:r>
      <w:r w:rsidR="00C24B73">
        <w:rPr>
          <w:rFonts w:hint="eastAsia"/>
        </w:rPr>
        <w:t>.</w:t>
      </w:r>
      <w:r w:rsidR="00C24B73">
        <w:t xml:space="preserve"> 2-</w:t>
      </w:r>
      <w:r w:rsidR="00C24B73">
        <w:rPr>
          <w:rFonts w:hint="eastAsia"/>
        </w:rPr>
        <w:t>5</w:t>
      </w:r>
      <w:r w:rsidR="00C24B73">
        <w:t>)</w:t>
      </w:r>
      <w:r w:rsidR="00C24B73">
        <w:rPr>
          <w:rFonts w:hint="eastAsia"/>
        </w:rPr>
        <w:t>.</w:t>
      </w:r>
    </w:p>
    <w:p w:rsidR="00E6190C" w:rsidRDefault="00E6190C" w:rsidP="003C46F9">
      <w:pPr>
        <w:spacing w:after="120" w:line="300" w:lineRule="auto"/>
      </w:pPr>
      <w:r>
        <w:br w:type="page"/>
      </w:r>
    </w:p>
    <w:p w:rsidR="00C24B73" w:rsidRDefault="00C24B73" w:rsidP="003C46F9">
      <w:pPr>
        <w:pStyle w:val="ProcLevel3"/>
        <w:numPr>
          <w:ilvl w:val="0"/>
          <w:numId w:val="0"/>
        </w:numPr>
        <w:ind w:left="1080" w:hanging="360"/>
      </w:pPr>
    </w:p>
    <w:p w:rsidR="00C24B73" w:rsidRPr="009E2EFC" w:rsidRDefault="00C24B73" w:rsidP="003C46F9">
      <w:pPr>
        <w:pStyle w:val="ProcLevel2"/>
        <w:rPr>
          <w:color w:val="000000"/>
        </w:rPr>
      </w:pPr>
      <w:r w:rsidRPr="009E2EFC">
        <w:rPr>
          <w:color w:val="000000"/>
        </w:rPr>
        <w:t xml:space="preserve">Remove the </w:t>
      </w:r>
      <w:r w:rsidRPr="009E2EFC">
        <w:rPr>
          <w:rFonts w:hint="eastAsia"/>
          <w:color w:val="000000"/>
        </w:rPr>
        <w:t xml:space="preserve">front pillar </w:t>
      </w:r>
      <w:r w:rsidRPr="009E2EFC">
        <w:rPr>
          <w:color w:val="000000"/>
        </w:rPr>
        <w:t>garnish</w:t>
      </w:r>
      <w:r w:rsidRPr="009E2EFC">
        <w:rPr>
          <w:rFonts w:hint="eastAsia"/>
          <w:color w:val="000000"/>
        </w:rPr>
        <w:t xml:space="preserve"> (L)</w:t>
      </w:r>
      <w:r w:rsidRPr="009E2EFC">
        <w:rPr>
          <w:color w:val="000000"/>
        </w:rPr>
        <w:t>.</w:t>
      </w:r>
    </w:p>
    <w:p w:rsidR="00C24B73" w:rsidRPr="009E2EFC" w:rsidRDefault="00D6388D" w:rsidP="003C46F9">
      <w:pPr>
        <w:pStyle w:val="ProcLevel3"/>
        <w:rPr>
          <w:color w:val="00000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99904" behindDoc="0" locked="1" layoutInCell="1" allowOverlap="1" wp14:anchorId="0593D3A9" wp14:editId="132BB60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3363" name="Group 3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6637"/>
                        </a:xfrm>
                      </wpg:grpSpPr>
                      <pic:pic xmlns:pic="http://schemas.openxmlformats.org/drawingml/2006/picture">
                        <pic:nvPicPr>
                          <pic:cNvPr id="2883" name="Picture 288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66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930" name="Text Box 2843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5882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E203A5" w:rsidRDefault="00A3681E" w:rsidP="00D6388D">
                              <w:pPr>
                                <w:pStyle w:val="Fig"/>
                                <w:jc w:val="center"/>
                              </w:pPr>
                              <w:r w:rsidRPr="00E203A5">
                                <w:t>Fig. 2-</w:t>
                              </w:r>
                              <w:r w:rsidRPr="00E203A5">
                                <w:rPr>
                                  <w:rFonts w:hint="eastAsi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2" name="Rectangle 2867"/>
                        <wps:cNvSpPr>
                          <a:spLocks noChangeArrowheads="1"/>
                        </wps:cNvSpPr>
                        <wps:spPr bwMode="auto">
                          <a:xfrm>
                            <a:off x="1216922" y="15766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D6388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pillar garnish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31" name="Line 2868"/>
                        <wps:cNvCnPr>
                          <a:cxnSpLocks noChangeShapeType="1"/>
                        </wps:cNvCnPr>
                        <wps:spPr bwMode="auto">
                          <a:xfrm>
                            <a:off x="1466193" y="157655"/>
                            <a:ext cx="140423" cy="1338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Rectangle 2869"/>
                        <wps:cNvSpPr>
                          <a:spLocks noChangeArrowheads="1"/>
                        </wps:cNvSpPr>
                        <wps:spPr bwMode="auto">
                          <a:xfrm>
                            <a:off x="2400080" y="210436"/>
                            <a:ext cx="38100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D6388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27" name="Rectangle 2870"/>
                        <wps:cNvSpPr>
                          <a:spLocks noChangeArrowheads="1"/>
                        </wps:cNvSpPr>
                        <wps:spPr bwMode="auto">
                          <a:xfrm>
                            <a:off x="2544817" y="701566"/>
                            <a:ext cx="36195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D6388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33" name="Line 2871"/>
                        <wps:cNvCnPr>
                          <a:cxnSpLocks noChangeShapeType="1"/>
                          <a:stCxn id="2926" idx="1"/>
                        </wps:cNvCnPr>
                        <wps:spPr bwMode="auto">
                          <a:xfrm flipH="1">
                            <a:off x="1682750" y="275771"/>
                            <a:ext cx="717330" cy="12579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Line 2872"/>
                        <wps:cNvCnPr>
                          <a:cxnSpLocks noChangeShapeType="1"/>
                          <a:stCxn id="2927" idx="1"/>
                        </wps:cNvCnPr>
                        <wps:spPr bwMode="auto">
                          <a:xfrm flipH="1">
                            <a:off x="2158563" y="766813"/>
                            <a:ext cx="386254" cy="2582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Rectangle 2873"/>
                        <wps:cNvSpPr>
                          <a:spLocks noChangeArrowheads="1"/>
                        </wps:cNvSpPr>
                        <wps:spPr bwMode="auto">
                          <a:xfrm>
                            <a:off x="354724" y="118242"/>
                            <a:ext cx="38100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D6388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35" name="Line 2874"/>
                        <wps:cNvCnPr>
                          <a:cxnSpLocks noChangeShapeType="1"/>
                          <a:stCxn id="2936" idx="2"/>
                        </wps:cNvCnPr>
                        <wps:spPr bwMode="auto">
                          <a:xfrm>
                            <a:off x="545224" y="248989"/>
                            <a:ext cx="125686" cy="2758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3D3A9" id="Group 3363" o:spid="_x0000_s1194" style="position:absolute;left:0;text-align:left;margin-left:-255.6pt;margin-top:0;width:234pt;height:2in;z-index:251899904;mso-width-relative:margin;mso-height-relative:margin" coordsize="29718,182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QQAAAAAUmdodGxvbmcAAAGn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fUAAAAAEAAACgAAAAYgAAAeAA&#10;ALfAAAAfNA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">
                <v:shape id="Picture 2883" o:spid="_x0000_s1195" type="#_x0000_t75" style="position:absolute;width:29718;height:182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rAFjEAAAA3QAAAA8AAABkcnMvZG93bnJldi54bWxEj09rAjEUxO8Fv0N4greaVWkJW6OIULFQ&#10;CtUePD42z93FzcuSpPvn2zeC0OMwM79h1tvBNqIjH2rHGhbzDARx4UzNpYaf8/uzAhEissHGMWkY&#10;KcB2M3laY25cz9/UnWIpEoRDjhqqGNtcylBUZDHMXUucvKvzFmOSvpTGY5/gtpHLLHuVFmtOCxW2&#10;tK+ouJ1+rYbMc/ExXs5NT+piP79eDr25Wq1n02H3BiLSEP/Dj/bRaFgqtYL7m/Q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rAFjEAAAA3QAAAA8AAAAAAAAAAAAAAAAA&#10;nwIAAGRycy9kb3ducmV2LnhtbFBLBQYAAAAABAAEAPcAAACQAwAAAAA=&#10;" stroked="t">
                  <v:imagedata r:id="rId59" o:title=""/>
                  <v:path arrowok="t"/>
                </v:shape>
                <v:shape id="Text Box 2843" o:spid="_x0000_s1196" type="#_x0000_t202" style="position:absolute;left:78;top:16358;width:5487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Tp8QA&#10;AADdAAAADwAAAGRycy9kb3ducmV2LnhtbERPz2vCMBS+C/4P4Qm7yEzXgWhnlE032GEeWsXzo3lL&#10;y5qXkkRb//vlMNjx4/u92Y22EzfyoXWs4GmRgSCunW7ZKDifPh5XIEJE1tg5JgV3CrDbTicbLLQb&#10;uKRbFY1IIRwKVNDE2BdShrohi2HheuLEfTtvMSbojdQehxRuO5ln2VJabDk1NNjTvqH6p7paBcuD&#10;vw4l7+eH8/sXHnuTX97uF6UeZuPrC4hIY/wX/7k/tYJ8/Zz2pzfpCc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W06fEAAAA3QAAAA8AAAAAAAAAAAAAAAAAmAIAAGRycy9k&#10;b3ducmV2LnhtbFBLBQYAAAAABAAEAPUAAACJAwAAAAA=&#10;" stroked="f">
                  <v:textbox inset="0,0,0,0">
                    <w:txbxContent>
                      <w:p w:rsidR="00A3681E" w:rsidRPr="00E203A5" w:rsidRDefault="00A3681E" w:rsidP="00D6388D">
                        <w:pPr>
                          <w:pStyle w:val="Fig"/>
                          <w:jc w:val="center"/>
                        </w:pPr>
                        <w:r w:rsidRPr="00E203A5">
                          <w:t>Fig. 2-</w:t>
                        </w:r>
                        <w:r w:rsidRPr="00E203A5">
                          <w:rPr>
                            <w:rFonts w:hint="eastAsia"/>
                          </w:rPr>
                          <w:t>6</w:t>
                        </w:r>
                      </w:p>
                    </w:txbxContent>
                  </v:textbox>
                </v:shape>
                <v:rect id="Rectangle 2867" o:spid="_x0000_s1197" style="position:absolute;left:12169;top:157;width:10769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JYMYA&#10;AADdAAAADwAAAGRycy9kb3ducmV2LnhtbESPUUvDQBCE34X+h2OFvtmLKWobey0SEKQI1qb1eclt&#10;k7S5vZBb2/jvPaHg4zAz3zCL1eBadaY+NJ4N3E8SUMSltw1XBnbF690MVBBki61nMvBDAVbL0c0C&#10;M+sv/EnnrVQqQjhkaKAW6TKtQ1mTwzDxHXH0Dr53KFH2lbY9XiLctTpNkkftsOG4UGNHeU3lafvt&#10;DHx8bYr15ilfS5KWku/5SA/vhTHj2+HlGZTQIP/ha/vNGkjn0xT+3s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4JYM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D6388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pillar garnish (L)</w:t>
                        </w:r>
                      </w:p>
                    </w:txbxContent>
                  </v:textbox>
                </v:rect>
                <v:line id="Line 2868" o:spid="_x0000_s1198" style="position:absolute;visibility:visible;mso-wrap-style:square" from="14661,1576" to="16066,2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23/8YAAADdAAAADwAAAGRycy9kb3ducmV2LnhtbESPS4vCQBCE78L+h6EXvOkkvtDoKCL4&#10;uHgw60FvTaZNspvpCZlR47/fWRD2WFTVV9Ri1ZpKPKhxpWUFcT8CQZxZXXKu4Py17U1BOI+ssbJM&#10;Cl7kYLX86Cww0fbJJ3qkPhcBwi5BBYX3dSKlywoy6Pq2Jg7ezTYGfZBNLnWDzwA3lRxE0UQaLDks&#10;FFjTpqDsJ70bBWMcTvLT8eJvh9H1u90Qx7t0r1T3s13PQXhq/X/43T5oBYPZMIa/N+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Nt//GAAAA3QAAAA8AAAAAAAAA&#10;AAAAAAAAoQIAAGRycy9kb3ducmV2LnhtbFBLBQYAAAAABAAEAPkAAACUAwAAAAA=&#10;" strokeweight="1.5pt">
                  <v:stroke endarrow="block"/>
                </v:line>
                <v:rect id="Rectangle 2869" o:spid="_x0000_s1199" style="position:absolute;left:24000;top:2104;width:381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ZvsYA&#10;AADdAAAADwAAAGRycy9kb3ducmV2LnhtbESPX0vDQBDE3wt+h2OFvtmLgVZNey0SEEoR+ifa5yW3&#10;JtHcXsht2/jte4LQx2FmfsMsVoNr1Zn60Hg28DhJQBGX3jZcGfgo3h6eQQVBtth6JgO/FGC1vBst&#10;MLP+wns6H6RSEcIhQwO1SJdpHcqaHIaJ74ij9+V7hxJlX2nb4yXCXavTJJlphw3HhRo7ymsqfw4n&#10;Z2B73BWb3VO+kSQtJf/kb5q+F8aM74fXOSihQW7h//baGkhf0hn8vYlPQC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yZv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D6388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</w:txbxContent>
                  </v:textbox>
                </v:rect>
                <v:rect id="Rectangle 2870" o:spid="_x0000_s1200" style="position:absolute;left:25448;top:7015;width:3619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8JcUA&#10;AADdAAAADwAAAGRycy9kb3ducmV2LnhtbESPUWvCQBCE3wv9D8cWfNNLA9Y2ekoJFEQKVdP6vOS2&#10;SdrcXsitGv+9VxD6OMzMN8xiNbhWnagPjWcDj5MEFHHpbcOVgc/ibfwMKgiyxdYzGbhQgNXy/m6B&#10;mfVn3tFpL5WKEA4ZGqhFukzrUNbkMEx8Rxy9b987lCj7StsezxHuWp0myZN22HBcqLGjvKbyd390&#10;Bj4O22KzneUbSdJS8i/+oel7YczoYXidgxIa5D98a6+tgfQlncHfm/g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Dwl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D6388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A</w:t>
                        </w:r>
                      </w:p>
                    </w:txbxContent>
                  </v:textbox>
                </v:rect>
                <v:line id="Line 2871" o:spid="_x0000_s1201" style="position:absolute;flip:x;visibility:visible;mso-wrap-style:square" from="16827,2757" to="24000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iDIsUAAADdAAAADwAAAGRycy9kb3ducmV2LnhtbESPQWsCMRSE70L/Q3gFb5pU2VJXo1Rp&#10;i1dtEY/PzevuavKybKK7/feNUOhxmJlvmMWqd1bcqA21Zw1PYwWCuPCm5lLD1+f76AVEiMgGrWfS&#10;8EMBVsuHwQJz4zve0W0fS5EgHHLUUMXY5FKGoiKHYewb4uR9+9ZhTLItpWmxS3Bn5USpZ+mw5rRQ&#10;YUObiorL/uo0fKjtujvPMrU5Z6dDtu7t5e1otR4+9q9zEJH6+B/+a2+NhslsOoX7m/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iDIsUAAADdAAAADwAAAAAAAAAA&#10;AAAAAAChAgAAZHJzL2Rvd25yZXYueG1sUEsFBgAAAAAEAAQA+QAAAJMDAAAAAA==&#10;" strokeweight="1.5pt">
                  <v:stroke endarrow="block"/>
                </v:line>
                <v:line id="Line 2872" o:spid="_x0000_s1202" style="position:absolute;flip:x;visibility:visible;mso-wrap-style:square" from="21585,7668" to="25448,1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EbVsYAAADdAAAADwAAAGRycy9kb3ducmV2LnhtbESPQU8CMRSE7yT+h+aZeGNbkTWyUogQ&#10;NVxBQzg+t8/dhfZ1s63s8u+tiQnHycx8k5kvB2fFmbrQeNZwnykQxKU3DVcaPj/exk8gQkQ2aD2T&#10;hgsFWC5uRnMsjO95S+ddrESCcChQQx1jW0gZypochsy3xMn79p3DmGRXSdNhn+DOyolSj9Jhw2mh&#10;xpbWNZWn3Y/T8K42q/44y9X6mH/t89VgT68Hq/Xd7fDyDCLSEK/h//bGaJjMHqbw9yY9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xG1bGAAAA3QAAAA8AAAAAAAAA&#10;AAAAAAAAoQIAAGRycy9kb3ducmV2LnhtbFBLBQYAAAAABAAEAPkAAACUAwAAAAA=&#10;" strokeweight="1.5pt">
                  <v:stroke endarrow="block"/>
                </v:line>
                <v:rect id="Rectangle 2873" o:spid="_x0000_s1203" style="position:absolute;left:3547;top:1182;width:381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UPY8YA&#10;AADdAAAADwAAAGRycy9kb3ducmV2LnhtbESPUUvDQBCE3wv+h2MF3+zFSKuNvRYJCKUIto32ecmt&#10;STS3F3JrG/99r1Do4zAz3zDz5eBadaA+NJ4NPIwTUMSltw1XBj6Lt/tnUEGQLbaeycA/BVgubkZz&#10;zKw/8pYOO6lUhHDI0EAt0mVah7Imh2HsO+LoffveoUTZV9r2eIxw1+o0SabaYcNxocaO8prK392f&#10;M/Cx3xTrzVO+liQtJf/iH5q8F8bc3Q6vL6CEBrmGL+2VNZDOHqdwfhOf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UPY8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D6388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</w:txbxContent>
                  </v:textbox>
                </v:rect>
                <v:line id="Line 2874" o:spid="_x0000_s1204" style="position:absolute;visibility:visible;mso-wrap-style:square" from="5452,2489" to="6709,5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ax/MUAAADdAAAADwAAAGRycy9kb3ducmV2LnhtbESPS4vCQBCE7wv+h6EFb+vEJxodRQQf&#10;lz0YPeitybRJNNMTMqPGf+8sLOyxqKqvqPmyMaV4Uu0Kywp63QgEcWp1wZmC03HzPQHhPLLG0jIp&#10;eJOD5aL1NcdY2xcf6Jn4TAQIuxgV5N5XsZQuzcmg69qKOHhXWxv0QdaZ1DW+AtyUsh9FY2mw4LCQ&#10;Y0XrnNJ78jAKRjgYZ4efs7/uh5dbsybubZOdUp12s5qB8NT4//Bfe68V9KeDEfy+CU9ALj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ax/MUAAADdAAAADwAAAAAAAAAA&#10;AAAAAAChAgAAZHJzL2Rvd25yZXYueG1sUEsFBgAAAAAEAAQA+QAAAJMDAAAAAA==&#10;" strokeweight="1.5pt">
                  <v:stroke endarrow="block"/>
                </v:line>
                <w10:anchorlock/>
              </v:group>
            </w:pict>
          </mc:Fallback>
        </mc:AlternateContent>
      </w:r>
      <w:r w:rsidR="00C24B73" w:rsidRPr="009E2EFC">
        <w:rPr>
          <w:rFonts w:hint="eastAsia"/>
          <w:color w:val="000000"/>
        </w:rPr>
        <w:t>Disengage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the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2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clip</w:t>
      </w:r>
      <w:r w:rsidR="00C24B73" w:rsidRPr="009E2EFC">
        <w:rPr>
          <w:color w:val="000000"/>
        </w:rPr>
        <w:t xml:space="preserve">s </w:t>
      </w:r>
      <w:r w:rsidR="00C24B73" w:rsidRPr="009E2EFC">
        <w:rPr>
          <w:rFonts w:hint="eastAsia"/>
          <w:color w:val="000000"/>
        </w:rPr>
        <w:t>from the vehicle</w:t>
      </w:r>
      <w:r w:rsidR="00C24B73" w:rsidRPr="009E2EFC">
        <w:rPr>
          <w:color w:val="000000"/>
        </w:rPr>
        <w:t xml:space="preserve"> (Fig</w:t>
      </w:r>
      <w:r w:rsidR="00C24B73" w:rsidRPr="009E2EFC">
        <w:rPr>
          <w:rFonts w:hint="eastAsia"/>
          <w:color w:val="000000"/>
        </w:rPr>
        <w:t>.</w:t>
      </w:r>
      <w:r w:rsidR="00C24B73" w:rsidRPr="009E2EFC">
        <w:rPr>
          <w:color w:val="000000"/>
        </w:rPr>
        <w:t xml:space="preserve"> 2-</w:t>
      </w:r>
      <w:r w:rsidR="00C24B73" w:rsidRPr="009E2EFC">
        <w:rPr>
          <w:rFonts w:hint="eastAsia"/>
          <w:color w:val="000000"/>
        </w:rPr>
        <w:t>6</w:t>
      </w:r>
      <w:r w:rsidR="00C24B73" w:rsidRPr="009E2EFC">
        <w:rPr>
          <w:color w:val="000000"/>
        </w:rPr>
        <w:t>)</w:t>
      </w:r>
      <w:r w:rsidR="00C24B73" w:rsidRPr="009E2EFC">
        <w:rPr>
          <w:rFonts w:hint="eastAsia"/>
          <w:color w:val="000000"/>
        </w:rPr>
        <w:t>.</w:t>
      </w:r>
    </w:p>
    <w:p w:rsidR="00C24B73" w:rsidRDefault="00C24B73" w:rsidP="003C46F9">
      <w:pPr>
        <w:pStyle w:val="ProcLevel3"/>
        <w:rPr>
          <w:color w:val="000000"/>
        </w:rPr>
      </w:pPr>
      <w:r w:rsidRPr="009E2EFC">
        <w:rPr>
          <w:rFonts w:hint="eastAsia"/>
          <w:color w:val="000000"/>
        </w:rPr>
        <w:t>Pull the front pillar garnish so that the tip of clip B locks in the front pillar garnish hole (Fig. 2-6).</w:t>
      </w:r>
    </w:p>
    <w:p w:rsidR="00E6190C" w:rsidRDefault="00E6190C" w:rsidP="003C46F9">
      <w:pPr>
        <w:pStyle w:val="ProcLevel2"/>
        <w:numPr>
          <w:ilvl w:val="0"/>
          <w:numId w:val="0"/>
        </w:numPr>
        <w:ind w:left="360"/>
      </w:pPr>
    </w:p>
    <w:p w:rsidR="00E6190C" w:rsidRDefault="00E6190C" w:rsidP="003C46F9">
      <w:pPr>
        <w:pStyle w:val="ProcLevel2"/>
        <w:numPr>
          <w:ilvl w:val="0"/>
          <w:numId w:val="0"/>
        </w:numPr>
        <w:ind w:left="360"/>
      </w:pPr>
    </w:p>
    <w:p w:rsidR="00E6190C" w:rsidRPr="009E2EFC" w:rsidRDefault="00E6190C" w:rsidP="003C46F9">
      <w:pPr>
        <w:pStyle w:val="ProcLevel2"/>
        <w:numPr>
          <w:ilvl w:val="0"/>
          <w:numId w:val="0"/>
        </w:numPr>
        <w:ind w:left="360"/>
      </w:pPr>
    </w:p>
    <w:p w:rsidR="00C24B73" w:rsidRDefault="00E6190C" w:rsidP="003C46F9">
      <w:pPr>
        <w:pStyle w:val="ProcLevel3"/>
        <w:rPr>
          <w:color w:val="00000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69536" behindDoc="0" locked="1" layoutInCell="1" allowOverlap="1" wp14:anchorId="4B5AACCB" wp14:editId="70A3BAEA">
                <wp:simplePos x="0" y="0"/>
                <wp:positionH relativeFrom="column">
                  <wp:posOffset>-3247390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3250" name="Group 3250"/>
                        <wpg:cNvGrpSpPr/>
                        <wpg:grpSpPr>
                          <a:xfrm>
                            <a:off x="0" y="0"/>
                            <a:ext cx="2971800" cy="1828800"/>
                            <a:chOff x="0" y="0"/>
                            <a:chExt cx="2971800" cy="1826638"/>
                          </a:xfrm>
                        </wpg:grpSpPr>
                        <pic:pic xmlns:pic="http://schemas.openxmlformats.org/drawingml/2006/picture">
                          <pic:nvPicPr>
                            <pic:cNvPr id="2865" name="Picture 2865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71800" cy="18266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2921" name="Text Box 28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83" y="1638814"/>
                              <a:ext cx="548640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9E2EFC" w:rsidRDefault="00A3681E" w:rsidP="00E6190C">
                                <w:pPr>
                                  <w:pStyle w:val="Fig"/>
                                  <w:shd w:val="clear" w:color="auto" w:fill="FFFFFF" w:themeFill="background1"/>
                                  <w:jc w:val="center"/>
                                  <w:rPr>
                                    <w:color w:val="000000"/>
                                  </w:rPr>
                                </w:pPr>
                                <w:r w:rsidRPr="009E2EFC">
                                  <w:rPr>
                                    <w:color w:val="000000"/>
                                  </w:rPr>
                                  <w:t>Fig. 2</w:t>
                                </w:r>
                                <w:r w:rsidRPr="009E2EFC">
                                  <w:rPr>
                                    <w:rFonts w:hint="eastAsia"/>
                                    <w:color w:val="000000"/>
                                  </w:rP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1" name="Picture 2881" descr="too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66" y="15766"/>
                              <a:ext cx="247650" cy="24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25" name="Rectangle 28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896" y="7863"/>
                              <a:ext cx="1757691" cy="1346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E6190C">
                                <w:pPr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Needle-nose pliers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with masking tape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2924" name="Rectangle 2875"/>
                        <wps:cNvSpPr>
                          <a:spLocks noChangeArrowheads="1"/>
                        </wps:cNvSpPr>
                        <wps:spPr bwMode="auto">
                          <a:xfrm>
                            <a:off x="2293882" y="181303"/>
                            <a:ext cx="381000" cy="13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E6190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Clip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2" name="Line 2876"/>
                        <wps:cNvCnPr>
                          <a:cxnSpLocks noChangeShapeType="1"/>
                        </wps:cNvCnPr>
                        <wps:spPr bwMode="auto">
                          <a:xfrm flipH="1">
                            <a:off x="2339865" y="299545"/>
                            <a:ext cx="103791" cy="1891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Rectangle 2877"/>
                        <wps:cNvSpPr>
                          <a:spLocks noChangeArrowheads="1"/>
                        </wps:cNvSpPr>
                        <wps:spPr bwMode="auto">
                          <a:xfrm>
                            <a:off x="906518" y="1639614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E6190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pillar garnish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23" name="Line 28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576554" y="1221830"/>
                            <a:ext cx="78826" cy="4189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5AACCB" id="Group 133" o:spid="_x0000_s1205" style="position:absolute;left:0;text-align:left;margin-left:-255.7pt;margin-top:0;width:234pt;height:2in;z-index:251969536" coordsize="29718,1828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BBAAAAABSZ2h0bG9uZwAAAac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BOEJJTQQMAAAAAB6wAAAAAQAAAKAAAABiAAAB4AAAt8AA&#10;AB6UABg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Bi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">
                <v:group id="Group 3250" o:spid="_x0000_s1206" style="position:absolute;width:29718;height:18288" coordsize="29718,18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yuN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LV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XK43wwAAAN0AAAAP&#10;AAAAAAAAAAAAAAAAAKoCAABkcnMvZG93bnJldi54bWxQSwUGAAAAAAQABAD6AAAAmgMAAAAA&#10;">
                  <v:shape id="Picture 2865" o:spid="_x0000_s1207" type="#_x0000_t75" style="position:absolute;width:29718;height:182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/U/EAAAA3QAAAA8AAABkcnMvZG93bnJldi54bWxEj0FLw0AUhO9C/8PyCl7EbppqaWO3RQTB&#10;m9iK9PjIPjeh2bdL9pnEf+8KgsdhZr5hdofJd2qgPrWBDSwXBSjiOtiWnYH30/PtBlQSZItdYDLw&#10;TQkO+9nVDisbRn6j4ShOZQinCg00IrHSOtUNeUyLEImz9xl6j5Jl77Ttccxw3+myKNbaY8t5ocFI&#10;Tw3Vl+OXNzCmD7qL5XZ1liRDnNDdvK6cMdfz6fEBlNAk/+G/9os1UG7W9/D7Jj8Bv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p/U/EAAAA3QAAAA8AAAAAAAAAAAAAAAAA&#10;nwIAAGRycy9kb3ducmV2LnhtbFBLBQYAAAAABAAEAPcAAACQAwAAAAA=&#10;" stroked="t">
                    <v:imagedata r:id="rId61" o:title=""/>
                    <v:path arrowok="t"/>
                  </v:shape>
                  <v:shape id="Text Box 2850" o:spid="_x0000_s1208" type="#_x0000_t202" style="position:absolute;left:78;top:16388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z/MUA&#10;AADdAAAADwAAAGRycy9kb3ducmV2LnhtbESPQWvCQBSE74L/YXmCN92Yg2h0FRELglAa00OPz+wz&#10;Wcy+TbOrpv++KxR6HGbmG2a97W0jHtR541jBbJqAIC6dNlwp+CzeJgsQPiBrbByTgh/ysN0MB2vM&#10;tHtyTo9zqESEsM9QQR1Cm0npy5os+qlriaN3dZ3FEGVXSd3hM8JtI9MkmUuLhuNCjS3taypv57tV&#10;sPvi/GC+3y8f+TU3RbFM+DS/KTUe9bsViEB9+A//tY9aQbpMZ/B6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LP8xQAAAN0AAAAPAAAAAAAAAAAAAAAAAJgCAABkcnMv&#10;ZG93bnJldi54bWxQSwUGAAAAAAQABAD1AAAAigMAAAAA&#10;" filled="f" stroked="f">
                    <v:textbox inset="0,0,0,0">
                      <w:txbxContent>
                        <w:p w:rsidR="00A3681E" w:rsidRPr="009E2EFC" w:rsidRDefault="00A3681E" w:rsidP="00E6190C">
                          <w:pPr>
                            <w:pStyle w:val="Fig"/>
                            <w:shd w:val="clear" w:color="auto" w:fill="FFFFFF" w:themeFill="background1"/>
                            <w:jc w:val="center"/>
                            <w:rPr>
                              <w:color w:val="000000"/>
                            </w:rPr>
                          </w:pPr>
                          <w:r w:rsidRPr="009E2EFC">
                            <w:rPr>
                              <w:color w:val="000000"/>
                            </w:rPr>
                            <w:t>Fig. 2</w:t>
                          </w:r>
                          <w:r w:rsidRPr="009E2EFC">
                            <w:rPr>
                              <w:rFonts w:hint="eastAsia"/>
                              <w:color w:val="000000"/>
                            </w:rPr>
                            <w:t>-7</w:t>
                          </w:r>
                        </w:p>
                      </w:txbxContent>
                    </v:textbox>
                  </v:shape>
                  <v:shape id="Picture 2881" o:spid="_x0000_s1209" type="#_x0000_t75" alt="tool" style="position:absolute;left:157;top:157;width:2477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p0qjHAAAA3QAAAA8AAABkcnMvZG93bnJldi54bWxEj09rwkAUxO8Fv8PyBC9FN4rUkLqKtghC&#10;Pfjv4PGZfU2C2bchu5r123cLhR6HmfkNM18GU4sHta6yrGA8SkAQ51ZXXCg4nzbDFITzyBpry6Tg&#10;SQ6Wi97LHDNtOz7Q4+gLESHsMlRQet9kUrq8JINuZBvi6H3b1qCPsi2kbrGLcFPLSZK8SYMVx4US&#10;G/ooKb8d70YBvX7tLrO13Ey7a9j5ffjMp+uTUoN+WL2D8BT8f/ivvdUKJmk6ht838Qn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p0qjHAAAA3QAAAA8AAAAAAAAAAAAA&#10;AAAAnwIAAGRycy9kb3ducmV2LnhtbFBLBQYAAAAABAAEAPcAAACTAwAAAAA=&#10;">
                    <v:imagedata r:id="rId44" o:title="tool"/>
                    <v:path arrowok="t"/>
                  </v:shape>
                  <v:rect id="Rectangle 2882" o:spid="_x0000_s1210" style="position:absolute;left:2758;top:78;width:17577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Na8sYA&#10;AADdAAAADwAAAGRycy9kb3ducmV2LnhtbESPzWrDMBCE74G8g9hALqGWY5qfOlFCMQR68SFpc99a&#10;W9vYWhlLtZ23rwqFHoeZ+YY5nifTioF6V1tWsI5iEMSF1TWXCj7eL097EM4ja2wtk4IHOTif5rMj&#10;ptqOfKXh5ksRIOxSVFB536VSuqIigy6yHXHwvmxv0AfZl1L3OAa4aWUSx1tpsOawUGFHWUVFc/s2&#10;CrJ82N9l/sDP5nnIVpnOt+POK7VcTK8HEJ4m/x/+a79pBclLsoHfN+EJyNM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lNa8sYAAADdAAAADwAAAAAAAAAAAAAAAACYAgAAZHJz&#10;L2Rvd25yZXYueG1sUEsFBgAAAAAEAAQA9QAAAIsDAAAAAA==&#10;" strokecolor="white" strokeweight=".25pt">
                    <v:textbox style="mso-fit-shape-to-text:t" inset="0,0,0,0">
                      <w:txbxContent>
                        <w:p w:rsidR="00A3681E" w:rsidRDefault="00A3681E" w:rsidP="00E6190C">
                          <w:pPr>
                            <w:jc w:val="both"/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Needle-nose pliers</w:t>
                          </w:r>
                          <w:r>
                            <w:rPr>
                              <w:sz w:val="18"/>
                            </w:rPr>
                            <w:t xml:space="preserve"> with masking tape</w:t>
                          </w:r>
                        </w:p>
                      </w:txbxContent>
                    </v:textbox>
                  </v:rect>
                </v:group>
                <v:rect id="Rectangle 2875" o:spid="_x0000_s1211" style="position:absolute;left:22938;top:1813;width:381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3j8gA&#10;AADdAAAADwAAAGRycy9kb3ducmV2LnhtbESPQWvCQBSE74X+h+UVvBTdGLQ0qauUFlGUFhpLz4/s&#10;azaafZtmV43/visUehxm5htmtuhtI07U+dqxgvEoAUFcOl1zpeBztxw+gvABWWPjmBRcyMNifnsz&#10;w1y7M3/QqQiViBD2OSowIbS5lL40ZNGPXEscvW/XWQxRdpXUHZ4j3DYyTZIHabHmuGCwpRdD5aE4&#10;WgVfxSGr3lbbabaZvt5v1z97M37fKzW465+fQATqw3/4r73WCtIsncD1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mLePyAAAAN0AAAAPAAAAAAAAAAAAAAAAAJgCAABk&#10;cnMvZG93bnJldi54bWxQSwUGAAAAAAQABAD1AAAAjQMAAAAA&#10;" filled="f" stroked="f" strokeweight=".25pt">
                  <v:textbox inset="0,0,0,0">
                    <w:txbxContent>
                      <w:p w:rsidR="00A3681E" w:rsidRDefault="00A3681E" w:rsidP="00E6190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Clip B</w:t>
                        </w:r>
                      </w:p>
                    </w:txbxContent>
                  </v:textbox>
                </v:rect>
                <v:line id="Line 2876" o:spid="_x0000_s1212" style="position:absolute;flip:x;visibility:visible;mso-wrap-style:square" from="23398,2995" to="24436,4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2wZMUAAADdAAAADwAAAGRycy9kb3ducmV2LnhtbESPQWsCMRSE74X+h/AK3mrShS11NYpK&#10;Fa+1RTw+N8/d1eRl2UR3+++bQqHHYWa+YWaLwVlxpy40njW8jBUI4tKbhisNX5+b5zcQISIbtJ5J&#10;wzcFWMwfH2ZYGN/zB933sRIJwqFADXWMbSFlKGtyGMa+JU7e2XcOY5JdJU2HfYI7KzOlXqXDhtNC&#10;jS2tayqv+5vTsFW7VX+Z5Gp9yU+HfDXY6/vRaj16GpZTEJGG+B/+a++MhmySZfD7Jj0BO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2wZMUAAADdAAAADwAAAAAAAAAA&#10;AAAAAAChAgAAZHJzL2Rvd25yZXYueG1sUEsFBgAAAAAEAAQA+QAAAJMDAAAAAA==&#10;" strokeweight="1.5pt">
                  <v:stroke endarrow="block"/>
                </v:line>
                <v:rect id="Rectangle 2877" o:spid="_x0000_s1213" style="position:absolute;left:9065;top:16396;width:10769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2mMUA&#10;AADdAAAADwAAAGRycy9kb3ducmV2LnhtbESPUWvCQBCE3wv9D8cWfKsXA9UaPaUECkWEWqM+L7k1&#10;SZvbC7lV03/fKxT6OMzMN8xyPbhWXakPjWcDk3ECirj0tuHKwKF4fXwGFQTZYuuZDHxTgPXq/m6J&#10;mfU3/qDrXioVIRwyNFCLdJnWoazJYRj7jjh6Z987lCj7StsebxHuWp0myVQ7bDgu1NhRXlP5tb84&#10;A++nXbHZzfKNJGkp+ZE/6WlbGDN6GF4WoIQG+Q//td+sgXQ+mcH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PaY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E6190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pillar garnish (L)</w:t>
                        </w:r>
                      </w:p>
                    </w:txbxContent>
                  </v:textbox>
                </v:rect>
                <v:line id="Line 2880" o:spid="_x0000_s1214" style="position:absolute;flip:x y;visibility:visible;mso-wrap-style:square" from="15765,12218" to="16553,1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N8iMUAAADdAAAADwAAAGRycy9kb3ducmV2LnhtbESPQUvDQBSE74L/YXmCF2k3Ri1t7LZI&#10;ilB7M/bQ4yP7zAazb0N2s03/fVcQPA4z8w2z3k62E5EG3zpW8DjPQBDXTrfcKDh+vc+WIHxA1tg5&#10;JgUX8rDd3N6ssdDuzJ8Uq9CIBGFfoAITQl9I6WtDFv3c9cTJ+3aDxZDk0Eg94DnBbSfzLFtIiy2n&#10;BYM9lYbqn2q0CsouHmiMB316ieOD2X2U+tlUSt3fTW+vIAJN4T/8195rBfkqf4LfN+kJy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N8iMUAAADdAAAADwAAAAAAAAAA&#10;AAAAAAChAgAAZHJzL2Rvd25yZXYueG1sUEsFBgAAAAAEAAQA+QAAAJMDAAAAAA==&#10;" strokeweight="1.5pt">
                  <v:stroke endarrow="block"/>
                </v:line>
                <w10:anchorlock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5440" behindDoc="0" locked="1" layoutInCell="1" allowOverlap="1" wp14:anchorId="210C5D41" wp14:editId="72625CB4">
                <wp:simplePos x="0" y="0"/>
                <wp:positionH relativeFrom="column">
                  <wp:posOffset>-3335020</wp:posOffset>
                </wp:positionH>
                <wp:positionV relativeFrom="paragraph">
                  <wp:posOffset>0</wp:posOffset>
                </wp:positionV>
                <wp:extent cx="0" cy="1852295"/>
                <wp:effectExtent l="38100" t="0" r="57150" b="52705"/>
                <wp:wrapNone/>
                <wp:docPr id="132" name="Straight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5229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74FCBB" id="Straight Connector 132" o:spid="_x0000_s1026" style="position:absolute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2.6pt,0" to="-262.6pt,1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" strokecolor="black [3213]" strokeweight="7.5pt">
                <v:stroke linestyle="thinThin" joinstyle="miter"/>
                <w10:anchorlock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63392" behindDoc="0" locked="1" layoutInCell="1" allowOverlap="1" wp14:anchorId="428B5A47" wp14:editId="77133D6A">
                <wp:simplePos x="0" y="0"/>
                <wp:positionH relativeFrom="column">
                  <wp:posOffset>-86995</wp:posOffset>
                </wp:positionH>
                <wp:positionV relativeFrom="paragraph">
                  <wp:posOffset>0</wp:posOffset>
                </wp:positionV>
                <wp:extent cx="0" cy="638175"/>
                <wp:effectExtent l="38100" t="0" r="57150" b="47625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9ABF5E" id="Straight Connector 131" o:spid="_x0000_s1026" style="position:absolute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0" to="-6.8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" strokecolor="black [3213]" strokeweight="7.5pt">
                <v:stroke linestyle="thinThin" joinstyle="miter"/>
                <w10:anchorlock/>
              </v:line>
            </w:pict>
          </mc:Fallback>
        </mc:AlternateContent>
      </w:r>
      <w:r>
        <w:rPr>
          <w:rFonts w:hint="eastAsia"/>
          <w:color w:val="000000"/>
        </w:rPr>
        <w:t>Use</w:t>
      </w:r>
      <w:r w:rsidR="00C24B73" w:rsidRPr="009E2EFC">
        <w:rPr>
          <w:color w:val="000000"/>
        </w:rPr>
        <w:t xml:space="preserve"> </w:t>
      </w:r>
      <w:r w:rsidR="00C24B73" w:rsidRPr="009E2EFC">
        <w:rPr>
          <w:rFonts w:hint="eastAsia"/>
          <w:color w:val="000000"/>
        </w:rPr>
        <w:t>needle-nose pliers</w:t>
      </w:r>
      <w:r>
        <w:rPr>
          <w:color w:val="000000"/>
        </w:rPr>
        <w:t xml:space="preserve"> with the jaws wrapped in tape to prevent damage to</w:t>
      </w:r>
      <w:r w:rsidR="00C24B73" w:rsidRPr="009E2EFC">
        <w:rPr>
          <w:rFonts w:hint="eastAsia"/>
          <w:color w:val="000000"/>
        </w:rPr>
        <w:t xml:space="preserve"> rotate clip B 90</w:t>
      </w:r>
      <w:r w:rsidR="00C24B73" w:rsidRPr="009E2EFC">
        <w:rPr>
          <w:rFonts w:hint="eastAsia"/>
          <w:color w:val="000000"/>
        </w:rPr>
        <w:sym w:font="Symbol" w:char="F0B0"/>
      </w:r>
      <w:r w:rsidR="00C24B73" w:rsidRPr="009E2EFC">
        <w:rPr>
          <w:rFonts w:hint="eastAsia"/>
          <w:color w:val="000000"/>
        </w:rPr>
        <w:t xml:space="preserve"> (Fig. 2</w:t>
      </w:r>
      <w:r w:rsidR="00C24B73" w:rsidRPr="009E2EFC">
        <w:rPr>
          <w:color w:val="000000"/>
        </w:rPr>
        <w:t>-</w:t>
      </w:r>
      <w:r w:rsidR="00C24B73" w:rsidRPr="009E2EFC">
        <w:rPr>
          <w:rFonts w:hint="eastAsia"/>
          <w:color w:val="000000"/>
        </w:rPr>
        <w:t>7).</w:t>
      </w:r>
    </w:p>
    <w:p w:rsidR="00E6190C" w:rsidRDefault="00E6190C" w:rsidP="003C46F9">
      <w:pPr>
        <w:pStyle w:val="ProcLevel2"/>
        <w:numPr>
          <w:ilvl w:val="0"/>
          <w:numId w:val="0"/>
        </w:numPr>
        <w:ind w:left="360"/>
      </w:pPr>
    </w:p>
    <w:p w:rsidR="00E6190C" w:rsidRDefault="00E6190C" w:rsidP="003C46F9">
      <w:pPr>
        <w:pStyle w:val="ProcLevel2"/>
        <w:numPr>
          <w:ilvl w:val="0"/>
          <w:numId w:val="0"/>
        </w:numPr>
        <w:ind w:left="360"/>
      </w:pPr>
    </w:p>
    <w:p w:rsidR="00E6190C" w:rsidRDefault="00E6190C" w:rsidP="003C46F9">
      <w:pPr>
        <w:pStyle w:val="ProcLevel2"/>
        <w:numPr>
          <w:ilvl w:val="0"/>
          <w:numId w:val="0"/>
        </w:numPr>
        <w:ind w:left="360"/>
      </w:pPr>
    </w:p>
    <w:p w:rsidR="00252041" w:rsidRDefault="00252041" w:rsidP="003C46F9">
      <w:pPr>
        <w:pStyle w:val="ProcLevel2"/>
        <w:numPr>
          <w:ilvl w:val="0"/>
          <w:numId w:val="0"/>
        </w:numPr>
        <w:ind w:left="360"/>
      </w:pPr>
    </w:p>
    <w:p w:rsidR="00E6190C" w:rsidRPr="009E2EFC" w:rsidRDefault="00E6190C" w:rsidP="003C46F9">
      <w:pPr>
        <w:pStyle w:val="ProcLevel2"/>
        <w:numPr>
          <w:ilvl w:val="0"/>
          <w:numId w:val="0"/>
        </w:numPr>
        <w:ind w:left="360"/>
      </w:pPr>
    </w:p>
    <w:p w:rsidR="00C24B73" w:rsidRPr="009E2EFC" w:rsidRDefault="00D6388D" w:rsidP="003C46F9">
      <w:pPr>
        <w:pStyle w:val="ProcLevel3"/>
        <w:rPr>
          <w:color w:val="000000"/>
        </w:rPr>
      </w:pPr>
      <w:r>
        <w:rPr>
          <w:rFonts w:hint="eastAsia"/>
          <w:b/>
          <w:bCs/>
          <w:noProof/>
          <w:color w:val="000000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97856" behindDoc="0" locked="1" layoutInCell="1" allowOverlap="1" wp14:anchorId="4D0E6CA6" wp14:editId="3D6B044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997" name="Group 2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6638"/>
                        </a:xfrm>
                      </wpg:grpSpPr>
                      <pic:pic xmlns:pic="http://schemas.openxmlformats.org/drawingml/2006/picture">
                        <pic:nvPicPr>
                          <pic:cNvPr id="2866" name="Picture 286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971800" cy="18266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2914" name="Text Box 2857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9E2EFC" w:rsidRDefault="00A3681E" w:rsidP="00D6388D">
                              <w:pPr>
                                <w:pStyle w:val="Fig"/>
                                <w:jc w:val="center"/>
                                <w:rPr>
                                  <w:color w:val="000000"/>
                                </w:rPr>
                              </w:pPr>
                              <w:r w:rsidRPr="009E2EFC">
                                <w:rPr>
                                  <w:color w:val="000000"/>
                                </w:rPr>
                                <w:t>Fig. 2</w:t>
                              </w:r>
                              <w:r w:rsidRPr="009E2EFC">
                                <w:rPr>
                                  <w:rFonts w:hint="eastAsia"/>
                                  <w:color w:val="000000"/>
                                </w:rP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" name="Rectangle 2878"/>
                        <wps:cNvSpPr>
                          <a:spLocks noChangeArrowheads="1"/>
                        </wps:cNvSpPr>
                        <wps:spPr bwMode="auto">
                          <a:xfrm>
                            <a:off x="1615966" y="39414"/>
                            <a:ext cx="1076960" cy="13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D6388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pillar garnish (L)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16" name="Line 2879"/>
                        <wps:cNvCnPr>
                          <a:cxnSpLocks noChangeShapeType="1"/>
                          <a:stCxn id="2915" idx="2"/>
                        </wps:cNvCnPr>
                        <wps:spPr bwMode="auto">
                          <a:xfrm flipH="1">
                            <a:off x="1395247" y="170189"/>
                            <a:ext cx="759199" cy="5550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E6CA6" id="Group 2997" o:spid="_x0000_s1215" style="position:absolute;left:0;text-align:left;margin-left:-255.6pt;margin-top:0;width:234pt;height:2in;z-index:251897856;mso-width-relative:margin;mso-height-relative:margin" coordorigin="" coordsize="29718,182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0ADEFkb2JlX0NNAAH/7gAOQWRvYmUAZIAA&#10;AAAB/9sAhAAMCAgICQgMCQkMEQsKCxEVDwwMDxUYExMVExMYEQwMDAwMDBEMDAwMDAwMDAwMDAwM&#10;DAwMDAwMDAwMDAwMDAwMAQ0LCw0ODRAODhAUDg4OFBQODg4OFBEMDAwMDBERDAwMDAwMEQwMDAwM&#10;DAwMDAwMDAwMDAwMDAwMDAwMDAwMDAz/wAARCABi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BAAAAABSZ2h0bG9uZwAAAac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uNAAAAAQAAAKAAAABi&#10;AAAB4AAAt8AAABtxABgAAf/Y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H/7gAOQWRvYmUAZIAAAAAB/9sAhAAMCAgICQgMCQkMEQsKCxEVDwwMDxUYExMVExMYEQwMDAwM&#10;DBEMDAwMDAwMDAwMDAwMDAwMDAwMDAwMDAwMDAwMAQ0LCw0ODRAODhAUDg4OFBQODg4OFBEMDAwM&#10;DBERDAwMDAwMEQwMDAwMDAwMDAwMDAwMDAwMDAwMDAwMDAwMDAz/wAARCAB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">
                <v:shape id="Picture 2866" o:spid="_x0000_s1216" type="#_x0000_t75" style="position:absolute;width:29717;height:1826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Q5HTGAAAA3QAAAA8AAABkcnMvZG93bnJldi54bWxEj0FrwkAUhO+F/oflFXqrm4YSQnQVESot&#10;Umk1B4+P3Wc2mH0bs1tN/31XKPQ4zMw3zGwxuk5caAitZwXPkwwEsfam5UZBvX99KkGEiGyw80wK&#10;fijAYn5/N8PK+Ct/0WUXG5EgHCpUYGPsKymDtuQwTHxPnLyjHxzGJIdGmgGvCe46mWdZIR22nBYs&#10;9rSypE+7b6fgUPr3zaZeb2v7Quf8Y69D86mVenwYl1MQkcb4H/5rvxkFeVkUcHuTno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DkdMYAAADdAAAADwAAAAAAAAAAAAAA&#10;AACfAgAAZHJzL2Rvd25yZXYueG1sUEsFBgAAAAAEAAQA9wAAAJIDAAAAAA==&#10;" stroked="t">
                  <v:imagedata r:id="rId63" o:title=""/>
                  <v:path arrowok="t"/>
                </v:shape>
                <v:shape id="Text Box 2857" o:spid="_x0000_s1217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/a2cUA&#10;AADdAAAADwAAAGRycy9kb3ducmV2LnhtbESPQWvCQBSE74L/YXlCb7pRimh0FZEWhEJpjAePz+wz&#10;Wcy+jdlV03/fLQgeh5n5hlmuO1uLO7XeOFYwHiUgiAunDZcKDvnncAbCB2SNtWNS8Ese1qt+b4mp&#10;dg/O6L4PpYgQ9ikqqEJoUil9UZFFP3INcfTOrrUYomxLqVt8RLit5SRJptKi4bhQYUPbiorL/mYV&#10;bI6cfZjr9+knO2cmz+cJf00vSr0Nus0CRKAuvMLP9k4rmMzH7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79rZxQAAAN0AAAAPAAAAAAAAAAAAAAAAAJgCAABkcnMv&#10;ZG93bnJldi54bWxQSwUGAAAAAAQABAD1AAAAigMAAAAA&#10;" filled="f" stroked="f">
                  <v:textbox inset="0,0,0,0">
                    <w:txbxContent>
                      <w:p w:rsidR="00A3681E" w:rsidRPr="009E2EFC" w:rsidRDefault="00A3681E" w:rsidP="00D6388D">
                        <w:pPr>
                          <w:pStyle w:val="Fig"/>
                          <w:jc w:val="center"/>
                          <w:rPr>
                            <w:color w:val="000000"/>
                          </w:rPr>
                        </w:pPr>
                        <w:r w:rsidRPr="009E2EFC">
                          <w:rPr>
                            <w:color w:val="000000"/>
                          </w:rPr>
                          <w:t>Fig. 2</w:t>
                        </w:r>
                        <w:r w:rsidRPr="009E2EFC">
                          <w:rPr>
                            <w:rFonts w:hint="eastAsia"/>
                            <w:color w:val="000000"/>
                          </w:rPr>
                          <w:t>-8</w:t>
                        </w:r>
                      </w:p>
                    </w:txbxContent>
                  </v:textbox>
                </v:shape>
                <v:rect id="Rectangle 2878" o:spid="_x0000_s1218" style="position:absolute;left:16159;top:394;width:10770;height:1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LNdMUA&#10;AADdAAAADwAAAGRycy9kb3ducmV2LnhtbESPUWvCQBCE3wv9D8cW+qYXA7Y1ekoJFIoItUZ9XnJr&#10;kja3F3Krpv++VxD6OMzMN8xiNbhWXagPjWcDk3ECirj0tuHKwL54G72ACoJssfVMBn4owGp5f7fA&#10;zPorf9JlJ5WKEA4ZGqhFukzrUNbkMIx9Rxy9k+8dSpR9pW2P1wh3rU6T5Ek7bDgu1NhRXlP5vTs7&#10;Ax/HbbHePudrSdJS8gN/0XRTGPP4MLzOQQkN8h++td+tgXQ2mcLfm/gE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s10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D6388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Front pillar garnish (L)</w:t>
                        </w:r>
                      </w:p>
                    </w:txbxContent>
                  </v:textbox>
                </v:rect>
                <v:line id="Line 2879" o:spid="_x0000_s1219" style="position:absolute;flip:x;visibility:visible;mso-wrap-style:square" from="13952,1701" to="21544,7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p82sUAAADdAAAADwAAAGRycy9kb3ducmV2LnhtbESPQWsCMRSE70L/Q3iF3mqisNJdjVKl&#10;Fa/aUnp8bl53V5OXZZO66783hYLHYWa+YRarwVlxoS40njVMxgoEcelNw5WGz4/35xcQISIbtJ5J&#10;w5UCrJYPowUWxve8p8shViJBOBSooY6xLaQMZU0Ow9i3xMn78Z3DmGRXSdNhn+DOyqlSM+mw4bRQ&#10;Y0ubmsrz4ddp2Krduj/lmdqcsuNXth7s+e3bav30OLzOQUQa4j38394ZDdN8MoO/N+k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p82sUAAADdAAAADwAAAAAAAAAA&#10;AAAAAAChAgAAZHJzL2Rvd25yZXYueG1sUEsFBgAAAAAEAAQA+QAAAJMDAAAAAA==&#10;" strokeweight="1.5pt">
                  <v:stroke endarrow="block"/>
                </v:line>
                <w10:anchorlock/>
              </v:group>
            </w:pict>
          </mc:Fallback>
        </mc:AlternateContent>
      </w:r>
      <w:r w:rsidR="00C24B73" w:rsidRPr="009E2EFC">
        <w:rPr>
          <w:rFonts w:hint="eastAsia"/>
          <w:color w:val="000000"/>
        </w:rPr>
        <w:t xml:space="preserve">Pull the front pillar </w:t>
      </w:r>
      <w:r w:rsidR="00C24B73" w:rsidRPr="009E2EFC">
        <w:rPr>
          <w:color w:val="000000"/>
        </w:rPr>
        <w:t>garnish</w:t>
      </w:r>
      <w:r w:rsidR="00C24B73" w:rsidRPr="009E2EFC">
        <w:rPr>
          <w:rFonts w:hint="eastAsia"/>
          <w:color w:val="000000"/>
        </w:rPr>
        <w:t xml:space="preserve"> (L) </w:t>
      </w:r>
      <w:r w:rsidR="00C24B73" w:rsidRPr="009E2EFC">
        <w:rPr>
          <w:color w:val="000000"/>
        </w:rPr>
        <w:t>in the</w:t>
      </w:r>
      <w:r w:rsidR="00C24B73" w:rsidRPr="009E2EFC">
        <w:rPr>
          <w:rFonts w:hint="eastAsia"/>
          <w:color w:val="000000"/>
        </w:rPr>
        <w:t xml:space="preserve"> direction of the arrow </w:t>
      </w:r>
      <w:r w:rsidR="00C24B73" w:rsidRPr="009E2EFC">
        <w:rPr>
          <w:color w:val="000000"/>
          <w:szCs w:val="24"/>
        </w:rPr>
        <w:t>(Fig</w:t>
      </w:r>
      <w:r w:rsidR="00C24B73" w:rsidRPr="009E2EFC">
        <w:rPr>
          <w:rFonts w:hint="eastAsia"/>
          <w:color w:val="000000"/>
          <w:szCs w:val="24"/>
        </w:rPr>
        <w:t>.</w:t>
      </w:r>
      <w:r w:rsidR="00C24B73" w:rsidRPr="009E2EFC">
        <w:rPr>
          <w:color w:val="000000"/>
          <w:szCs w:val="24"/>
        </w:rPr>
        <w:t xml:space="preserve"> 2-</w:t>
      </w:r>
      <w:r w:rsidR="00C24B73" w:rsidRPr="009E2EFC">
        <w:rPr>
          <w:rFonts w:hint="eastAsia"/>
          <w:color w:val="000000"/>
          <w:szCs w:val="24"/>
        </w:rPr>
        <w:t>8</w:t>
      </w:r>
      <w:r w:rsidR="00C24B73" w:rsidRPr="009E2EFC">
        <w:rPr>
          <w:color w:val="000000"/>
          <w:szCs w:val="24"/>
        </w:rPr>
        <w:t>)</w:t>
      </w:r>
      <w:r w:rsidR="00C24B73" w:rsidRPr="009E2EFC">
        <w:rPr>
          <w:rFonts w:hint="eastAsia"/>
          <w:color w:val="000000"/>
          <w:szCs w:val="24"/>
        </w:rPr>
        <w:t>.</w:t>
      </w:r>
    </w:p>
    <w:p w:rsidR="002F5BB0" w:rsidRDefault="00252041" w:rsidP="003C46F9">
      <w:pPr>
        <w:pStyle w:val="ProcLevel3"/>
        <w:numPr>
          <w:ilvl w:val="0"/>
          <w:numId w:val="0"/>
        </w:numPr>
        <w:ind w:left="720"/>
        <w:rPr>
          <w:color w:val="FF0000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971584" behindDoc="0" locked="1" layoutInCell="1" allowOverlap="1" wp14:anchorId="274C611E" wp14:editId="383674D8">
                <wp:simplePos x="0" y="0"/>
                <wp:positionH relativeFrom="column">
                  <wp:posOffset>-86995</wp:posOffset>
                </wp:positionH>
                <wp:positionV relativeFrom="paragraph">
                  <wp:posOffset>635</wp:posOffset>
                </wp:positionV>
                <wp:extent cx="0" cy="843280"/>
                <wp:effectExtent l="38100" t="0" r="57150" b="52070"/>
                <wp:wrapNone/>
                <wp:docPr id="134" name="Straight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ln w="952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03A2C" id="Straight Connector 134" o:spid="_x0000_s1026" style="position:absolute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85pt,.05pt" to="-6.8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" strokecolor="black [3213]" strokeweight="7.5pt">
                <v:stroke linestyle="thinThin" joinstyle="miter"/>
                <w10:anchorlock/>
              </v:line>
            </w:pict>
          </mc:Fallback>
        </mc:AlternateContent>
      </w:r>
      <w:r w:rsidR="00E6190C" w:rsidRPr="009E2EFC">
        <w:rPr>
          <w:b/>
          <w:bCs/>
          <w:noProof/>
          <w:color w:val="000000"/>
          <w:sz w:val="20"/>
          <w:szCs w:val="24"/>
          <w:lang w:eastAsia="en-US"/>
        </w:rPr>
        <w:drawing>
          <wp:anchor distT="0" distB="0" distL="114300" distR="114300" simplePos="0" relativeHeight="251967488" behindDoc="1" locked="1" layoutInCell="1" allowOverlap="1" wp14:anchorId="34916F25" wp14:editId="4A61B908">
            <wp:simplePos x="0" y="0"/>
            <wp:positionH relativeFrom="column">
              <wp:posOffset>182880</wp:posOffset>
            </wp:positionH>
            <wp:positionV relativeFrom="paragraph">
              <wp:posOffset>-36830</wp:posOffset>
            </wp:positionV>
            <wp:extent cx="231318" cy="237744"/>
            <wp:effectExtent l="0" t="0" r="0" b="0"/>
            <wp:wrapNone/>
            <wp:docPr id="2863" name="Picture 2863" descr="sto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3" descr="stop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 w:rsidRPr="009E2EFC">
        <w:rPr>
          <w:rFonts w:hint="eastAsia"/>
          <w:b/>
          <w:bCs/>
          <w:color w:val="000000"/>
          <w:szCs w:val="24"/>
        </w:rPr>
        <w:t>NOTE</w:t>
      </w:r>
      <w:r w:rsidR="00C24B73" w:rsidRPr="009E2EFC">
        <w:rPr>
          <w:rFonts w:hint="eastAsia"/>
          <w:color w:val="000000"/>
          <w:szCs w:val="24"/>
        </w:rPr>
        <w:t xml:space="preserve">: If </w:t>
      </w:r>
      <w:r w:rsidR="00E6190C" w:rsidRPr="009E2EFC">
        <w:rPr>
          <w:rFonts w:hint="eastAsia"/>
          <w:color w:val="000000"/>
          <w:szCs w:val="24"/>
        </w:rPr>
        <w:t xml:space="preserve">clip B </w:t>
      </w:r>
      <w:r w:rsidR="00C24B73" w:rsidRPr="009E2EFC">
        <w:rPr>
          <w:rFonts w:hint="eastAsia"/>
          <w:color w:val="000000"/>
          <w:szCs w:val="24"/>
        </w:rPr>
        <w:t>is damage</w:t>
      </w:r>
      <w:r w:rsidR="00E6190C">
        <w:rPr>
          <w:color w:val="000000"/>
          <w:szCs w:val="24"/>
        </w:rPr>
        <w:t>d (i.e. scarred) or if it is removed from the body</w:t>
      </w:r>
      <w:r w:rsidR="00C24B73" w:rsidRPr="009E2EFC">
        <w:rPr>
          <w:rFonts w:hint="eastAsia"/>
          <w:color w:val="000000"/>
          <w:szCs w:val="24"/>
        </w:rPr>
        <w:t>, install a new clip B.</w:t>
      </w:r>
      <w:r>
        <w:rPr>
          <w:color w:val="000000"/>
          <w:szCs w:val="24"/>
        </w:rPr>
        <w:t xml:space="preserve">  Confirm the latest clip part number on the electronic parts catalog.</w:t>
      </w:r>
    </w:p>
    <w:p w:rsidR="00252041" w:rsidRDefault="00252041" w:rsidP="003C46F9">
      <w:pPr>
        <w:spacing w:after="120" w:line="300" w:lineRule="auto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br w:type="page"/>
      </w:r>
    </w:p>
    <w:p w:rsidR="00252041" w:rsidRDefault="00252041" w:rsidP="003C46F9">
      <w:pPr>
        <w:pStyle w:val="ProcLevel3"/>
        <w:numPr>
          <w:ilvl w:val="0"/>
          <w:numId w:val="0"/>
        </w:numPr>
        <w:ind w:left="360"/>
        <w:rPr>
          <w:color w:val="FF0000"/>
          <w:szCs w:val="24"/>
        </w:rPr>
      </w:pPr>
    </w:p>
    <w:p w:rsidR="002F5BB0" w:rsidRDefault="00FB526A" w:rsidP="003C46F9">
      <w:pPr>
        <w:pStyle w:val="ProcLevel2"/>
      </w:pPr>
      <w:r w:rsidRPr="009E2EFC">
        <w:t xml:space="preserve">Remove the </w:t>
      </w:r>
      <w:r w:rsidRPr="009E2EFC">
        <w:rPr>
          <w:rFonts w:hint="eastAsia"/>
        </w:rPr>
        <w:t xml:space="preserve">front pillar </w:t>
      </w:r>
      <w:r w:rsidRPr="009E2EFC">
        <w:t>garnish</w:t>
      </w:r>
      <w:r w:rsidRPr="009E2EFC">
        <w:rPr>
          <w:rFonts w:hint="eastAsia"/>
        </w:rPr>
        <w:t xml:space="preserve"> (L)</w:t>
      </w:r>
      <w:r w:rsidR="00252041">
        <w:t xml:space="preserve"> and the glove compartment d</w:t>
      </w:r>
      <w:r w:rsidR="002F5BB0">
        <w:t>oor</w:t>
      </w:r>
      <w:r w:rsidR="00252041">
        <w:t>.</w:t>
      </w:r>
    </w:p>
    <w:p w:rsidR="002F5BB0" w:rsidRDefault="002F5BB0" w:rsidP="003C46F9">
      <w:pPr>
        <w:pStyle w:val="ProcLevel3"/>
      </w:pPr>
      <w:r>
        <w:rPr>
          <w:rFonts w:hint="eastAsia"/>
        </w:rPr>
        <w:t>Disconnect the damper from the glove compartment door.</w:t>
      </w:r>
    </w:p>
    <w:p w:rsidR="002F5BB0" w:rsidRDefault="00C5655B" w:rsidP="003C46F9">
      <w:pPr>
        <w:pStyle w:val="ProcLevel3"/>
      </w:pPr>
      <w:r>
        <w:rPr>
          <w:noProof/>
          <w:color w:val="FF0000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95808" behindDoc="0" locked="1" layoutInCell="1" allowOverlap="1" wp14:anchorId="31FCEA43" wp14:editId="4EB3E9C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988" name="Group 2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-65"/>
                          <a:chExt cx="2971800" cy="1830070"/>
                        </a:xfrm>
                      </wpg:grpSpPr>
                      <wpg:grpSp>
                        <wpg:cNvPr id="3469" name="Group 3161"/>
                        <wpg:cNvGrpSpPr>
                          <a:grpSpLocks/>
                        </wpg:cNvGrpSpPr>
                        <wpg:grpSpPr bwMode="auto">
                          <a:xfrm>
                            <a:off x="0" y="-65"/>
                            <a:ext cx="2971800" cy="1830070"/>
                            <a:chOff x="1320" y="11469"/>
                            <a:chExt cx="4680" cy="2882"/>
                          </a:xfrm>
                        </wpg:grpSpPr>
                        <pic:pic xmlns:pic="http://schemas.openxmlformats.org/drawingml/2006/picture">
                          <pic:nvPicPr>
                            <pic:cNvPr id="3470" name="Picture 3103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20" y="11469"/>
                              <a:ext cx="4680" cy="28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471" name="AutoShape 310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60" y="13116"/>
                              <a:ext cx="173" cy="1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2" name="AutoShape 310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050" y="13282"/>
                              <a:ext cx="173" cy="14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120"/>
                        <wpg:cNvGrpSpPr>
                          <a:grpSpLocks/>
                        </wpg:cNvGrpSpPr>
                        <wpg:grpSpPr bwMode="auto">
                          <a:xfrm>
                            <a:off x="9985" y="7620"/>
                            <a:ext cx="2757805" cy="1815465"/>
                            <a:chOff x="1104" y="11291"/>
                            <a:chExt cx="4343" cy="2859"/>
                          </a:xfrm>
                        </wpg:grpSpPr>
                        <wpg:grpSp>
                          <wpg:cNvPr id="3475" name="Group 3108"/>
                          <wpg:cNvGrpSpPr>
                            <a:grpSpLocks/>
                          </wpg:cNvGrpSpPr>
                          <wpg:grpSpPr bwMode="auto">
                            <a:xfrm>
                              <a:off x="2340" y="11291"/>
                              <a:ext cx="2340" cy="752"/>
                              <a:chOff x="2158" y="1670"/>
                              <a:chExt cx="2340" cy="708"/>
                            </a:xfrm>
                          </wpg:grpSpPr>
                          <wps:wsp>
                            <wps:cNvPr id="3476" name="Text Box 31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18" y="1670"/>
                                <a:ext cx="1080" cy="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C5655B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Stopper </w:t>
                                  </w: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 w:rsidRPr="008E1607">
                                    <w:rPr>
                                      <w:rFonts w:hint="eastAsia"/>
                                      <w:sz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477" name="Line 311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158" y="1838"/>
                                <a:ext cx="1080" cy="36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8" name="Line 31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8" y="1838"/>
                                <a:ext cx="126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79" name="Group 3112"/>
                          <wpg:cNvGrpSpPr>
                            <a:grpSpLocks/>
                          </wpg:cNvGrpSpPr>
                          <wpg:grpSpPr bwMode="auto">
                            <a:xfrm>
                              <a:off x="4547" y="13000"/>
                              <a:ext cx="900" cy="1129"/>
                              <a:chOff x="4365" y="3278"/>
                              <a:chExt cx="900" cy="1063"/>
                            </a:xfrm>
                          </wpg:grpSpPr>
                          <wps:wsp>
                            <wps:cNvPr id="3480" name="Line 3113"/>
                            <wps:cNvCnPr>
                              <a:cxnSpLocks noChangeShapeType="1"/>
                              <a:stCxn id="3481" idx="0"/>
                            </wps:cNvCnPr>
                            <wps:spPr bwMode="auto">
                              <a:xfrm flipH="1" flipV="1">
                                <a:off x="4678" y="3278"/>
                                <a:ext cx="137" cy="8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1" name="Text Box 3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5" y="4146"/>
                                <a:ext cx="900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C5655B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Damper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3482" name="Group 3115"/>
                          <wpg:cNvGrpSpPr>
                            <a:grpSpLocks/>
                          </wpg:cNvGrpSpPr>
                          <wpg:grpSpPr bwMode="auto">
                            <a:xfrm>
                              <a:off x="2615" y="13129"/>
                              <a:ext cx="1266" cy="1020"/>
                              <a:chOff x="2433" y="3400"/>
                              <a:chExt cx="1266" cy="960"/>
                            </a:xfrm>
                          </wpg:grpSpPr>
                          <wps:wsp>
                            <wps:cNvPr id="3483" name="Text Box 3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3" y="4141"/>
                                <a:ext cx="900" cy="2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C5655B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 xml:space="preserve">Claw </w:t>
                                  </w: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 w:rsidRPr="008E1607">
                                    <w:rPr>
                                      <w:rFonts w:hint="eastAsia"/>
                                      <w:sz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2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485" name="Line 3117"/>
                            <wps:cNvCnPr>
                              <a:cxnSpLocks noChangeShapeType="1"/>
                              <a:stCxn id="3483" idx="0"/>
                            </wps:cNvCnPr>
                            <wps:spPr bwMode="auto">
                              <a:xfrm flipV="1">
                                <a:off x="3053" y="3575"/>
                                <a:ext cx="646" cy="56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6" name="Line 3118"/>
                            <wps:cNvCnPr>
                              <a:cxnSpLocks noChangeShapeType="1"/>
                              <a:stCxn id="3483" idx="0"/>
                            </wps:cNvCnPr>
                            <wps:spPr bwMode="auto">
                              <a:xfrm flipH="1" flipV="1">
                                <a:off x="2433" y="3400"/>
                                <a:ext cx="620" cy="74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87" name="Text Box 3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4" y="13862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056ACC" w:rsidRDefault="00A3681E" w:rsidP="00C5655B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Fig. 2-9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CEA43" id="Group 2988" o:spid="_x0000_s1220" style="position:absolute;left:0;text-align:left;margin-left:-255.6pt;margin-top:0;width:234pt;height:2in;z-index:251895808;mso-width-relative:margin;mso-height-relative:margin" coordorigin="" coordsize="29718,183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j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SIAAAAAUmdodGxvbmcAAAHX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AThCSU0EDAAAAAAiAwAAAAEAAACgAAAAYwAAAeAA&#10;ALmgAAAh5wAYAAH/2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tAAxBZG9iZV9DTQAB/+4A&#10;DkFkb2JlAGSAAAAAAf/bAIQADAgICAkIDAkJDBELCgsRFQ8MDA8VGBMTFRMTGBEMDAwMDAwRDAwM&#10;DAwMDAwMDAwMDAwMDAwMDAwMDAwMDAwMDAENCwsNDg0QDg4QFA4ODhQUDg4ODhQRDAwMDAwREQwM&#10;DAwMDBEMDAwMDAwMDAwMDAwMDAwMDAwMDAwMDAwMDAwM/8AAEQgAY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">
                <v:group id="Group 3161" o:spid="_x0000_s1221" style="position:absolute;width:29718;height:18300" coordorigin="1320,11469" coordsize="4680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shape id="Picture 3103" o:spid="_x0000_s1222" type="#_x0000_t75" style="position:absolute;left:1320;top:11469;width:4680;height:288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o+0bBAAAA3QAAAA8AAABkcnMvZG93bnJldi54bWxET02LwjAQvS/4H8IIe1tT3aJSjSKC7l5U&#10;rOJ5aMa22ExKE9vuv98cBI+P971c96YSLTWutKxgPIpAEGdWl5wruF52X3MQziNrrCyTgj9ysF4N&#10;PpaYaNvxmdrU5yKEsEtQQeF9nUjpsoIMupGtiQN3t41BH2CTS91gF8JNJSdRNJUGSw4NBda0LSh7&#10;pE+j4OAP6T6fx/JnHHHVpT2dbnxU6nPYbxYgPPX+LX65f7WC73gW9oc34Qn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o+0bBAAAA3QAAAA8AAAAAAAAAAAAAAAAAnwIA&#10;AGRycy9kb3ducmV2LnhtbFBLBQYAAAAABAAEAPcAAACNAwAAAAA=&#10;" stroked="t">
                    <v:imagedata r:id="rId65" o:title="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104" o:spid="_x0000_s1223" type="#_x0000_t5" style="position:absolute;left:2760;top:13116;width:173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DjcQA&#10;AADdAAAADwAAAGRycy9kb3ducmV2LnhtbESPwWrDMBBE74H+g9hCb4nk1rTFjRLagEOOidPeF2tj&#10;m1grI6mO+/dRINDjMDNvmOV6sr0YyYfOsYZsoUAQ18503Gj4PpbzdxAhIhvsHZOGPwqwXj3MllgY&#10;d+EDjVVsRIJwKFBDG+NQSBnqliyGhRuIk3dy3mJM0jfSeLwkuO3ls1Kv0mLHaaHFgTYt1efq12qo&#10;x698k58OW96ff5SKVZn5sdT66XH6/AARaYr/4Xt7ZzS85G8Z3N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g43EAAAA3QAAAA8AAAAAAAAAAAAAAAAAmAIAAGRycy9k&#10;b3ducmV2LnhtbFBLBQYAAAAABAAEAPUAAACJAwAAAAA=&#10;" filled="f" strokeweight="1.25pt">
                    <v:stroke dashstyle="1 1"/>
                    <o:lock v:ext="edit" aspectratio="t"/>
                  </v:shape>
                  <v:shape id="AutoShape 3105" o:spid="_x0000_s1224" type="#_x0000_t5" style="position:absolute;left:4050;top:13282;width:173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0d+sMA&#10;AADdAAAADwAAAGRycy9kb3ducmV2LnhtbESPQWvCQBSE7wX/w/KE3uquNlSJrtIKkR41tvdH9pkE&#10;s2/D7jam/94tCD0OM/MNs9mNthMD+dA61jCfKRDElTMt1xq+zsXLCkSIyAY7x6ThlwLstpOnDebG&#10;3fhEQxlrkSAcctTQxNjnUoaqIYth5nri5F2ctxiT9LU0Hm8Jbju5UOpNWmw5LTTY076h6lr+WA3V&#10;8JHts8vpwMfrt1KxLOZ+KLR+no7vaxCRxvgffrQ/jYbXbLmAvzfp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0d+sMAAADdAAAADwAAAAAAAAAAAAAAAACYAgAAZHJzL2Rv&#10;d25yZXYueG1sUEsFBgAAAAAEAAQA9QAAAIgDAAAAAA==&#10;" filled="f" strokeweight="1.25pt">
                    <v:stroke dashstyle="1 1"/>
                    <o:lock v:ext="edit" aspectratio="t"/>
                  </v:shape>
                </v:group>
                <v:group id="Group 3120" o:spid="_x0000_s1225" style="position:absolute;left:99;top:76;width:27578;height:18154" coordorigin="1104,11291" coordsize="4343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Cu2M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Lk4y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cK7YxgAAAN0A&#10;AAAPAAAAAAAAAAAAAAAAAKoCAABkcnMvZG93bnJldi54bWxQSwUGAAAAAAQABAD6AAAAnQMAAAAA&#10;">
                  <v:group id="Group 3108" o:spid="_x0000_s1226" style="position:absolute;left:2340;top:11291;width:2340;height:752" coordorigin="2158,1670" coordsize="2340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dWTN8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w+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1ZM3xgAAAN0A&#10;AAAPAAAAAAAAAAAAAAAAAKoCAABkcnMvZG93bnJldi54bWxQSwUGAAAAAAQABAD6AAAAnQMAAAAA&#10;">
                    <v:shape id="Text Box 3109" o:spid="_x0000_s1227" type="#_x0000_t202" style="position:absolute;left:2818;top:1670;width:108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vyMgA&#10;AADdAAAADwAAAGRycy9kb3ducmV2LnhtbESPQUvDQBSE70L/w/IKXqTdaEMqsdtSioJ6Kaa99PbI&#10;vmaj2bdhd9PGf+8KgsdhZr5hVpvRduJCPrSOFdzPMxDEtdMtNwqOh5fZI4gQkTV2jknBNwXYrCc3&#10;Kyy1u/IHXarYiAThUKICE2NfShlqQxbD3PXEyTs7bzEm6RupPV4T3HbyIcsKabHltGCwp52h+qsa&#10;rIJ9ftqbu+H8/L7NF/7tOOyKz6ZS6nY6bp9ARBrjf/iv/aoVLPJlAb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7i/IyAAAAN0AAAAPAAAAAAAAAAAAAAAAAJgCAABk&#10;cnMvZG93bnJldi54bWxQSwUGAAAAAAQABAD1AAAAjQMAAAAA&#10;" stroked="f">
                      <v:textbox style="mso-fit-shape-to-text:t" inset="0,0,0,0">
                        <w:txbxContent>
                          <w:p w:rsidR="00A3681E" w:rsidRDefault="00A3681E" w:rsidP="00C5655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Stopper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 w:rsidRPr="008E1607">
                              <w:rPr>
                                <w:rFonts w:hint="eastAsia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2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line id="Line 3110" o:spid="_x0000_s1228" style="position:absolute;flip:y;visibility:visible;mso-wrap-style:square" from="2158,1838" to="3238,2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aTcUAAADdAAAADwAAAGRycy9kb3ducmV2LnhtbESP0WoCMRRE3wv9h3ALvtXsqq2yNUoR&#10;CqIFqdsPuGyuydLNzZKkuv69EQp9HGbmDLNcD64TZwqx9aygHBcgiBuvWzYKvuuP5wWImJA1dp5J&#10;wZUirFePD0ustL/wF52PyYgM4VihAptSX0kZG0sO49j3xNk7+eAwZRmM1AEvGe46OSmKV+mw5bxg&#10;saeNpebn+OsUfFp5ffFmVx6G02K/LWUdpqZWavQ0vL+BSDSk//Bfe6sVTGfzOdzf5Cc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jaTcUAAADdAAAADwAAAAAAAAAA&#10;AAAAAAChAgAAZHJzL2Rvd25yZXYueG1sUEsFBgAAAAAEAAQA+QAAAJMDAAAAAA==&#10;" strokeweight="1.5pt">
                      <v:stroke startarrow="block"/>
                    </v:line>
                    <v:line id="Line 3111" o:spid="_x0000_s1229" style="position:absolute;visibility:visible;mso-wrap-style:square" from="3238,1838" to="4498,2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mrMQAAADdAAAADwAAAGRycy9kb3ducmV2LnhtbERPPW/CMBDdK/U/WFepW3ECgVYpToQi&#10;tbAwkHaA7RQfSdr4HMUuCf8eD0gdn973Op9MJy40uNaygngWgSCurG65VvD99fHyBsJ5ZI2dZVJw&#10;JQd59viwxlTbkQ90KX0tQgi7FBU03veplK5qyKCb2Z44cGc7GPQBDrXUA44h3HRyHkUrabDl0NBg&#10;T0VD1W/5ZxQscbGqD/ujP++S089UEMef5Vap56dp8w7C0+T/xXf3TitYJK9hbngTnoD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9qasxAAAAN0AAAAPAAAAAAAAAAAA&#10;AAAAAKECAABkcnMvZG93bnJldi54bWxQSwUGAAAAAAQABAD5AAAAkgMAAAAA&#10;" strokeweight="1.5pt">
                      <v:stroke endarrow="block"/>
                    </v:line>
                  </v:group>
                  <v:group id="Group 3112" o:spid="_x0000_s1230" style="position:absolute;left:4547;top:13000;width:900;height:1129" coordorigin="4365,3278" coordsize="900,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iZM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x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iZMscAAADd&#10;AAAADwAAAAAAAAAAAAAAAACqAgAAZHJzL2Rvd25yZXYueG1sUEsFBgAAAAAEAAQA+gAAAJ4DAAAA&#10;AA==&#10;">
                    <v:line id="Line 3113" o:spid="_x0000_s1231" style="position:absolute;flip:x y;visibility:visible;mso-wrap-style:square" from="4678,3278" to="481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y8y8IAAADdAAAADwAAAGRycy9kb3ducmV2LnhtbERPz2vCMBS+D/Y/hCd4GZrO6ZBqlNEh&#10;bN6sO3h8NM+m2LyUJo31v18Ogx0/vt/b/WhbEan3jWMFr/MMBHHldMO1gp/zYbYG4QOyxtYxKXiQ&#10;h/3u+WmLuXZ3PlEsQy1SCPscFZgQulxKXxmy6OeuI07c1fUWQ4J9LXWP9xRuW7nIsndpseHUYLCj&#10;wlB1KweroGjjkYZ41JdVHF7M53ehl6ZUajoZPzYgAo3hX/zn/tIK3pbrtD+9SU9A7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y8y8IAAADdAAAADwAAAAAAAAAAAAAA&#10;AAChAgAAZHJzL2Rvd25yZXYueG1sUEsFBgAAAAAEAAQA+QAAAJADAAAAAA==&#10;" strokeweight="1.5pt">
                      <v:stroke endarrow="block"/>
                    </v:line>
                    <v:shape id="Text Box 3114" o:spid="_x0000_s1232" type="#_x0000_t202" style="position:absolute;left:4365;top:4146;width:90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Hm8cA&#10;AADdAAAADwAAAGRycy9kb3ducmV2LnhtbESPQWsCMRSE7wX/Q3iFXkrNWheR1SgiFtpexNVLb4/N&#10;c7N287IkWd3++6ZQ8DjMzDfMcj3YVlzJh8axgsk4A0FcOd1wreB0fHuZgwgRWWPrmBT8UID1avSw&#10;xEK7Gx/oWsZaJAiHAhWYGLtCylAZshjGriNO3tl5izFJX0vt8ZbgtpWvWTaTFhtOCwY72hqqvsve&#10;KtjnX3vz3J93n5t86j9O/XZ2qUulnh6HzQJEpCHew//td61gms8n8PcmPQ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Sx5vHAAAA3QAAAA8AAAAAAAAAAAAAAAAAmAIAAGRy&#10;cy9kb3ducmV2LnhtbFBLBQYAAAAABAAEAPUAAACMAwAAAAA=&#10;" stroked="f">
                      <v:textbox style="mso-fit-shape-to-text:t" inset="0,0,0,0">
                        <w:txbxContent>
                          <w:p w:rsidR="00A3681E" w:rsidRDefault="00A3681E" w:rsidP="00C5655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Damper</w:t>
                            </w:r>
                          </w:p>
                        </w:txbxContent>
                      </v:textbox>
                    </v:shape>
                  </v:group>
                  <v:group id="Group 3115" o:spid="_x0000_s1233" style="position:absolute;left:2615;top:13129;width:1266;height:1020" coordorigin="2433,3400" coordsize="1266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l7Z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9T4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6XtkxgAAAN0A&#10;AAAPAAAAAAAAAAAAAAAAAKoCAABkcnMvZG93bnJldi54bWxQSwUGAAAAAAQABAD6AAAAnQMAAAAA&#10;">
                    <v:shape id="Text Box 3116" o:spid="_x0000_s1234" type="#_x0000_t202" style="position:absolute;left:2603;top:4141;width:90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8d8cA&#10;AADdAAAADwAAAGRycy9kb3ducmV2LnhtbESPQWvCQBSE74X+h+UVeim6sQki0VVELLS9SKMXb4/s&#10;M5s2+zbsbjT9991CocdhZr5hVpvRduJKPrSOFcymGQji2umWGwWn48tkASJEZI2dY1LwTQE26/u7&#10;FZba3fiDrlVsRIJwKFGBibEvpQy1IYth6nri5F2ctxiT9I3UHm8Jbjv5nGVzabHltGCwp52h+qsa&#10;rIJDcT6Yp+Gyf98WuX87Dbv5Z1Mp9fgwbpcgIo3xP/zXftUK8mKRw++b9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M/HfHAAAA3QAAAA8AAAAAAAAAAAAAAAAAmAIAAGRy&#10;cy9kb3ducmV2LnhtbFBLBQYAAAAABAAEAPUAAACMAwAAAAA=&#10;" stroked="f">
                      <v:textbox style="mso-fit-shape-to-text:t" inset="0,0,0,0">
                        <w:txbxContent>
                          <w:p w:rsidR="00A3681E" w:rsidRDefault="00A3681E" w:rsidP="00C5655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Claw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 w:rsidRPr="008E1607">
                              <w:rPr>
                                <w:rFonts w:hint="eastAsia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line id="Line 3117" o:spid="_x0000_s1235" style="position:absolute;flip:y;visibility:visible;mso-wrap-style:square" from="3053,3575" to="3699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2JMYAAADdAAAADwAAAGRycy9kb3ducmV2LnhtbESPS2/CMBCE75X6H6ytxK3YfQRBikEF&#10;tRVXHkIcl3ibBOx1FBuS/vu6UiWOo5n5RjOd986KK7Wh9qzhaahAEBfe1Fxq2G0/H8cgQkQ2aD2T&#10;hh8KMJ/d300xN77jNV03sRQJwiFHDVWMTS5lKCpyGIa+IU7et28dxiTbUpoWuwR3Vj4rNZIOa04L&#10;FTa0rKg4by5Ow5daLbrTJFPLU3bcZ4venj8OVuvBQ//+BiJSH2/h//bKaHh5HWfw9yY9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pdiTGAAAA3QAAAA8AAAAAAAAA&#10;AAAAAAAAoQIAAGRycy9kb3ducmV2LnhtbFBLBQYAAAAABAAEAPkAAACUAwAAAAA=&#10;" strokeweight="1.5pt">
                      <v:stroke endarrow="block"/>
                    </v:line>
                    <v:line id="Line 3118" o:spid="_x0000_s1236" style="position:absolute;flip:x y;visibility:visible;mso-wrap-style:square" from="2433,3400" to="3053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BJMUAAADdAAAADwAAAGRycy9kb3ducmV2LnhtbESPQWvCQBSE74X+h+UVeim6abUi0VVK&#10;SkG9mXrw+Mg+s8Hs25DdrOm/7wqFHoeZ+YZZb0fbiki9bxwreJ1mIIgrpxuuFZy+vyZLED4ga2wd&#10;k4If8rDdPD6sMdfuxkeKZahFgrDPUYEJocul9JUhi37qOuLkXVxvMSTZ11L3eEtw28q3LFtIiw2n&#10;BYMdFYaqazlYBUUbDzTEgz6/x+HFfO4LPTelUs9P48cKRKAx/If/2jutYDZfLuD+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mBJMUAAADdAAAADwAAAAAAAAAA&#10;AAAAAAChAgAAZHJzL2Rvd25yZXYueG1sUEsFBgAAAAAEAAQA+QAAAJMDAAAAAA==&#10;" strokeweight="1.5pt">
                      <v:stroke endarrow="block"/>
                    </v:line>
                  </v:group>
                  <v:shape id="Text Box 3119" o:spid="_x0000_s1237" type="#_x0000_t202" style="position:absolute;left:1104;top:13862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DOscA&#10;AADdAAAADwAAAGRycy9kb3ducmV2LnhtbESPzWsCMRTE74X+D+EJXopm1aKyGqV+FHrQgx94fmye&#10;u4ublyWJ7vrfm0Khx2FmfsPMl62pxIOcLy0rGPQTEMSZ1SXnCs6n794UhA/IGivLpOBJHpaL97c5&#10;pto2fKDHMeQiQtinqKAIoU6l9FlBBn3f1sTRu1pnMETpcqkdNhFuKjlMkrE0WHJcKLCmdUHZ7Xg3&#10;CsYbd28OvP7YnLc73Nf58LJ6XpTqdtqvGYhAbfgP/7V/tILR53QCv2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rgzrHAAAA3QAAAA8AAAAAAAAAAAAAAAAAmAIAAGRy&#10;cy9kb3ducmV2LnhtbFBLBQYAAAAABAAEAPUAAACMAwAAAAA=&#10;" stroked="f">
                    <v:textbox inset="0,0,0,0">
                      <w:txbxContent>
                        <w:p w:rsidR="00A3681E" w:rsidRPr="00056ACC" w:rsidRDefault="00A3681E" w:rsidP="00C5655B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Fig. 2-9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2F5BB0">
        <w:t xml:space="preserve">Squeeze both ends of the box together </w:t>
      </w:r>
      <w:r w:rsidR="002F5BB0">
        <w:rPr>
          <w:rFonts w:hint="eastAsia"/>
        </w:rPr>
        <w:t xml:space="preserve">to fully extend the box, </w:t>
      </w:r>
      <w:r w:rsidR="002F5BB0">
        <w:t xml:space="preserve">and </w:t>
      </w:r>
      <w:r w:rsidR="002F5BB0">
        <w:rPr>
          <w:rFonts w:hint="eastAsia"/>
        </w:rPr>
        <w:t>then remove the stoppers</w:t>
      </w:r>
      <w:r w:rsidR="00580F90">
        <w:t xml:space="preserve"> (Fig. 2-9</w:t>
      </w:r>
      <w:r w:rsidR="002F5BB0">
        <w:t>)</w:t>
      </w:r>
      <w:r w:rsidR="009A098B">
        <w:t>.</w:t>
      </w:r>
    </w:p>
    <w:p w:rsidR="002F5BB0" w:rsidRDefault="002F5BB0" w:rsidP="003C46F9">
      <w:pPr>
        <w:pStyle w:val="ProcLevel3"/>
      </w:pPr>
      <w:r>
        <w:rPr>
          <w:rFonts w:hint="eastAsia"/>
        </w:rPr>
        <w:t>Disconnect the glove compartment door damper from the vehicle side.</w:t>
      </w:r>
    </w:p>
    <w:p w:rsidR="002F5BB0" w:rsidRDefault="002F5BB0" w:rsidP="003C46F9">
      <w:pPr>
        <w:pStyle w:val="ProcLevel3"/>
      </w:pPr>
      <w:r>
        <w:t>Disengage the claws, and then remove the glove compartment door</w:t>
      </w:r>
      <w:r>
        <w:rPr>
          <w:rFonts w:hint="eastAsia"/>
        </w:rPr>
        <w:t>.</w:t>
      </w:r>
    </w:p>
    <w:p w:rsidR="00F115EA" w:rsidRDefault="00252041" w:rsidP="003C46F9">
      <w:pPr>
        <w:pStyle w:val="ProcLevel2"/>
      </w:pPr>
      <w:r>
        <w:t>Remove the c</w:t>
      </w:r>
      <w:r w:rsidR="00F115EA">
        <w:t>enter console.</w:t>
      </w:r>
    </w:p>
    <w:p w:rsidR="003475E0" w:rsidRPr="003475E0" w:rsidRDefault="003475E0" w:rsidP="003C46F9">
      <w:pPr>
        <w:pStyle w:val="ProcLevel3"/>
        <w:numPr>
          <w:ilvl w:val="0"/>
          <w:numId w:val="0"/>
        </w:numPr>
        <w:ind w:left="720"/>
        <w:rPr>
          <w:b/>
        </w:rPr>
      </w:pPr>
      <w:r w:rsidRPr="003475E0">
        <w:rPr>
          <w:b/>
        </w:rPr>
        <w:t>Automatic Transmission:</w:t>
      </w:r>
    </w:p>
    <w:p w:rsidR="003475E0" w:rsidRDefault="003475E0" w:rsidP="003C46F9">
      <w:pPr>
        <w:pStyle w:val="ProcLevel3"/>
      </w:pPr>
      <w:r>
        <w:t>Apply the parking brake and move the shifter to N.  Remove the cover and push the release button to unlock the shifter</w:t>
      </w:r>
      <w:r>
        <w:rPr>
          <w:noProof/>
          <w:lang w:eastAsia="en-US"/>
        </w:rPr>
        <w:t>.</w:t>
      </w:r>
    </w:p>
    <w:p w:rsidR="003475E0" w:rsidRDefault="003475E0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77728" behindDoc="0" locked="1" layoutInCell="1" allowOverlap="1" wp14:anchorId="3DFB8AAB" wp14:editId="7603852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987" name="Group 2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919" name="Picture 2919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3467" name="Text Box 3140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E203A5" w:rsidRDefault="00A3681E" w:rsidP="003475E0">
                              <w:pPr>
                                <w:pStyle w:val="Fig"/>
                                <w:jc w:val="center"/>
                              </w:pPr>
                              <w:r w:rsidRPr="00E203A5">
                                <w:t>Fig. 2-</w:t>
                              </w: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9" name="Line 3433"/>
                        <wps:cNvCnPr>
                          <a:cxnSpLocks noChangeShapeType="1"/>
                          <a:stCxn id="3227" idx="3"/>
                        </wps:cNvCnPr>
                        <wps:spPr bwMode="auto">
                          <a:xfrm>
                            <a:off x="722039" y="848394"/>
                            <a:ext cx="255424" cy="3773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0" name="Line 3434"/>
                        <wps:cNvCnPr>
                          <a:cxnSpLocks noChangeShapeType="1"/>
                          <a:stCxn id="3227" idx="3"/>
                        </wps:cNvCnPr>
                        <wps:spPr bwMode="auto">
                          <a:xfrm>
                            <a:off x="722039" y="848394"/>
                            <a:ext cx="636424" cy="6059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7" name="Text Box 3467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4" y="772511"/>
                            <a:ext cx="591185" cy="151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043816" w:rsidRDefault="00A3681E" w:rsidP="003475E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Clip </w:t>
                              </w: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sz w:val="18"/>
                                </w:rPr>
                                <w:t xml:space="preserve">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B8AAB" id="Group 2987" o:spid="_x0000_s1238" style="position:absolute;left:0;text-align:left;margin-left:-255.6pt;margin-top:0;width:234pt;height:2in;z-index:251977728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i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ScAAAAAUmdodGxvbmcAAAHg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cfAAAAAEAAACgAAAAYgAAAeAAALfAAAAcYA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Y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">
                <v:shape id="Picture 2919" o:spid="_x0000_s1239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HLcPGAAAA3QAAAA8AAABkcnMvZG93bnJldi54bWxEj81qwzAQhO+FvoPYQm+N7DR/diOHUpqS&#10;Swp28gCLtbHdWitjKbHz9lUg0OMwM98w681oWnGh3jWWFcSTCARxaXXDlYLjYfuyAuE8ssbWMim4&#10;koNN9viwxlTbgXO6FL4SAcIuRQW1910qpStrMugmtiMO3sn2Bn2QfSV1j0OAm1ZOo2ghDTYcFmrs&#10;6KOm8rc4GwWfuSx+Xr/c8rz15Xw/S773gyGlnp/G9zcQnkb/H763d1rBNIkTuL0JT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ctw8YAAADdAAAADwAAAAAAAAAAAAAA&#10;AACfAgAAZHJzL2Rvd25yZXYueG1sUEsFBgAAAAAEAAQA9wAAAJIDAAAAAA==&#10;" stroked="t">
                  <v:imagedata r:id="rId67" o:title=""/>
                  <v:path arrowok="t"/>
                </v:shape>
                <v:shape id="Text Box 3140" o:spid="_x0000_s1240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23cYA&#10;AADdAAAADwAAAGRycy9kb3ducmV2LnhtbESPQWvCQBSE74L/YXmCN920SlpTVxGxIAilMT30+Mw+&#10;k8Xs2zS71fjvu4VCj8PMfMMs171txJU6bxwreJgmIIhLpw1XCj6K18kzCB+QNTaOScGdPKxXw8ES&#10;M+1unNP1GCoRIewzVFCH0GZS+rImi37qWuLonV1nMUTZVVJ3eItw28jHJEmlRcNxocaWtjWVl+O3&#10;VbD55Hxnvt5O7/k5N0WxSPiQXpQaj/rNC4hAffgP/7X3WsFsnj7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A23cYAAADdAAAADwAAAAAAAAAAAAAAAACYAgAAZHJz&#10;L2Rvd25yZXYueG1sUEsFBgAAAAAEAAQA9QAAAIsDAAAAAA==&#10;" filled="f" stroked="f">
                  <v:textbox inset="0,0,0,0">
                    <w:txbxContent>
                      <w:p w:rsidR="00A3681E" w:rsidRPr="00E203A5" w:rsidRDefault="00A3681E" w:rsidP="003475E0">
                        <w:pPr>
                          <w:pStyle w:val="Fig"/>
                          <w:jc w:val="center"/>
                        </w:pPr>
                        <w:r w:rsidRPr="00E203A5">
                          <w:t>Fig. 2-</w:t>
                        </w:r>
                        <w:r>
                          <w:t>10</w:t>
                        </w:r>
                      </w:p>
                    </w:txbxContent>
                  </v:textbox>
                </v:shape>
                <v:line id="Line 3433" o:spid="_x0000_s1241" style="position:absolute;visibility:visible;mso-wrap-style:square" from="7220,8483" to="9774,12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Lu0scAAADdAAAADwAAAGRycy9kb3ducmV2LnhtbESPQWvCQBSE74X+h+UVvNWNiUqbugkl&#10;UPXiwbQHvT2yzyRt9m3Irhr/fbcg9DjMzDfMKh9NJy40uNaygtk0AkFcWd1yreDr8+P5BYTzyBo7&#10;y6TgRg7y7PFhham2V97TpfS1CBB2KSpovO9TKV3VkEE3tT1x8E52MOiDHGqpB7wGuOlkHEVLabDl&#10;sNBgT0VD1U95NgoWmCzr/e7gT9v58XssiGfrcqPU5Gl8fwPhafT/4Xt7qxUkcfwKf2/CE5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u7SxwAAAN0AAAAPAAAAAAAA&#10;AAAAAAAAAKECAABkcnMvZG93bnJldi54bWxQSwUGAAAAAAQABAD5AAAAlQMAAAAA&#10;" strokeweight="1.5pt">
                  <v:stroke endarrow="block"/>
                </v:line>
                <v:line id="Line 3434" o:spid="_x0000_s1242" style="position:absolute;visibility:visible;mso-wrap-style:square" from="7220,8483" to="13584,14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HRksEAAADdAAAADwAAAGRycy9kb3ducmV2LnhtbERPy4rCMBTdC/5DuII7TbUqQ8coIvjY&#10;uLC6cHaX5tp2bG5KE7X+vVkILg/nPV+2phIPalxpWcFoGIEgzqwuOVdwPm0GPyCcR9ZYWSYFL3Kw&#10;XHQ7c0y0ffKRHqnPRQhhl6CCwvs6kdJlBRl0Q1sTB+5qG4M+wCaXusFnCDeVHEfRTBosOTQUWNO6&#10;oOyW3o2CKcaz/Hi4+Ot+8vffrolH23SnVL/Xrn5BeGr9V/xx77WCeByH/eFNeAJ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odGSwQAAAN0AAAAPAAAAAAAAAAAAAAAA&#10;AKECAABkcnMvZG93bnJldi54bWxQSwUGAAAAAAQABAD5AAAAjwMAAAAA&#10;" strokeweight="1.5pt">
                  <v:stroke endarrow="block"/>
                </v:line>
                <v:shape id="Text Box 3467" o:spid="_x0000_s1243" type="#_x0000_t202" style="position:absolute;left:1308;top:7725;width:5912;height:1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ntsgA&#10;AADdAAAADwAAAGRycy9kb3ducmV2LnhtbESPQWsCMRSE7wX/Q3hCL6VmXcXK1igiLbS9SLdevD02&#10;z83WzcuSZHX775tCweMwM98wq81gW3EhHxrHCqaTDARx5XTDtYLD1+vjEkSIyBpbx6TghwJs1qO7&#10;FRbaXfmTLmWsRYJwKFCBibErpAyVIYth4jri5J2ctxiT9LXUHq8JbluZZ9lCWmw4LRjsaGeoOpe9&#10;VbCfH/fmoT+9fGznM/9+6HeL77pU6n48bJ9BRBriLfzfftMKZnn+BH9v0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Wme2yAAAAN0AAAAPAAAAAAAAAAAAAAAAAJgCAABk&#10;cnMvZG93bnJldi54bWxQSwUGAAAAAAQABAD1AAAAjQMAAAAA&#10;" stroked="f">
                  <v:textbox style="mso-fit-shape-to-text:t" inset="0,0,0,0">
                    <w:txbxContent>
                      <w:p w:rsidR="00A3681E" w:rsidRPr="00043816" w:rsidRDefault="00A3681E" w:rsidP="003475E0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Clip </w:t>
                        </w:r>
                        <w:r>
                          <w:rPr>
                            <w:sz w:val="18"/>
                          </w:rPr>
                          <w:t>(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sz w:val="18"/>
                          </w:rPr>
                          <w:t xml:space="preserve"> 2)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115EA">
        <w:t>Disengage the 2 clips and 6 claws to remove the shift knob tri</w:t>
      </w:r>
      <w:r>
        <w:t xml:space="preserve">m panel </w:t>
      </w:r>
      <w:r w:rsidR="00F115EA">
        <w:t>(Fig</w:t>
      </w:r>
      <w:r w:rsidR="00AE1B13">
        <w:t>.</w:t>
      </w:r>
      <w:r w:rsidR="00F115EA">
        <w:t xml:space="preserve"> 2-10)</w:t>
      </w:r>
      <w:r>
        <w:t>.</w:t>
      </w: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Pr="003475E0" w:rsidRDefault="003475E0" w:rsidP="003C46F9">
      <w:pPr>
        <w:pStyle w:val="ProcLevel3"/>
        <w:numPr>
          <w:ilvl w:val="0"/>
          <w:numId w:val="0"/>
        </w:numPr>
        <w:ind w:left="720"/>
        <w:rPr>
          <w:b/>
        </w:rPr>
      </w:pPr>
      <w:r w:rsidRPr="003475E0">
        <w:rPr>
          <w:b/>
        </w:rPr>
        <w:t>Manual Transmission:</w:t>
      </w:r>
    </w:p>
    <w:p w:rsidR="003475E0" w:rsidRDefault="003475E0" w:rsidP="003C46F9">
      <w:pPr>
        <w:pStyle w:val="ProcLevel3"/>
        <w:numPr>
          <w:ilvl w:val="2"/>
          <w:numId w:val="25"/>
        </w:numPr>
      </w:pPr>
      <w:r w:rsidRPr="003475E0">
        <w:rPr>
          <w:b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75680" behindDoc="0" locked="1" layoutInCell="1" allowOverlap="1" wp14:anchorId="4C55E2C2" wp14:editId="15E9138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986" name="Group 2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3468" name="Picture 3468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3231" name="Line 3469"/>
                        <wps:cNvCnPr>
                          <a:cxnSpLocks noChangeShapeType="1"/>
                          <a:stCxn id="3458" idx="3"/>
                        </wps:cNvCnPr>
                        <wps:spPr bwMode="auto">
                          <a:xfrm>
                            <a:off x="787838" y="596145"/>
                            <a:ext cx="276334" cy="3931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Line 3470"/>
                        <wps:cNvCnPr>
                          <a:cxnSpLocks noChangeShapeType="1"/>
                          <a:stCxn id="3458" idx="3"/>
                        </wps:cNvCnPr>
                        <wps:spPr bwMode="auto">
                          <a:xfrm>
                            <a:off x="787838" y="596145"/>
                            <a:ext cx="809734" cy="62174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Text Box 3471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8" y="520262"/>
                            <a:ext cx="622300" cy="1517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043816" w:rsidRDefault="00A3681E" w:rsidP="003475E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Clip </w:t>
                              </w:r>
                              <w:r>
                                <w:rPr>
                                  <w:sz w:val="18"/>
                                </w:rPr>
                                <w:t>(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sz w:val="18"/>
                                </w:rPr>
                                <w:t xml:space="preserve">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61" name="Text Box 3475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4"/>
                            <a:ext cx="548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E203A5" w:rsidRDefault="00A3681E" w:rsidP="003475E0">
                              <w:pPr>
                                <w:pStyle w:val="Fig"/>
                                <w:jc w:val="center"/>
                              </w:pPr>
                              <w:r w:rsidRPr="00E203A5">
                                <w:t>Fig. 2-</w:t>
                              </w: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5E2C2" id="Group 2986" o:spid="_x0000_s1244" style="position:absolute;left:0;text-align:left;margin-left:-255.6pt;margin-top:0;width:234pt;height:2in;z-index:251975680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Bj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AAAAAAAAAAAACnZlY3RvckRhdGFib29sAQAAAABQZ1BzZW51bQAAAABQZ1BzAAAAAFBn&#10;UEMAAAAATGVmdFVudEYjUmx0AAAAAAAAAAAAAAAAVG9wIFVudEYjUmx0AAAAAAAAAAAAAAAAU2Ns&#10;IFVudEYjUHJjQFkAAAAAAAA4QklNA+0AAAAAABAAYAAAAAEAAQBgAAAAAQAB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EDAAAAAFJnaHRsb25nAAABp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E4QklNBAwAAAAAHV4AAAABAAAAoAAA&#10;AGMAAAHgAAC5oAAAHUIAG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GM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">
                <v:shape id="Picture 3468" o:spid="_x0000_s1245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yyNy+AAAA3QAAAA8AAABkcnMvZG93bnJldi54bWxET8uKwjAU3Q/4D+EK7sbUV0eqUUTwsbXK&#10;rC/NtSk2N6WJWv/eLASXh/Nerjtbiwe1vnKsYDRMQBAXTldcKricd79zED4ga6wdk4IXeVivej9L&#10;zLR78okeeShFDGGfoQITQpNJ6QtDFv3QNcSRu7rWYoiwLaVu8RnDbS3HSZJKixXHBoMNbQ0Vt/xu&#10;FejUvHSYHf55b+zlVP9NzqU8KDXod5sFiEBd+Io/7qNWMJmmcW58E5+AXL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KyyNy+AAAA3QAAAA8AAAAAAAAAAAAAAAAAnwIAAGRy&#10;cy9kb3ducmV2LnhtbFBLBQYAAAAABAAEAPcAAACKAwAAAAA=&#10;" stroked="t">
                  <v:imagedata r:id="rId69" o:title=""/>
                  <v:path arrowok="t"/>
                </v:shape>
                <v:line id="Line 3469" o:spid="_x0000_s1246" style="position:absolute;visibility:visible;mso-wrap-style:square" from="7878,5961" to="10641,9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0CcYAAADdAAAADwAAAGRycy9kb3ducmV2LnhtbESPQWvCQBSE7wX/w/KE3uomphVJ3QQR&#10;bL14MO2h3h7ZZ5KafRuya5L++65Q6HGYmW+YTT6ZVgzUu8aygngRgSAurW64UvD5sX9ag3AeWWNr&#10;mRT8kIM8mz1sMNV25BMNha9EgLBLUUHtfZdK6cqaDLqF7YiDd7G9QR9kX0nd4xjgppXLKFpJgw2H&#10;hRo72tVUXoubUfCCyao6Hb/85fB8/p52xPFb8a7U43zavoLwNPn/8F/7oBUkyySG+5vwBGT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tdAnGAAAA3QAAAA8AAAAAAAAA&#10;AAAAAAAAoQIAAGRycy9kb3ducmV2LnhtbFBLBQYAAAAABAAEAPkAAACUAwAAAAA=&#10;" strokeweight="1.5pt">
                  <v:stroke endarrow="block"/>
                </v:line>
                <v:line id="Line 3470" o:spid="_x0000_s1247" style="position:absolute;visibility:visible;mso-wrap-style:square" from="7878,5961" to="15975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LJcUAAADdAAAADwAAAGRycy9kb3ducmV2LnhtbESPT4vCMBTE74LfITzBm01dtSzVKIvg&#10;n4sHu3tYb4/m2Xa3eSlN1PrtjSB4HGbmN8xi1ZlaXKl1lWUF4ygGQZxbXXGh4Od7M/oE4Tyyxtoy&#10;KbiTg9Wy31tgqu2Nj3TNfCEChF2KCkrvm1RKl5dk0EW2IQ7e2bYGfZBtIXWLtwA3tfyI40QarDgs&#10;lNjQuqT8P7sYBTOcJMXx8OvP++npr1sTj7fZTqnhoPuag/DU+Xf41d5rBZPpLIH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DLJcUAAADdAAAADwAAAAAAAAAA&#10;AAAAAAChAgAAZHJzL2Rvd25yZXYueG1sUEsFBgAAAAAEAAQA+QAAAJMDAAAAAA==&#10;" strokeweight="1.5pt">
                  <v:stroke endarrow="block"/>
                </v:line>
                <v:shape id="Text Box 3471" o:spid="_x0000_s1248" type="#_x0000_t202" style="position:absolute;left:1655;top:5202;width:6223;height:1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CQcQA&#10;AADdAAAADwAAAGRycy9kb3ducmV2LnhtbERPz2vCMBS+D/wfwhO8jJk6OxmdUUQmzF1knZfdHs2z&#10;6WxeSpJq99+bw8Djx/d7uR5sKy7kQ+NYwWyagSCunG64VnD83j29gggRWWPrmBT8UYD1avSwxEK7&#10;K3/RpYy1SCEcClRgYuwKKUNlyGKYuo44cSfnLcYEfS21x2sKt618zrKFtNhwajDY0dZQdS57q+CQ&#10;/xzMY396/9zkc78/9tvFb10qNRkPmzcQkYZ4F/+7P7SCef6S5qY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IQkHEAAAA3QAAAA8AAAAAAAAAAAAAAAAAmAIAAGRycy9k&#10;b3ducmV2LnhtbFBLBQYAAAAABAAEAPUAAACJAwAAAAA=&#10;" stroked="f">
                  <v:textbox style="mso-fit-shape-to-text:t" inset="0,0,0,0">
                    <w:txbxContent>
                      <w:p w:rsidR="00A3681E" w:rsidRPr="00043816" w:rsidRDefault="00A3681E" w:rsidP="003475E0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Clip </w:t>
                        </w:r>
                        <w:r>
                          <w:rPr>
                            <w:sz w:val="18"/>
                          </w:rPr>
                          <w:t>(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sz w:val="18"/>
                          </w:rPr>
                          <w:t xml:space="preserve"> 2)</w:t>
                        </w:r>
                      </w:p>
                    </w:txbxContent>
                  </v:textbox>
                </v:shape>
                <v:shape id="Text Box 3475" o:spid="_x0000_s1249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ULMsYA&#10;AADdAAAADwAAAGRycy9kb3ducmV2LnhtbESPQWvCQBSE7wX/w/IEb3VjlVCjq4goFITSGA8en9ln&#10;sph9m2a3mv77bqHQ4zAz3zDLdW8bcafOG8cKJuMEBHHptOFKwanYP7+C8AFZY+OYFHyTh/Vq8LTE&#10;TLsH53Q/hkpECPsMFdQhtJmUvqzJoh+7ljh6V9dZDFF2ldQdPiLcNvIlSVJp0XBcqLGlbU3l7fhl&#10;FWzOnO/M5/vlI7/mpijmCR/Sm1KjYb9ZgAjUh//wX/tNK5jO0g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ULMsYAAADdAAAADwAAAAAAAAAAAAAAAACYAgAAZHJz&#10;L2Rvd25yZXYueG1sUEsFBgAAAAAEAAQA9QAAAIsDAAAAAA==&#10;" filled="f" stroked="f">
                  <v:textbox inset="0,0,0,0">
                    <w:txbxContent>
                      <w:p w:rsidR="00A3681E" w:rsidRPr="00E203A5" w:rsidRDefault="00A3681E" w:rsidP="003475E0">
                        <w:pPr>
                          <w:pStyle w:val="Fig"/>
                          <w:jc w:val="center"/>
                        </w:pPr>
                        <w:r w:rsidRPr="00E203A5">
                          <w:t>Fig. 2-</w:t>
                        </w:r>
                        <w:r>
                          <w:t>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>Unscrew the shifter knob.</w:t>
      </w:r>
    </w:p>
    <w:p w:rsidR="00E64302" w:rsidRDefault="003475E0" w:rsidP="003C46F9">
      <w:pPr>
        <w:pStyle w:val="ProcLevel3"/>
        <w:numPr>
          <w:ilvl w:val="2"/>
          <w:numId w:val="25"/>
        </w:numPr>
      </w:pPr>
      <w:r>
        <w:t>D</w:t>
      </w:r>
      <w:r w:rsidR="00E64302">
        <w:t>isengage the 2 clips and 6 claws to remove</w:t>
      </w:r>
      <w:r>
        <w:t xml:space="preserve"> the shift knob trim panel </w:t>
      </w:r>
      <w:r w:rsidR="00E64302">
        <w:t>(Fig</w:t>
      </w:r>
      <w:r w:rsidR="00AE1B13">
        <w:t>.</w:t>
      </w:r>
      <w:r w:rsidR="00E64302">
        <w:t xml:space="preserve"> 2-11). </w:t>
      </w:r>
    </w:p>
    <w:p w:rsidR="003475E0" w:rsidRDefault="003475E0" w:rsidP="003C46F9">
      <w:pPr>
        <w:spacing w:after="120" w:line="300" w:lineRule="auto"/>
      </w:pPr>
      <w:r>
        <w:br w:type="page"/>
      </w: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F115EA" w:rsidRDefault="007553B6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7872" behindDoc="0" locked="1" layoutInCell="1" allowOverlap="1" wp14:anchorId="4EC5FD85" wp14:editId="1C9BAF6F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3220" name="Group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080" y="4896"/>
                          <a:chExt cx="4680" cy="2874"/>
                        </a:xfrm>
                      </wpg:grpSpPr>
                      <pic:pic xmlns:pic="http://schemas.openxmlformats.org/drawingml/2006/picture">
                        <pic:nvPicPr>
                          <pic:cNvPr id="3221" name="Picture 314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4896"/>
                            <a:ext cx="4680" cy="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2" name="Picture 3142" descr="tool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492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3" name="Rectangle 3143"/>
                        <wps:cNvSpPr>
                          <a:spLocks noChangeArrowheads="1"/>
                        </wps:cNvSpPr>
                        <wps:spPr bwMode="auto">
                          <a:xfrm>
                            <a:off x="1498" y="4915"/>
                            <a:ext cx="2554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7553B6">
                              <w:pPr>
                                <w:jc w:val="both"/>
                              </w:pPr>
                              <w:r>
                                <w:rPr>
                                  <w:sz w:val="18"/>
                                </w:rPr>
                                <w:t>Phillips screwdriver, 10mm socket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26" name="Text Box 3146"/>
                        <wps:cNvSpPr txBox="1">
                          <a:spLocks noChangeArrowheads="1"/>
                        </wps:cNvSpPr>
                        <wps:spPr bwMode="auto">
                          <a:xfrm>
                            <a:off x="1093" y="7467"/>
                            <a:ext cx="864" cy="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E203A5" w:rsidRDefault="00A3681E" w:rsidP="007553B6">
                              <w:pPr>
                                <w:pStyle w:val="Fig"/>
                                <w:jc w:val="center"/>
                              </w:pPr>
                              <w:r w:rsidRPr="00E203A5">
                                <w:t>Fig. 2-</w:t>
                              </w: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5FD85" id="Group 3149" o:spid="_x0000_s1250" style="position:absolute;left:0;text-align:left;margin-left:-255.75pt;margin-top:-.55pt;width:234pt;height:2in;z-index:251727872" coordorigin="1080,4896" coordsize="4680,287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OEJJTQPtAAAAAAAQAEgAAAABAAEASAAAAAEAAT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JcAAAD2AAAACABmAGkAZwAgADIALQAxADIA&#10;AAABAAAAAAAAAAAAAAAAAAAAAAAAAAEAAAAAAAAAAAAAAPYAAACXAAAAAAAAAAAAAAAAAAAAAAEA&#10;AAAAAAAAAAAAAAAAAAAAAAAAEAAAAAEAAAAAAABudWxsAAAAAgAAAAZib3VuZHNPYmpjAAAAAQAA&#10;AAAAAFJjdDEAAAAEAAAAAFRvcCBsb25nAAAAAAAAAABMZWZ0bG9uZwAAAAAAAAAAQnRvbWxvbmcA&#10;AACXAAAAAFJnaHRsb25nAAAA9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lwAAAABSZ2h0bG9uZwAAAP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Bd7AAAAAQAA&#10;AKAAAABiAAAB4AAAt8AAABdfABgAAf/Y/+0ADEFkb2JlX0NNAAH/7gAOQWRvYmUAZIAAAAAB/9sA&#10;hAAMCAgICQgMCQkMEQsKCxEVDwwMDxUYExMVExMYEQwMDAwMDBEMDAwMDAwMDAwMDAwMDAwMDAwM&#10;DAwMDAwMDAwMAQ0LCw0ODRAODhAUDg4OFBQODg4OFBEMDAwMDBERDAwMDAwMEQwMDAwMDAwMDAwM&#10;DAwMDAwMDAwMDAwMDAwMDAz/wAARCABi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">
                <v:shape id="Picture 3141" o:spid="_x0000_s1251" type="#_x0000_t75" style="position:absolute;left:1080;top:4896;width:4680;height:28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+8nFAAAA3QAAAA8AAABkcnMvZG93bnJldi54bWxEj0FrwkAUhO+F/oflFbzVjbG0Gl3FCpZc&#10;G4t4fGSfm2D2bcxuY+yv7xYKHoeZ+YZZrgfbiJ46XztWMBknIIhLp2s2Cr72u+cZCB+QNTaOScGN&#10;PKxXjw9LzLS78if1RTAiQthnqKAKoc2k9GVFFv3YtcTRO7nOYoiyM1J3eI1w28g0SV6lxZrjQoUt&#10;bSsqz8W3VTA/FJck3368m5f82L/NfuZ4MkGp0dOwWYAINIR7+L+dawXTNJ3A35v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OPvJxQAAAN0AAAAPAAAAAAAAAAAAAAAA&#10;AJ8CAABkcnMvZG93bnJldi54bWxQSwUGAAAAAAQABAD3AAAAkQMAAAAA&#10;" stroked="t">
                  <v:imagedata r:id="rId71" o:title=""/>
                </v:shape>
                <v:shape id="Picture 3142" o:spid="_x0000_s1252" type="#_x0000_t75" alt="tool" style="position:absolute;left:1104;top:4920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K5PHAAAA3QAAAA8AAABkcnMvZG93bnJldi54bWxEj91KAzEUhO8F3yEcwRtps670b21aSlGx&#10;FAS3fYDj5rhZ3JwsSeyuPr0RCr0cZuYbZrkebCtO5EPjWMH9OANBXDndcK3geHgezUGEiKyxdUwK&#10;fijAenV9tcRCu57f6VTGWiQIhwIVmBi7QspQGbIYxq4jTt6n8xZjkr6W2mOf4LaVeZZNpcWG04LB&#10;jraGqq/y2yrY7tunxcfvC5W+v5tlm/3EvZmdUrc3w+YRRKQhXsLn9qtW8JDnOfy/SU9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aK5PHAAAA3QAAAA8AAAAAAAAAAAAA&#10;AAAAnwIAAGRycy9kb3ducmV2LnhtbFBLBQYAAAAABAAEAPcAAACTAwAAAAA=&#10;">
                  <v:imagedata r:id="rId44" o:title="tool"/>
                </v:shape>
                <v:rect id="Rectangle 3143" o:spid="_x0000_s1253" style="position:absolute;left:1498;top:4915;width:255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k68UA&#10;AADdAAAADwAAAGRycy9kb3ducmV2LnhtbESPQWuDQBSE74X8h+UFcil1jZYkWDchCIVcPNQ291f3&#10;VSXuW3G3av59t1DocZiZb5j8tJheTDS6zrKCbRSDIK6t7rhR8PH++nQA4Tyyxt4yKbiTg9Nx9ZBj&#10;pu3MbzRVvhEBwi5DBa33Qyalq1sy6CI7EAfvy44GfZBjI/WIc4CbXiZxvJMGOw4LLQ5UtFTfqm+j&#10;oCinw1WWd/y8PU/FY6HL3bz3Sm3Wy/kFhKfF/4f/2hetIE2SFH7fhCc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qTrxQAAAN0AAAAPAAAAAAAAAAAAAAAAAJgCAABkcnMv&#10;ZG93bnJldi54bWxQSwUGAAAAAAQABAD1AAAAigMAAAAA&#10;" strokecolor="white" strokeweight=".25pt">
                  <v:textbox style="mso-fit-shape-to-text:t" inset="0,0,0,0">
                    <w:txbxContent>
                      <w:p w:rsidR="00A3681E" w:rsidRDefault="00A3681E" w:rsidP="007553B6">
                        <w:pPr>
                          <w:jc w:val="both"/>
                        </w:pPr>
                        <w:r>
                          <w:rPr>
                            <w:sz w:val="18"/>
                          </w:rPr>
                          <w:t>Phillips screwdriver, 10mm socket</w:t>
                        </w:r>
                      </w:p>
                    </w:txbxContent>
                  </v:textbox>
                </v:rect>
                <v:shape id="Text Box 3146" o:spid="_x0000_s1254" type="#_x0000_t202" style="position:absolute;left:1093;top:7467;width:864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7Y8YA&#10;AADdAAAADwAAAGRycy9kb3ducmV2LnhtbESPT4vCMBTE7wt+h/AEL4umW6Es1Sj+WWEP7kFXPD+a&#10;Z1tsXkoSbf32G0HY4zAzv2Hmy9404k7O15YVfEwSEMSF1TWXCk6/u/EnCB+QNTaWScGDPCwXg7c5&#10;5tp2fKD7MZQiQtjnqKAKoc2l9EVFBv3EtsTRu1hnMETpSqkddhFuGpkmSSYN1hwXKmxpU1FxPd6M&#10;gmzrbt2BN+/b09cef9oyPa8fZ6VGw341AxGoD//hV/tbK5imaQb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q7Y8YAAADdAAAADwAAAAAAAAAAAAAAAACYAgAAZHJz&#10;L2Rvd25yZXYueG1sUEsFBgAAAAAEAAQA9QAAAIsDAAAAAA==&#10;" stroked="f">
                  <v:textbox inset="0,0,0,0">
                    <w:txbxContent>
                      <w:p w:rsidR="00A3681E" w:rsidRPr="00E203A5" w:rsidRDefault="00A3681E" w:rsidP="007553B6">
                        <w:pPr>
                          <w:pStyle w:val="Fig"/>
                          <w:jc w:val="center"/>
                        </w:pPr>
                        <w:r w:rsidRPr="00E203A5">
                          <w:t>Fig. 2-</w:t>
                        </w:r>
                        <w:r>
                          <w:t>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115EA">
        <w:t xml:space="preserve">Remove the 4 screws </w:t>
      </w:r>
      <w:r w:rsidR="009A098B">
        <w:t>located in front of the shifter</w:t>
      </w:r>
      <w:r w:rsidR="00E64302">
        <w:t xml:space="preserve"> (Fig</w:t>
      </w:r>
      <w:r w:rsidR="00AE1B13">
        <w:t>.</w:t>
      </w:r>
      <w:r w:rsidR="00E64302">
        <w:t xml:space="preserve"> 2-12</w:t>
      </w:r>
      <w:r w:rsidR="00F115EA">
        <w:t>)</w:t>
      </w:r>
      <w:r w:rsidR="009A098B">
        <w:t>.</w:t>
      </w:r>
    </w:p>
    <w:p w:rsidR="00F115EA" w:rsidRDefault="00F115EA" w:rsidP="003C46F9">
      <w:pPr>
        <w:pStyle w:val="ProcLevel3"/>
      </w:pPr>
      <w:r>
        <w:t xml:space="preserve">Remove the bolt located in the center console cup holder. </w:t>
      </w: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F115EA" w:rsidRDefault="007553B6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87616" behindDoc="0" locked="1" layoutInCell="1" allowOverlap="1" wp14:anchorId="6AD1A5F2" wp14:editId="07D8338C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3213" name="Group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179" y="8856"/>
                          <a:chExt cx="4680" cy="2880"/>
                        </a:xfrm>
                      </wpg:grpSpPr>
                      <pic:pic xmlns:pic="http://schemas.openxmlformats.org/drawingml/2006/picture">
                        <pic:nvPicPr>
                          <pic:cNvPr id="3214" name="Picture 314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8856"/>
                            <a:ext cx="468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19" name="Text Box 3156"/>
                        <wps:cNvSpPr txBox="1">
                          <a:spLocks noChangeArrowheads="1"/>
                        </wps:cNvSpPr>
                        <wps:spPr bwMode="auto">
                          <a:xfrm>
                            <a:off x="1191" y="11438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E203A5" w:rsidRDefault="00A3681E" w:rsidP="007553B6">
                              <w:pPr>
                                <w:pStyle w:val="Fig"/>
                                <w:jc w:val="center"/>
                              </w:pPr>
                              <w:r w:rsidRPr="00E203A5">
                                <w:t>Fig. 2-</w:t>
                              </w:r>
                              <w: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1A5F2" id="Group 3160" o:spid="_x0000_s1255" style="position:absolute;left:0;text-align:left;margin-left:-255.75pt;margin-top:-.55pt;width:234pt;height:2in;z-index:251887616" coordorigin="1179,8856" coordsize="4680,28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G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QBIAAAAAQAB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4AAAAAFJnaHRsb25nAAAAww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IbIAAAABAAAAoAAAAGIAAAHgAAC3wAAAIZYAGAAB/9j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f/uAA5BZG9iZQBkgAAAAAH/2wCEAAwICAgJCAwJCQwRCwoLERUPDAwP&#10;FRgTExUTExgRDAwMDAwMEQwMDAwMDAwMDAwMDAwMDAwMDAwMDAwMDAwMDAwBDQsLDQ4NEA4OEBQO&#10;Dg4UFA4ODg4UEQwMDAwMEREMDAwMDAwRDAwMDAwMDAwMDAwMDAwMDAwMDAwMDAwMDAwMDP/AABEI&#10;AGI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">
                <v:shape id="Picture 3148" o:spid="_x0000_s1256" type="#_x0000_t75" style="position:absolute;left:1179;top:8856;width:468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OR7XEAAAA3QAAAA8AAABkcnMvZG93bnJldi54bWxEj0urwjAUhPcX/A/hCO6uqQ9Eq1FE9HJX&#10;go+Fy2NzbKvNSW2i1n9vBMHlMDPfMJNZbQpxp8rllhV02hEI4sTqnFMF+93qdwjCeWSNhWVS8CQH&#10;s2njZ4Kxtg/e0H3rUxEg7GJUkHlfxlK6JCODrm1L4uCdbGXQB1mlUlf4CHBTyG4UDaTBnMNChiUt&#10;Mkou25tRIPXferVJb/Pr9TlyR9an8/IglWo16/kYhKfaf8Of9r9W0Ot2+vB+E5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OR7XEAAAA3QAAAA8AAAAAAAAAAAAAAAAA&#10;nwIAAGRycy9kb3ducmV2LnhtbFBLBQYAAAAABAAEAPcAAACQAwAAAAA=&#10;" stroked="t">
                  <v:imagedata r:id="rId73" o:title=""/>
                </v:shape>
                <v:shape id="Text Box 3156" o:spid="_x0000_s1257" type="#_x0000_t202" style="position:absolute;left:1191;top:11438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lrMYA&#10;AADdAAAADwAAAGRycy9kb3ducmV2LnhtbESPT4vCMBTE7wt+h/AEL6KpXRC3GsV/Cx70oCueH83b&#10;tmzzUpJo67c3Cwt7HGbmN8xi1ZlaPMj5yrKCyTgBQZxbXXGh4Pr1OZqB8AFZY22ZFDzJw2rZe1tg&#10;pm3LZ3pcQiEihH2GCsoQmkxKn5dk0I9tQxy9b+sMhihdIbXDNsJNLdMkmUqDFceFEhvalpT/XO5G&#10;wXTn7u2Zt8PddX/EU1Okt83zptSg363nIAJ14T/81z5oBe/p5AN+38Qn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nlrMYAAADdAAAADwAAAAAAAAAAAAAAAACYAgAAZHJz&#10;L2Rvd25yZXYueG1sUEsFBgAAAAAEAAQA9QAAAIsDAAAAAA==&#10;" stroked="f">
                  <v:textbox inset="0,0,0,0">
                    <w:txbxContent>
                      <w:p w:rsidR="00A3681E" w:rsidRPr="00E203A5" w:rsidRDefault="00A3681E" w:rsidP="007553B6">
                        <w:pPr>
                          <w:pStyle w:val="Fig"/>
                          <w:jc w:val="center"/>
                        </w:pPr>
                        <w:r w:rsidRPr="00E203A5">
                          <w:t>Fig. 2-</w:t>
                        </w:r>
                        <w:r>
                          <w:t>13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448F5">
        <w:t xml:space="preserve">Reach under </w:t>
      </w:r>
      <w:r w:rsidR="003475E0">
        <w:t xml:space="preserve">the </w:t>
      </w:r>
      <w:r w:rsidR="00C448F5">
        <w:t xml:space="preserve">panel to disengage </w:t>
      </w:r>
      <w:r w:rsidR="003475E0">
        <w:t xml:space="preserve">the </w:t>
      </w:r>
      <w:r w:rsidR="00C448F5">
        <w:t>9</w:t>
      </w:r>
      <w:r w:rsidR="003475E0">
        <w:t xml:space="preserve"> claws</w:t>
      </w:r>
      <w:r w:rsidR="00C448F5">
        <w:t xml:space="preserve"> to remove the trim piece located between the</w:t>
      </w:r>
      <w:r w:rsidR="003475E0">
        <w:t xml:space="preserve"> parking br</w:t>
      </w:r>
      <w:r w:rsidR="009A098B">
        <w:t>ak</w:t>
      </w:r>
      <w:r w:rsidR="003475E0">
        <w:t xml:space="preserve">e and the shifter </w:t>
      </w:r>
      <w:r w:rsidR="00E64302">
        <w:t>(Fig</w:t>
      </w:r>
      <w:r w:rsidR="00AE1B13">
        <w:t>.</w:t>
      </w:r>
      <w:r w:rsidR="00E64302">
        <w:t xml:space="preserve"> 2-13</w:t>
      </w:r>
      <w:r w:rsidR="00C448F5">
        <w:t>)</w:t>
      </w:r>
      <w:r w:rsidR="009A098B">
        <w:t>.</w:t>
      </w: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3475E0" w:rsidRDefault="003475E0" w:rsidP="003C46F9">
      <w:pPr>
        <w:pStyle w:val="ProcLevel2"/>
        <w:numPr>
          <w:ilvl w:val="0"/>
          <w:numId w:val="0"/>
        </w:numPr>
        <w:ind w:left="360"/>
      </w:pPr>
    </w:p>
    <w:p w:rsidR="00C448F5" w:rsidRDefault="007553B6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85568" behindDoc="0" locked="1" layoutInCell="1" allowOverlap="1" wp14:anchorId="771DD8A8" wp14:editId="4F0DA156">
                <wp:simplePos x="0" y="0"/>
                <wp:positionH relativeFrom="column">
                  <wp:posOffset>-3248025</wp:posOffset>
                </wp:positionH>
                <wp:positionV relativeFrom="paragraph">
                  <wp:posOffset>-6985</wp:posOffset>
                </wp:positionV>
                <wp:extent cx="2971800" cy="1828800"/>
                <wp:effectExtent l="19050" t="19050" r="19050" b="19050"/>
                <wp:wrapNone/>
                <wp:docPr id="3203" name="Group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080" y="11196"/>
                          <a:chExt cx="4680" cy="2880"/>
                        </a:xfrm>
                      </wpg:grpSpPr>
                      <pic:pic xmlns:pic="http://schemas.openxmlformats.org/drawingml/2006/picture">
                        <pic:nvPicPr>
                          <pic:cNvPr id="3204" name="Picture 316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11196"/>
                            <a:ext cx="468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06" name="Group 3171"/>
                        <wpg:cNvGrpSpPr>
                          <a:grpSpLocks/>
                        </wpg:cNvGrpSpPr>
                        <wpg:grpSpPr bwMode="auto">
                          <a:xfrm>
                            <a:off x="1095" y="11208"/>
                            <a:ext cx="1455" cy="2855"/>
                            <a:chOff x="975" y="11208"/>
                            <a:chExt cx="1455" cy="2855"/>
                          </a:xfrm>
                        </wpg:grpSpPr>
                        <pic:pic xmlns:pic="http://schemas.openxmlformats.org/drawingml/2006/picture">
                          <pic:nvPicPr>
                            <pic:cNvPr id="3207" name="Picture 3165" descr="tool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4" y="11220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08" name="Rectangle 3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4" y="11208"/>
                              <a:ext cx="1056" cy="2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7553B6">
                                <w:pPr>
                                  <w:jc w:val="both"/>
                                </w:pPr>
                                <w:r>
                                  <w:rPr>
                                    <w:sz w:val="18"/>
                                  </w:rPr>
                                  <w:t>10mm socket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211" name="Text Box 3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" y="13775"/>
                              <a:ext cx="86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E203A5" w:rsidRDefault="00A3681E" w:rsidP="007553B6">
                                <w:pPr>
                                  <w:pStyle w:val="Fig"/>
                                  <w:jc w:val="center"/>
                                </w:pPr>
                                <w:r w:rsidRPr="00E203A5">
                                  <w:t>Fig. 2-</w:t>
                                </w:r>
                                <w: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212" name="AutoShape 3170"/>
                        <wps:cNvSpPr>
                          <a:spLocks noChangeArrowheads="1"/>
                        </wps:cNvSpPr>
                        <wps:spPr bwMode="auto">
                          <a:xfrm>
                            <a:off x="2160" y="11854"/>
                            <a:ext cx="2520" cy="360"/>
                          </a:xfrm>
                          <a:prstGeom prst="rightArrow">
                            <a:avLst>
                              <a:gd name="adj1" fmla="val 50000"/>
                              <a:gd name="adj2" fmla="val 17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DD8A8" id="Group 3172" o:spid="_x0000_s1258" style="position:absolute;left:0;text-align:left;margin-left:-255.75pt;margin-top:-.55pt;width:234pt;height:2in;z-index:251885568" coordorigin="1080,11196" coordsize="4680,288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SAAAAAAAA&#10;AAAACnZlY3RvckRhdGFib29sAQAAAABQZ1BzZW51bQAAAABQZ1BzAAAAAFBnUEMAAAAATGVmdFVu&#10;dEYjUmx0AAAAAAAAAAAAAAAAVG9wIFVudEYjUmx0AAAAAAAAAAAAAAAAU2NsIFVudEYjUHJjQFkA&#10;AAAAAAA4QklNA+0AAAAAABAASAAAAAEAAQBIAAAAAQAB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4AAAAAFJnaHRsb25nAAAAw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H0wAAAABAAAAoAAAAGIAAAHgAAC3wAAA&#10;HzAAGAAB/9j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QAMQWRvYmVfQ00AAf/uAA5BZG9i&#10;ZQBkgAAAAAH/2wCEAAwICAgJCAwJCQwRCwoLERUPDAwPFRgTExUTExgRDAwMDAwMEQwMDAwMDAwM&#10;DAwMDAwMDAwMDAwMDAwMDAwMDAwBDQsLDQ4NEA4OEBQODg4UFA4ODg4UEQwMDAwMEREMDAwMDAwR&#10;DAwMDAwMDAwMDAwMDAwMDAwMDAwMDAwMDAwMDP/AABEIAGI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E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">
                <v:shape id="Picture 3162" o:spid="_x0000_s1259" type="#_x0000_t75" style="position:absolute;left:1080;top:11196;width:4680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2opPFAAAA3QAAAA8AAABkcnMvZG93bnJldi54bWxEj0+LwjAUxO+C3yG8BW+arsoi3UZZBEXx&#10;4PoHobdH82yLzUtpYq3f3iwseBxm5jdMsuhMJVpqXGlZwecoAkGcWV1yruB8Wg1nIJxH1lhZJgVP&#10;crCY93sJxto++EDt0eciQNjFqKDwvo6ldFlBBt3I1sTBu9rGoA+yyaVu8BHgppLjKPqSBksOCwXW&#10;tCwoux3vRsHWH+Tuct3ptlynl9uW9+nvWSo1+Oh+vkF46vw7/N/eaAWTcTSFvzfhCcj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tqKTxQAAAN0AAAAPAAAAAAAAAAAAAAAA&#10;AJ8CAABkcnMvZG93bnJldi54bWxQSwUGAAAAAAQABAD3AAAAkQMAAAAA&#10;" stroked="t">
                  <v:imagedata r:id="rId75" o:title=""/>
                </v:shape>
                <v:group id="Group 3171" o:spid="_x0000_s1260" style="position:absolute;left:1095;top:11208;width:1455;height:2855" coordorigin="975,11208" coordsize="1455,2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q8x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Ukqyi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0q8xccAAADd&#10;AAAADwAAAAAAAAAAAAAAAACqAgAAZHJzL2Rvd25yZXYueG1sUEsFBgAAAAAEAAQA+gAAAJ4DAAAA&#10;AA==&#10;">
                  <v:shape id="Picture 3165" o:spid="_x0000_s1261" type="#_x0000_t75" alt="tool" style="position:absolute;left:984;top:11220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Y1GvHAAAA3QAAAA8AAABkcnMvZG93bnJldi54bWxEj9FKAzEURN8F/yFcoS9ik1a0dtu0lKKi&#10;FATXfsDt5rpZ3NwsSeyu/fpGEHwcZuYMs1wPrhVHCrHxrGEyViCIK28arjXsP55uHkDEhGyw9Uwa&#10;fijCenV5scTC+J7f6VimWmQIxwI12JS6QspYWXIYx74jzt6nDw5TlqGWJmCf4a6VU6XupcOG84LF&#10;jraWqq/y22nY7trH+eH0TGXor2dqs7vzb/ZV69HVsFmASDSk//Bf+8VouJ2qGfy+yU9Ars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Y1GvHAAAA3QAAAA8AAAAAAAAAAAAA&#10;AAAAnwIAAGRycy9kb3ducmV2LnhtbFBLBQYAAAAABAAEAPcAAACTAwAAAAA=&#10;">
                    <v:imagedata r:id="rId44" o:title="tool"/>
                  </v:shape>
                  <v:rect id="Rectangle 3166" o:spid="_x0000_s1262" style="position:absolute;left:1374;top:11208;width:1056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q+sIA&#10;AADdAAAADwAAAGRycy9kb3ducmV2LnhtbERPTWuDQBC9F/IflgnkUuoaU5Jg3UgQArl4aNrcp+5U&#10;Je6suBs1/z57KPT4eN9ZPptOjDS41rKCdRSDIK6sbrlW8P11etuDcB5ZY2eZFDzIQX5YvGSYajvx&#10;J40XX4sQwi5FBY33fSqlqxoy6CLbEwfu1w4GfYBDLfWAUwg3nUzieCsNthwaGuypaKi6Xe5GQVGO&#10;+6ssH/hzex+L10KX22nnlVot5+MHCE+z/xf/uc9awSaJw9zwJjwBe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2r6wgAAAN0AAAAPAAAAAAAAAAAAAAAAAJgCAABkcnMvZG93&#10;bnJldi54bWxQSwUGAAAAAAQABAD1AAAAhwMAAAAA&#10;" strokecolor="white" strokeweight=".25pt">
                    <v:textbox style="mso-fit-shape-to-text:t" inset="0,0,0,0">
                      <w:txbxContent>
                        <w:p w:rsidR="00A3681E" w:rsidRDefault="00A3681E" w:rsidP="007553B6">
                          <w:pPr>
                            <w:jc w:val="both"/>
                          </w:pPr>
                          <w:r>
                            <w:rPr>
                              <w:sz w:val="18"/>
                            </w:rPr>
                            <w:t>10mm socket</w:t>
                          </w:r>
                        </w:p>
                      </w:txbxContent>
                    </v:textbox>
                  </v:rect>
                  <v:shape id="Text Box 3169" o:spid="_x0000_s1263" type="#_x0000_t202" style="position:absolute;left:975;top:13775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/pqsYA&#10;AADdAAAADwAAAGRycy9kb3ducmV2LnhtbESPT2vCQBTE70K/w/IKvYhuEkEkdZX6p9BDPUTF8yP7&#10;moRm34bd1cRv3xUKHoeZ+Q2zXA+mFTdyvrGsIJ0mIIhLqxuuFJxPn5MFCB+QNbaWScGdPKxXL6Ml&#10;5tr2XNDtGCoRIexzVFCH0OVS+rImg35qO+Lo/VhnMETpKqkd9hFuWpklyVwabDgu1NjRtqby93g1&#10;CuY7d+0L3o535/03Hroqu2zuF6XeXoePdxCBhvAM/7e/tIJZlqbwe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/pqsYAAADdAAAADwAAAAAAAAAAAAAAAACYAgAAZHJz&#10;L2Rvd25yZXYueG1sUEsFBgAAAAAEAAQA9QAAAIsDAAAAAA==&#10;" stroked="f">
                    <v:textbox inset="0,0,0,0">
                      <w:txbxContent>
                        <w:p w:rsidR="00A3681E" w:rsidRPr="00E203A5" w:rsidRDefault="00A3681E" w:rsidP="007553B6">
                          <w:pPr>
                            <w:pStyle w:val="Fig"/>
                            <w:jc w:val="center"/>
                          </w:pPr>
                          <w:r w:rsidRPr="00E203A5">
                            <w:t>Fig. 2-</w:t>
                          </w:r>
                          <w:r>
                            <w:t>14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3170" o:spid="_x0000_s1264" type="#_x0000_t13" style="position:absolute;left:2160;top:11854;width:25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LgsUA&#10;AADdAAAADwAAAGRycy9kb3ducmV2LnhtbESP0WrCQBRE3wX/YblCX0Q3RltKdBUTaOujTf2A2+w1&#10;CWbvxuyq6d93BcHHYWbOMKtNbxpxpc7VlhXMphEI4sLqmksFh5+PyTsI55E1NpZJwR852KyHgxUm&#10;2t74m665L0WAsEtQQeV9m0jpiooMuqltiYN3tJ1BH2RXSt3hLcBNI+MoepMGaw4LFbaUVVSc8otR&#10;kGe/59dL6hb6cz9Px80iT7+2mVIvo367BOGp98/wo73TCubxLIb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UuCxQAAAN0AAAAPAAAAAAAAAAAAAAAAAJgCAABkcnMv&#10;ZG93bnJldi54bWxQSwUGAAAAAAQABAD1AAAAigMAAAAA&#10;">
                  <v:textbox inset="5.85pt,.7pt,5.85pt,.7pt"/>
                </v:shape>
                <w10:anchorlock/>
              </v:group>
            </w:pict>
          </mc:Fallback>
        </mc:AlternateContent>
      </w:r>
      <w:r w:rsidR="00C448F5">
        <w:t xml:space="preserve">Remove the bolt located in the center console cup holder. </w:t>
      </w:r>
      <w:r w:rsidR="003475E0">
        <w:t xml:space="preserve"> </w:t>
      </w:r>
      <w:r w:rsidR="00C448F5">
        <w:t xml:space="preserve">Lift the center console and move </w:t>
      </w:r>
      <w:r w:rsidR="003475E0">
        <w:t xml:space="preserve">it </w:t>
      </w:r>
      <w:r w:rsidR="00C448F5">
        <w:t>back</w:t>
      </w:r>
      <w:r w:rsidR="003475E0">
        <w:t>wards</w:t>
      </w:r>
      <w:r w:rsidR="00C448F5">
        <w:t>.</w:t>
      </w:r>
      <w:r w:rsidR="003475E0">
        <w:t xml:space="preserve"> </w:t>
      </w:r>
      <w:r w:rsidR="00C448F5">
        <w:t xml:space="preserve"> It is not</w:t>
      </w:r>
      <w:r w:rsidR="003475E0">
        <w:t xml:space="preserve"> necessary to remove the</w:t>
      </w:r>
      <w:r w:rsidR="009A098B">
        <w:t xml:space="preserve"> piece</w:t>
      </w:r>
      <w:r w:rsidR="003475E0">
        <w:t xml:space="preserve"> from the vehicle </w:t>
      </w:r>
      <w:r w:rsidR="00A423DB">
        <w:t>(Fig</w:t>
      </w:r>
      <w:r w:rsidR="00AE1B13">
        <w:t>.</w:t>
      </w:r>
      <w:r w:rsidR="00A423DB">
        <w:t xml:space="preserve"> 2-14</w:t>
      </w:r>
      <w:r w:rsidR="00C448F5">
        <w:t>)</w:t>
      </w:r>
      <w:r w:rsidR="009A098B">
        <w:t>.</w:t>
      </w:r>
    </w:p>
    <w:p w:rsidR="00283197" w:rsidRDefault="00283197" w:rsidP="003C46F9">
      <w:pPr>
        <w:pStyle w:val="ProcLevel3"/>
      </w:pPr>
      <w:r>
        <w:t>Remove</w:t>
      </w:r>
      <w:r w:rsidR="003475E0">
        <w:t xml:space="preserve"> the</w:t>
      </w:r>
      <w:r>
        <w:t xml:space="preserve"> cover panel aroun</w:t>
      </w:r>
      <w:r w:rsidR="00170A4C">
        <w:t>d</w:t>
      </w:r>
      <w:r w:rsidR="003475E0">
        <w:t xml:space="preserve"> the </w:t>
      </w:r>
      <w:r w:rsidR="00170A4C">
        <w:t>iPo</w:t>
      </w:r>
      <w:r>
        <w:t>d &amp; AUX connections (Fig</w:t>
      </w:r>
      <w:r w:rsidR="00AE1B13">
        <w:t>. 2-10 or Fig.</w:t>
      </w:r>
      <w:r>
        <w:t xml:space="preserve"> 2-11)</w:t>
      </w:r>
      <w:r w:rsidR="009A098B">
        <w:t>.</w:t>
      </w:r>
    </w:p>
    <w:p w:rsidR="00AE1B13" w:rsidRDefault="00AE1B13" w:rsidP="003C46F9">
      <w:pPr>
        <w:pStyle w:val="ProcLevel2"/>
        <w:numPr>
          <w:ilvl w:val="0"/>
          <w:numId w:val="0"/>
        </w:numPr>
        <w:ind w:left="360"/>
      </w:pPr>
    </w:p>
    <w:p w:rsidR="00283197" w:rsidRDefault="007553B6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83520" behindDoc="0" locked="1" layoutInCell="1" allowOverlap="1" wp14:anchorId="644BCFB3" wp14:editId="4B6BE244">
                <wp:simplePos x="0" y="0"/>
                <wp:positionH relativeFrom="column">
                  <wp:posOffset>-3248025</wp:posOffset>
                </wp:positionH>
                <wp:positionV relativeFrom="paragraph">
                  <wp:posOffset>-5715</wp:posOffset>
                </wp:positionV>
                <wp:extent cx="2971800" cy="1828165"/>
                <wp:effectExtent l="19050" t="19050" r="19050" b="19685"/>
                <wp:wrapNone/>
                <wp:docPr id="3454" name="Group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165"/>
                          <a:chOff x="1299" y="2556"/>
                          <a:chExt cx="4680" cy="2882"/>
                        </a:xfrm>
                      </wpg:grpSpPr>
                      <pic:pic xmlns:pic="http://schemas.openxmlformats.org/drawingml/2006/picture">
                        <pic:nvPicPr>
                          <pic:cNvPr id="3455" name="Picture 317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" y="2556"/>
                            <a:ext cx="4680" cy="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2" name="Text Box 3191"/>
                        <wps:cNvSpPr txBox="1">
                          <a:spLocks noChangeArrowheads="1"/>
                        </wps:cNvSpPr>
                        <wps:spPr bwMode="auto">
                          <a:xfrm>
                            <a:off x="1313" y="5140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E203A5" w:rsidRDefault="00A3681E" w:rsidP="007553B6">
                              <w:pPr>
                                <w:pStyle w:val="Fig"/>
                                <w:jc w:val="center"/>
                              </w:pPr>
                              <w:r w:rsidRPr="00E203A5">
                                <w:t>Fig. 2-</w:t>
                              </w:r>
                              <w: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BCFB3" id="Group 3196" o:spid="_x0000_s1265" style="position:absolute;left:0;text-align:left;margin-left:-255.75pt;margin-top:-.45pt;width:234pt;height:143.95pt;z-index:251883520" coordorigin="1299,2556" coordsize="4680,28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Y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FIAAAAAAAAAAAAK&#10;dmVjdG9yRGF0YWJvb2wBAAAAAFBnUHNlbnVtAAAAAFBnUHMAAAAAUGdQQwAAAABMZWZ0VW50RiNS&#10;bHQAAAAAAAAAAAAAAABUb3AgVW50RiNSbHQAAAAAAAAAAAAAAABTY2wgVW50RiNQcmNAWQAAAAAA&#10;ADhCSU0D7QAAAAAAEABIAAAAAQABAEgAAAABAAE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UAAAAG&#10;AAAAAAAAAAAAAADSAAABVQAAAAgAZgBpAGcAIAAyAC0AMQA1AAAAAQAAAAAAAAAAAAAAAAAAAAAA&#10;AAABAAAAAAAAAAAAAAFVAAAA0gAAAAAAAAAAAAAAAAAAAAABAAAAAAAAAAAAAAAAAAAAAAAAABAA&#10;AAABAAAAAAAAbnVsbAAAAAIAAAAGYm91bmRzT2JqYwAAAAEAAAAAAABSY3QxAAAABAAAAABUb3Ag&#10;bG9uZwAAAAAAAAAATGVmdGxvbmcAAAAAAAAAAEJ0b21sb25nAAAA0gAAAABSZ2h0bG9uZwAAAV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NIAAAAAUmdodGxvbmcAAAFV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hWAAAAAEAAACgAAAAYwAAAeAAALmgAAAhPA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Y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">
                <v:shape id="Picture 3174" o:spid="_x0000_s1266" type="#_x0000_t75" style="position:absolute;left:1299;top:2556;width:4680;height:288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V8LIAAAA3QAAAA8AAABkcnMvZG93bnJldi54bWxEj0FLw0AUhO+C/2F5BW92U20lTbstRRCs&#10;QTSxlB4f2dckNPs2Ztd2/feuIHgcZuYbZrkOphNnGlxrWcFknIAgrqxuuVaw+3i6TUE4j6yxs0wK&#10;vsnBenV9tcRM2wsXdC59LSKEXYYKGu/7TEpXNWTQjW1PHL2jHQz6KIda6gEvEW46eZckD9Jgy3Gh&#10;wZ4eG6pO5ZdRcDqEfLvP8/nL51tVbNLX8F6mhVI3o7BZgPAU/H/4r/2sFdxPZzP4fROfgFz9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tVfCyAAAAN0AAAAPAAAAAAAAAAAA&#10;AAAAAJ8CAABkcnMvZG93bnJldi54bWxQSwUGAAAAAAQABAD3AAAAlAMAAAAA&#10;" stroked="t">
                  <v:imagedata r:id="rId77" o:title=""/>
                </v:shape>
                <v:shape id="Text Box 3191" o:spid="_x0000_s1267" type="#_x0000_t202" style="position:absolute;left:1313;top:5140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hAMYA&#10;AADdAAAADwAAAGRycy9kb3ducmV2LnhtbESPQWvCQBSE74X+h+UVeim62xREoqu02kIP9ZAonh/Z&#10;ZxLMvg27q4n/vlsoeBxm5htmuR5tJ67kQ+tYw+tUgSCunGm51nDYf03mIEJENtg5Jg03CrBePT4s&#10;MTdu4IKuZaxFgnDIUUMTY59LGaqGLIap64mTd3LeYkzS19J4HBLcdjJTaiYttpwWGuxp01B1Li9W&#10;w2zrL0PBm5ft4fMHd32dHT9uR62fn8b3BYhIY7yH/9vfRsNbpj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ThAMYAAADdAAAADwAAAAAAAAAAAAAAAACYAgAAZHJz&#10;L2Rvd25yZXYueG1sUEsFBgAAAAAEAAQA9QAAAIsDAAAAAA==&#10;" stroked="f">
                  <v:textbox inset="0,0,0,0">
                    <w:txbxContent>
                      <w:p w:rsidR="00A3681E" w:rsidRPr="00E203A5" w:rsidRDefault="00A3681E" w:rsidP="007553B6">
                        <w:pPr>
                          <w:pStyle w:val="Fig"/>
                          <w:jc w:val="center"/>
                        </w:pPr>
                        <w:r w:rsidRPr="00E203A5">
                          <w:t>Fig. 2-</w:t>
                        </w:r>
                        <w:r>
                          <w:t>15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283197">
        <w:t xml:space="preserve">Disengage </w:t>
      </w:r>
      <w:r w:rsidR="00AE1B13">
        <w:t xml:space="preserve">the </w:t>
      </w:r>
      <w:r w:rsidR="00283197">
        <w:t>4 clips to remove</w:t>
      </w:r>
      <w:r w:rsidR="00AE1B13">
        <w:t xml:space="preserve"> the</w:t>
      </w:r>
      <w:r w:rsidR="00283197">
        <w:t xml:space="preserve"> HVAC control panel. </w:t>
      </w:r>
      <w:r w:rsidR="00AE1B13">
        <w:t xml:space="preserve"> </w:t>
      </w:r>
      <w:r w:rsidR="00283197">
        <w:t xml:space="preserve">It is not necessary to disconnect </w:t>
      </w:r>
      <w:r w:rsidR="00AE1B13">
        <w:t xml:space="preserve">the </w:t>
      </w:r>
      <w:r w:rsidR="00283197">
        <w:t xml:space="preserve">controls. </w:t>
      </w:r>
      <w:r w:rsidR="00AE1B13">
        <w:t xml:space="preserve"> </w:t>
      </w:r>
      <w:r w:rsidR="00170A4C">
        <w:t>U</w:t>
      </w:r>
      <w:r w:rsidR="00AE1B13">
        <w:t xml:space="preserve">se </w:t>
      </w:r>
      <w:r w:rsidR="00283197">
        <w:t>appropriate protection methods</w:t>
      </w:r>
      <w:r w:rsidR="00AE1B13">
        <w:t xml:space="preserve"> and rest the</w:t>
      </w:r>
      <w:r w:rsidR="009A098B">
        <w:t xml:space="preserve"> panel to the side</w:t>
      </w:r>
      <w:r w:rsidR="00283197">
        <w:t xml:space="preserve"> </w:t>
      </w:r>
      <w:r w:rsidR="00A423DB">
        <w:t>(Fig</w:t>
      </w:r>
      <w:r w:rsidR="00AE1B13">
        <w:t>.</w:t>
      </w:r>
      <w:r w:rsidR="00A423DB">
        <w:t xml:space="preserve"> 2-15</w:t>
      </w:r>
      <w:r w:rsidR="00283197">
        <w:t>)</w:t>
      </w:r>
      <w:r w:rsidR="009A098B">
        <w:t>.</w:t>
      </w:r>
    </w:p>
    <w:p w:rsidR="00AE1B13" w:rsidRDefault="00AE1B13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AE1B13" w:rsidRDefault="00AE1B13" w:rsidP="003C46F9">
      <w:pPr>
        <w:pStyle w:val="ProcLevel2"/>
        <w:numPr>
          <w:ilvl w:val="0"/>
          <w:numId w:val="0"/>
        </w:numPr>
        <w:ind w:left="360"/>
      </w:pPr>
    </w:p>
    <w:p w:rsidR="00C24B73" w:rsidRDefault="009F7681">
      <w:pPr>
        <w:pStyle w:val="ProcLevel1"/>
      </w:pPr>
      <w:r>
        <w:rPr>
          <w:rFonts w:hint="eastAsia"/>
        </w:rPr>
        <w:t xml:space="preserve">Install the </w:t>
      </w:r>
      <w:r w:rsidR="00C24B73">
        <w:rPr>
          <w:rFonts w:hint="eastAsia"/>
        </w:rPr>
        <w:t>Navigation System</w:t>
      </w:r>
      <w:r>
        <w:t>.</w:t>
      </w:r>
    </w:p>
    <w:p w:rsidR="00C24B73" w:rsidRPr="00C002E6" w:rsidRDefault="002F2912" w:rsidP="003C46F9">
      <w:pPr>
        <w:pStyle w:val="ProcLevel2"/>
        <w:rPr>
          <w:color w:val="000000"/>
        </w:rPr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881472" behindDoc="0" locked="1" layoutInCell="1" allowOverlap="1" wp14:anchorId="02EFFFF5" wp14:editId="4C3B0D2E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3438" name="Group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080" y="5796"/>
                          <a:chExt cx="4680" cy="2880"/>
                        </a:xfrm>
                      </wpg:grpSpPr>
                      <wpg:grpSp>
                        <wpg:cNvPr id="3439" name="Group 3206"/>
                        <wpg:cNvGrpSpPr>
                          <a:grpSpLocks/>
                        </wpg:cNvGrpSpPr>
                        <wpg:grpSpPr bwMode="auto">
                          <a:xfrm>
                            <a:off x="1080" y="5796"/>
                            <a:ext cx="4680" cy="2880"/>
                            <a:chOff x="1080" y="5796"/>
                            <a:chExt cx="4680" cy="2880"/>
                          </a:xfrm>
                        </wpg:grpSpPr>
                        <wpg:grpSp>
                          <wpg:cNvPr id="3440" name="Group 1165"/>
                          <wpg:cNvGrpSpPr>
                            <a:grpSpLocks/>
                          </wpg:cNvGrpSpPr>
                          <wpg:grpSpPr bwMode="auto">
                            <a:xfrm>
                              <a:off x="1080" y="5796"/>
                              <a:ext cx="4680" cy="2880"/>
                              <a:chOff x="1222" y="5648"/>
                              <a:chExt cx="4680" cy="2880"/>
                            </a:xfrm>
                          </wpg:grpSpPr>
                          <wps:wsp>
                            <wps:cNvPr id="3441" name="Rectangle 11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2" y="5648"/>
                                <a:ext cx="4680" cy="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2" name="Text Box 1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6" y="8228"/>
                                <a:ext cx="864" cy="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2F2912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 xml:space="preserve">Fig.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3443" name="Rectangle 1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4" y="5816"/>
                              <a:ext cx="3123" cy="2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2F2912">
                                <w:pPr>
                                  <w:jc w:val="both"/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Scissors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444" name="Picture 1253" descr="tool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4" y="5828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45" name="Group 3219"/>
                        <wpg:cNvGrpSpPr>
                          <a:grpSpLocks/>
                        </wpg:cNvGrpSpPr>
                        <wpg:grpSpPr bwMode="auto">
                          <a:xfrm>
                            <a:off x="1800" y="6156"/>
                            <a:ext cx="3600" cy="2387"/>
                            <a:chOff x="1800" y="6156"/>
                            <a:chExt cx="3600" cy="2387"/>
                          </a:xfrm>
                        </wpg:grpSpPr>
                        <wpg:grpSp>
                          <wpg:cNvPr id="3446" name="Group 3218"/>
                          <wpg:cNvGrpSpPr>
                            <a:grpSpLocks/>
                          </wpg:cNvGrpSpPr>
                          <wpg:grpSpPr bwMode="auto">
                            <a:xfrm>
                              <a:off x="1800" y="6696"/>
                              <a:ext cx="3324" cy="1847"/>
                              <a:chOff x="1800" y="6696"/>
                              <a:chExt cx="3324" cy="1847"/>
                            </a:xfrm>
                          </wpg:grpSpPr>
                          <pic:pic xmlns:pic="http://schemas.openxmlformats.org/drawingml/2006/picture">
                            <pic:nvPicPr>
                              <pic:cNvPr id="3448" name="Picture 32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0" y="6696"/>
                                <a:ext cx="3300" cy="1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3449" name="Rectangle 32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20" y="8316"/>
                                <a:ext cx="48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  <wps:wsp>
                            <wps:cNvPr id="3450" name="Text Box 3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84" y="8304"/>
                                <a:ext cx="840" cy="2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Pr="002F2912" w:rsidRDefault="00A3681E" w:rsidP="002F291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F2912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×</w:t>
                                  </w:r>
                                  <w:r w:rsidRPr="002F2912">
                                    <w:rPr>
                                      <w:sz w:val="18"/>
                                      <w:szCs w:val="18"/>
                                    </w:rPr>
                                    <w:t xml:space="preserve"> 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3451" name="Rectangle 1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960" y="6156"/>
                              <a:ext cx="1440" cy="2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2F2912">
                                <w:pPr>
                                  <w:ind w:leftChars="49" w:left="118" w:firstLine="1"/>
                                  <w:jc w:val="both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Foam tape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(</w:t>
                                </w:r>
                                <w:r w:rsidRPr="008E1607">
                                  <w:rPr>
                                    <w:rFonts w:hint="eastAsia"/>
                                    <w:sz w:val="18"/>
                                  </w:rPr>
                                  <w:t>×</w:t>
                                </w:r>
                                <w:r>
                                  <w:rPr>
                                    <w:sz w:val="18"/>
                                  </w:rPr>
                                  <w:t xml:space="preserve"> 2)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452" name="Line 2206"/>
                          <wps:cNvCnPr>
                            <a:cxnSpLocks noChangeShapeType="1"/>
                            <a:stCxn id="3451" idx="2"/>
                          </wps:cNvCnPr>
                          <wps:spPr bwMode="auto">
                            <a:xfrm flipH="1">
                              <a:off x="4560" y="6389"/>
                              <a:ext cx="120" cy="84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3" name="Line 3214"/>
                          <wps:cNvCnPr>
                            <a:cxnSpLocks noChangeShapeType="1"/>
                            <a:stCxn id="3451" idx="2"/>
                          </wps:cNvCnPr>
                          <wps:spPr bwMode="auto">
                            <a:xfrm flipH="1">
                              <a:off x="3960" y="6389"/>
                              <a:ext cx="720" cy="66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FFFF5" id="Group 3220" o:spid="_x0000_s1268" style="position:absolute;left:0;text-align:left;margin-left:-255.6pt;margin-top:0;width:234pt;height:2in;z-index:251881472" coordorigin="1080,5796" coordsize="4680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">
                <v:group id="Group 3206" o:spid="_x0000_s1269" style="position:absolute;left:1080;top:5796;width:4680;height:2880" coordorigin="1080,579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Ig8s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XJRz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DyxgAAAN0A&#10;AAAPAAAAAAAAAAAAAAAAAKoCAABkcnMvZG93bnJldi54bWxQSwUGAAAAAAQABAD6AAAAnQMAAAAA&#10;">
                  <v:group id="Group 1165" o:spid="_x0000_s1270" style="position:absolute;left:1080;top:5796;width:4680;height:2880" coordorigin="1222,5648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76E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gy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O+hLCAAAA3QAAAA8A&#10;AAAAAAAAAAAAAAAAqgIAAGRycy9kb3ducmV2LnhtbFBLBQYAAAAABAAEAPoAAACZAwAAAAA=&#10;">
                    <v:rect id="Rectangle 1166" o:spid="_x0000_s1271" style="position:absolute;left:1222;top:5648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HiMUA&#10;AADdAAAADwAAAGRycy9kb3ducmV2LnhtbESPT2sCMRTE70K/Q3iF3jTrn5ayNcoqCj0J1UL19ti8&#10;Joubl2UT3e23bwTB4zAzv2Hmy97V4kptqDwrGI8yEMSl1xUbBd+H7fAdRIjIGmvPpOCPAiwXT4M5&#10;5tp3/EXXfTQiQTjkqMDG2ORShtKSwzDyDXHyfn3rMCbZGqlb7BLc1XKSZW/SYcVpwWJDa0vleX9x&#10;CjbNaVe8miCLn2iPZ7/qtnZnlHp57osPEJH6+Ajf259awXQ2G8PtTX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eIxQAAAN0AAAAPAAAAAAAAAAAAAAAAAJgCAABkcnMv&#10;ZG93bnJldi54bWxQSwUGAAAAAAQABAD1AAAAigMAAAAA&#10;" filled="f"/>
                    <v:shape id="Text Box 1167" o:spid="_x0000_s1272" type="#_x0000_t202" style="position:absolute;left:1246;top:8228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JJcYA&#10;AADdAAAADwAAAGRycy9kb3ducmV2LnhtbESPQWvCQBSE70L/w/KE3nSjFbHRVaRYEIRijIcen9ln&#10;sph9G7NbTf99tyB4HGbmG2ax6mwtbtR641jBaJiAIC6cNlwqOOafgxkIH5A11o5JwS95WC1fegtM&#10;tbtzRrdDKEWEsE9RQRVCk0rpi4os+qFriKN3dq3FEGVbSt3iPcJtLcdJMpUWDceFChv6qKi4HH6s&#10;gvU3Zxtz/Trts3Nm8vw94d30otRrv1vPQQTqwjP8aG+1grfJZAz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LJJcYAAADdAAAADwAAAAAAAAAAAAAAAACYAgAAZHJz&#10;L2Rvd25yZXYueG1sUEsFBgAAAAAEAAQA9QAAAIsDAAAAAA==&#10;" filled="f" stroked="f">
                      <v:textbox inset="0,0,0,0">
                        <w:txbxContent>
                          <w:p w:rsidR="00A3681E" w:rsidRDefault="00A3681E" w:rsidP="002F2912">
                            <w:pPr>
                              <w:pStyle w:val="Fig"/>
                              <w:jc w:val="center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rect id="Rectangle 1252" o:spid="_x0000_s1273" style="position:absolute;left:1504;top:5816;width:312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Ds8QA&#10;AADdAAAADwAAAGRycy9kb3ducmV2LnhtbESPQYvCMBSE78L+h/AWvIimq8WVapSlIHjpYdW9P5tn&#10;W2xeShPb+u+NIOxxmJlvmM1uMLXoqHWVZQVfswgEcW51xYWC82k/XYFwHlljbZkUPMjBbvsx2mCi&#10;bc+/1B19IQKEXYIKSu+bREqXl2TQzWxDHLyrbQ36INtC6hb7ADe1nEfRUhqsOCyU2FBaUn473o2C&#10;NOtWfzJ74OUWd+kk1dmy//ZKjT+HnzUIT4P/D7/bB61gEccLeL0JT0B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g7PEAAAA3QAAAA8AAAAAAAAAAAAAAAAAmAIAAGRycy9k&#10;b3ducmV2LnhtbFBLBQYAAAAABAAEAPUAAACJAwAAAAA=&#10;" strokecolor="white" strokeweight=".25pt">
                    <v:textbox style="mso-fit-shape-to-text:t" inset="0,0,0,0">
                      <w:txbxContent>
                        <w:p w:rsidR="00A3681E" w:rsidRDefault="00A3681E" w:rsidP="002F2912">
                          <w:pPr>
                            <w:jc w:val="both"/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Scissors</w:t>
                          </w:r>
                        </w:p>
                      </w:txbxContent>
                    </v:textbox>
                  </v:rect>
                  <v:shape id="Picture 1253" o:spid="_x0000_s1274" type="#_x0000_t75" alt="tool" style="position:absolute;left:1114;top:5828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rMSTIAAAA3QAAAA8AAABkcnMvZG93bnJldi54bWxEj91KAzEUhO8LvkM4gjelzarr37ZpKaVK&#10;S0Ho6gMcN6ebxc3JkqTd1ac3guDlMDPfMPPlYFtxJh8axwqupxkI4srphmsF72/Pk0cQISJrbB2T&#10;gi8KsFxcjOZYaNfzgc5lrEWCcChQgYmxK6QMlSGLYeo64uQdnbcYk/S11B77BLetvMmye2mx4bRg&#10;sKO1oeqzPFkF6327efr4fqHS9+OHbLW/c69mp9TV5bCagYg0xP/wX3urFdzmeQ6/b9ITk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9KzEkyAAAAN0AAAAPAAAAAAAAAAAA&#10;AAAAAJ8CAABkcnMvZG93bnJldi54bWxQSwUGAAAAAAQABAD3AAAAlAMAAAAA&#10;">
                    <v:imagedata r:id="rId44" o:title="tool"/>
                  </v:shape>
                </v:group>
                <v:group id="Group 3219" o:spid="_x0000_s1275" style="position:absolute;left:1800;top:6156;width:3600;height:2387" coordorigin="1800,6156" coordsize="3600,2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lZi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Mp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uVmKxgAAAN0A&#10;AAAPAAAAAAAAAAAAAAAAAKoCAABkcnMvZG93bnJldi54bWxQSwUGAAAAAAQABAD6AAAAnQMAAAAA&#10;">
                  <v:group id="Group 3218" o:spid="_x0000_s1276" style="position:absolute;left:1800;top:6696;width:3324;height:1847" coordorigin="1800,6696" coordsize="3324,1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vH/c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xhPJ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a8f9xgAAAN0A&#10;AAAPAAAAAAAAAAAAAAAAAKoCAABkcnMvZG93bnJldi54bWxQSwUGAAAAAAQABAD6AAAAnQMAAAAA&#10;">
                    <v:shape id="Picture 3213" o:spid="_x0000_s1277" type="#_x0000_t75" style="position:absolute;left:1800;top:6696;width:330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rcfEAAAA3QAAAA8AAABkcnMvZG93bnJldi54bWxET01rwkAQvQv+h2WEXopualO1qZsgLYKe&#10;rFHsdchOk9DsbMiuJv333UPB4+N9r7PBNOJGnastK3iaRSCIC6trLhWcT9vpCoTzyBoby6Tglxxk&#10;6Xi0xkTbno90y30pQgi7BBVU3reJlK6oyKCb2ZY4cN+2M+gD7EqpO+xDuGnkPIoW0mDNoaHClt4r&#10;Kn7yq1EQb7/ch2n65fXx9fC5f9HxhdqdUg+TYfMGwtPg7+J/904reI7jMDe8CU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XrcfEAAAA3QAAAA8AAAAAAAAAAAAAAAAA&#10;nwIAAGRycy9kb3ducmV2LnhtbFBLBQYAAAAABAAEAPcAAACQAwAAAAA=&#10;">
                      <v:imagedata r:id="rId79" o:title=""/>
                    </v:shape>
                    <v:rect id="Rectangle 3215" o:spid="_x0000_s1278" style="position:absolute;left:3720;top:8316;width:4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0v5cQA&#10;AADdAAAADwAAAGRycy9kb3ducmV2LnhtbESPT4vCMBTE7wt+h/AEb5qqXdFqFHdB2Isr/sHzs3m2&#10;xealNLHWb78RhD0OM/MbZrFqTSkaql1hWcFwEIEgTq0uOFNwOm76UxDOI2ssLZOCJzlYLTsfC0y0&#10;ffCemoPPRICwS1BB7n2VSOnSnAy6ga2Ig3e1tUEfZJ1JXeMjwE0pR1E0kQYLDgs5VvSdU3o73I2C&#10;6W6UxaU1X+ffz5vfXp4N814q1eu26zkIT63/D7/bP1rBOI5n8Ho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9L+XEAAAA3QAAAA8AAAAAAAAAAAAAAAAAmAIAAGRycy9k&#10;b3ducmV2LnhtbFBLBQYAAAAABAAEAPUAAACJAwAAAAA=&#10;">
                      <v:textbox inset="5.85pt,.7pt,5.85pt,.7pt"/>
                    </v:rect>
                    <v:shape id="Text Box 3217" o:spid="_x0000_s1279" type="#_x0000_t202" style="position:absolute;left:4284;top:8304;width:840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8YsEA&#10;AADdAAAADwAAAGRycy9kb3ducmV2LnhtbERPy4rCMBTdD/gP4QpuBk3rC61GEVEY3PnYuLs017bY&#10;3JQmttWvnywGZnk47/W2M6VoqHaFZQXxKAJBnFpdcKbgdj0OFyCcR9ZYWiYFb3Kw3fS+1pho2/KZ&#10;movPRAhhl6CC3PsqkdKlORl0I1sRB+5ha4M+wDqTusY2hJtSjqNoLg0WHBpyrGifU/q8vIyCeXeo&#10;vk9LGreftGz4/oljT7FSg363W4Hw1Pl/8Z/7RyuYTGdhf3gTn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vGLBAAAA3QAAAA8AAAAAAAAAAAAAAAAAmAIAAGRycy9kb3du&#10;cmV2LnhtbFBLBQYAAAAABAAEAPUAAACGAwAAAAA=&#10;" filled="f" stroked="f">
                      <v:textbox style="mso-fit-shape-to-text:t" inset="0,0,0,0">
                        <w:txbxContent>
                          <w:p w:rsidR="00A3681E" w:rsidRPr="002F2912" w:rsidRDefault="00A3681E" w:rsidP="002F291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F291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×</w:t>
                            </w:r>
                            <w:r w:rsidRPr="002F2912">
                              <w:rPr>
                                <w:sz w:val="18"/>
                                <w:szCs w:val="18"/>
                              </w:rPr>
                              <w:t xml:space="preserve"> 12</w:t>
                            </w:r>
                          </w:p>
                        </w:txbxContent>
                      </v:textbox>
                    </v:shape>
                  </v:group>
                  <v:rect id="Rectangle 1254" o:spid="_x0000_s1280" style="position:absolute;left:3960;top:6156;width:144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zucYA&#10;AADdAAAADwAAAGRycy9kb3ducmV2LnhtbESPUWvCQBCE3wv9D8cWfKsXtVZJPaUEhCKFWqN9XnJr&#10;EpvbC7lV03/fKwh9HGbmG2ax6l2jLtSF2rOB0TABRVx4W3NpYJ+vH+eggiBbbDyTgR8KsFre3y0w&#10;tf7Kn3TZSakihEOKBiqRNtU6FBU5DEPfEkfv6DuHEmVXatvhNcJdo8dJ8qwd1hwXKmwpq6j43p2d&#10;gY+vbb7ZzrKNJONCsgOfaPqeGzN46F9fQAn18h++td+sgcnTdAR/b+IT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hzuc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A3681E" w:rsidRDefault="00A3681E" w:rsidP="002F2912">
                          <w:pPr>
                            <w:ind w:leftChars="49" w:left="118" w:firstLine="1"/>
                            <w:jc w:val="both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Foam tape</w:t>
                          </w:r>
                          <w:r>
                            <w:rPr>
                              <w:sz w:val="18"/>
                            </w:rPr>
                            <w:t xml:space="preserve"> (</w:t>
                          </w:r>
                          <w:r w:rsidRPr="008E1607">
                            <w:rPr>
                              <w:rFonts w:hint="eastAsia"/>
                              <w:sz w:val="18"/>
                            </w:rPr>
                            <w:t>×</w:t>
                          </w:r>
                          <w:r>
                            <w:rPr>
                              <w:sz w:val="18"/>
                            </w:rPr>
                            <w:t xml:space="preserve"> 2)</w:t>
                          </w:r>
                        </w:p>
                      </w:txbxContent>
                    </v:textbox>
                  </v:rect>
                  <v:line id="Line 2206" o:spid="_x0000_s1281" style="position:absolute;flip:x;visibility:visible;mso-wrap-style:square" from="4560,6389" to="4680,7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DCF8YAAADdAAAADwAAAGRycy9kb3ducmV2LnhtbESPQWsCMRSE74X+h/AK3mpS2xW7NUoV&#10;LV61RXp83bzuriYvyya6239vCoLHYWa+Yabz3llxpjbUnjU8DRUI4sKbmksNX5/rxwmIEJENWs+k&#10;4Y8CzGf3d1PMje94S+ddLEWCcMhRQxVjk0sZioochqFviJP361uHMcm2lKbFLsGdlSOlxtJhzWmh&#10;woaWFRXH3clp+FCbRXd4zdTykP3ss0Vvj6tvq/XgoX9/AxGpj7fwtb0xGp5fshH8v0lP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gwhfGAAAA3QAAAA8AAAAAAAAA&#10;AAAAAAAAoQIAAGRycy9kb3ducmV2LnhtbFBLBQYAAAAABAAEAPkAAACUAwAAAAA=&#10;" strokeweight="1.5pt">
                    <v:stroke endarrow="block"/>
                  </v:line>
                  <v:line id="Line 3214" o:spid="_x0000_s1282" style="position:absolute;flip:x;visibility:visible;mso-wrap-style:square" from="3960,6389" to="4680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xnjMYAAADdAAAADwAAAGRycy9kb3ducmV2LnhtbESPQWsCMRSE74X+h/AK3mrS2hW7NUoV&#10;LV61RXp83bzuriYvyya6239vCoLHYWa+Yabz3llxpjbUnjU8DRUI4sKbmksNX5/rxwmIEJENWs+k&#10;4Y8CzGf3d1PMje94S+ddLEWCcMhRQxVjk0sZioochqFviJP361uHMcm2lKbFLsGdlc9KjaXDmtNC&#10;hQ0tKyqOu5PT8KE2i+7wmqnlIfvZZ4veHlffVuvBQ//+BiJSH2/ha3tjNIxeshH8v0lPQM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sZ4zGAAAA3QAAAA8AAAAAAAAA&#10;AAAAAAAAoQIAAGRycy9kb3ducmV2LnhtbFBLBQYAAAAABAAEAPkAAACUAwAAAAA=&#10;" strokeweight="1.5pt">
                    <v:stroke endarrow="block"/>
                  </v:line>
                </v:group>
                <w10:anchorlock/>
              </v:group>
            </w:pict>
          </mc:Fallback>
        </mc:AlternateContent>
      </w:r>
      <w:r w:rsidR="00C24B73" w:rsidRPr="00C002E6">
        <w:t xml:space="preserve">As shown in the illustration, cut </w:t>
      </w:r>
      <w:r w:rsidR="008E1607">
        <w:t>2</w:t>
      </w:r>
      <w:r w:rsidR="00C24B73" w:rsidRPr="00C002E6">
        <w:rPr>
          <w:rFonts w:hint="eastAsia"/>
        </w:rPr>
        <w:t xml:space="preserve"> </w:t>
      </w:r>
      <w:r w:rsidR="008E1607">
        <w:t>foam tape sheets (135</w:t>
      </w:r>
      <w:r w:rsidR="009F7681">
        <w:t>mm</w:t>
      </w:r>
      <w:r w:rsidR="008E1607">
        <w:t xml:space="preserve"> x 85</w:t>
      </w:r>
      <w:r w:rsidR="009F7681">
        <w:t>mm</w:t>
      </w:r>
      <w:r w:rsidR="008E1607">
        <w:t>)</w:t>
      </w:r>
      <w:r w:rsidR="00C24B73" w:rsidRPr="00C002E6">
        <w:t xml:space="preserve"> into </w:t>
      </w:r>
      <w:r w:rsidR="00170A4C">
        <w:t>12</w:t>
      </w:r>
      <w:r w:rsidR="009F7681">
        <w:rPr>
          <w:color w:val="000000"/>
        </w:rPr>
        <w:t xml:space="preserve"> pieces </w:t>
      </w:r>
      <w:r w:rsidR="00C24B73" w:rsidRPr="00C002E6">
        <w:rPr>
          <w:noProof/>
          <w:color w:val="000000"/>
        </w:rPr>
        <w:t>(Fig.</w:t>
      </w:r>
      <w:r w:rsidR="00C24B73" w:rsidRPr="00C002E6">
        <w:rPr>
          <w:rFonts w:hint="eastAsia"/>
          <w:noProof/>
          <w:color w:val="000000"/>
        </w:rPr>
        <w:t xml:space="preserve"> </w:t>
      </w:r>
      <w:r w:rsidR="00C24B73" w:rsidRPr="00C002E6">
        <w:rPr>
          <w:noProof/>
          <w:color w:val="000000"/>
        </w:rPr>
        <w:t>3-1)</w:t>
      </w:r>
      <w:r w:rsidR="00C24B73" w:rsidRPr="00C002E6">
        <w:rPr>
          <w:rFonts w:ascii="Arial" w:hAnsi="Arial" w:cs="Arial" w:hint="eastAsia"/>
          <w:noProof/>
          <w:color w:val="000000"/>
          <w:sz w:val="21"/>
          <w:szCs w:val="21"/>
        </w:rPr>
        <w:t>.</w:t>
      </w:r>
    </w:p>
    <w:p w:rsidR="00C24B73" w:rsidRPr="00C002E6" w:rsidRDefault="00C24B73" w:rsidP="003C46F9">
      <w:pPr>
        <w:spacing w:after="120" w:line="300" w:lineRule="auto"/>
        <w:ind w:leftChars="150" w:left="1201" w:hangingChars="349" w:hanging="841"/>
        <w:rPr>
          <w:color w:val="000000"/>
          <w:szCs w:val="24"/>
        </w:rPr>
      </w:pPr>
      <w:r w:rsidRPr="00C002E6">
        <w:rPr>
          <w:b/>
          <w:color w:val="000000"/>
        </w:rPr>
        <w:t>NOTE:</w:t>
      </w:r>
      <w:r w:rsidRPr="00C002E6">
        <w:rPr>
          <w:rFonts w:hint="eastAsia"/>
          <w:b/>
          <w:color w:val="000000"/>
        </w:rPr>
        <w:t xml:space="preserve"> </w:t>
      </w:r>
    </w:p>
    <w:p w:rsidR="00C24B73" w:rsidRDefault="00AA4C8F" w:rsidP="003C46F9">
      <w:pPr>
        <w:spacing w:after="120" w:line="300" w:lineRule="auto"/>
        <w:ind w:left="361" w:hangingChars="150" w:hanging="361"/>
        <w:rPr>
          <w:szCs w:val="24"/>
        </w:rPr>
      </w:pPr>
      <w:r>
        <w:rPr>
          <w:rFonts w:hint="eastAsia"/>
          <w:b/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2401533</wp:posOffset>
                </wp:positionH>
                <wp:positionV relativeFrom="paragraph">
                  <wp:posOffset>290195</wp:posOffset>
                </wp:positionV>
                <wp:extent cx="152400" cy="571500"/>
                <wp:effectExtent l="0" t="0" r="19050" b="19050"/>
                <wp:wrapNone/>
                <wp:docPr id="343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571500"/>
                        </a:xfrm>
                        <a:prstGeom prst="rightBrace">
                          <a:avLst>
                            <a:gd name="adj1" fmla="val 312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ABD3F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211" o:spid="_x0000_s1026" type="#_x0000_t88" style="position:absolute;margin-left:189.1pt;margin-top:22.85pt;width:12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">
                <v:textbox inset="5.85pt,.7pt,5.85pt,.7pt"/>
              </v:shape>
            </w:pict>
          </mc:Fallback>
        </mc:AlternateContent>
      </w:r>
      <w:r w:rsidR="00C24B73" w:rsidRPr="00C002E6">
        <w:rPr>
          <w:rFonts w:hint="eastAsia"/>
          <w:b/>
          <w:color w:val="000000"/>
        </w:rPr>
        <w:tab/>
      </w:r>
      <w:r w:rsidR="00C24B73" w:rsidRPr="00C002E6">
        <w:rPr>
          <w:rStyle w:val="ProcLevel2Char"/>
          <w:rFonts w:hint="eastAsia"/>
          <w:color w:val="000000"/>
        </w:rPr>
        <w:t>・</w:t>
      </w:r>
      <w:r w:rsidR="00C002E6">
        <w:rPr>
          <w:rStyle w:val="ProcLevel2Char"/>
          <w:color w:val="000000"/>
        </w:rPr>
        <w:t>Used to fix the GPS antenna cord - 1</w:t>
      </w:r>
      <w:r w:rsidR="00C24B73" w:rsidRPr="00C002E6">
        <w:rPr>
          <w:rStyle w:val="ProcLevel2Char"/>
          <w:rFonts w:hint="eastAsia"/>
          <w:color w:val="000000"/>
        </w:rPr>
        <w:br/>
      </w:r>
      <w:r w:rsidR="00C24B73" w:rsidRPr="00C002E6">
        <w:rPr>
          <w:rStyle w:val="ProcLevel2Char"/>
          <w:rFonts w:hint="eastAsia"/>
          <w:color w:val="000000"/>
        </w:rPr>
        <w:t>・</w:t>
      </w:r>
      <w:r w:rsidR="00C002E6">
        <w:rPr>
          <w:rStyle w:val="ProcLevel2Char"/>
          <w:color w:val="000000"/>
        </w:rPr>
        <w:t xml:space="preserve">Used to fix the REV signal wire </w:t>
      </w:r>
      <w:r w:rsidR="00C24B73" w:rsidRPr="00C002E6">
        <w:rPr>
          <w:rStyle w:val="ProcLevel2Char"/>
          <w:rFonts w:hint="eastAsia"/>
          <w:color w:val="000000"/>
        </w:rPr>
        <w:br/>
      </w:r>
      <w:r w:rsidR="00C24B73" w:rsidRPr="00C002E6">
        <w:rPr>
          <w:rStyle w:val="ProcLevel2Char"/>
          <w:rFonts w:hint="eastAsia"/>
          <w:color w:val="000000"/>
        </w:rPr>
        <w:t>・</w:t>
      </w:r>
      <w:r w:rsidR="00C24B73" w:rsidRPr="00C002E6">
        <w:rPr>
          <w:rStyle w:val="ProcLevel2Char"/>
          <w:color w:val="000000"/>
        </w:rPr>
        <w:t>Used to fix the PKB signal wire</w:t>
      </w:r>
      <w:r w:rsidR="00C002E6">
        <w:rPr>
          <w:rStyle w:val="ProcLevel2Char"/>
          <w:color w:val="000000"/>
        </w:rPr>
        <w:t xml:space="preserve">       8</w:t>
      </w:r>
      <w:r w:rsidR="00C24B73" w:rsidRPr="00C002E6">
        <w:rPr>
          <w:rFonts w:hint="eastAsia"/>
          <w:color w:val="000000"/>
          <w:szCs w:val="24"/>
        </w:rPr>
        <w:br/>
      </w:r>
      <w:r w:rsidR="00C24B73" w:rsidRPr="00C002E6">
        <w:rPr>
          <w:rFonts w:hint="eastAsia"/>
          <w:color w:val="000000"/>
          <w:szCs w:val="24"/>
        </w:rPr>
        <w:t>・</w:t>
      </w:r>
      <w:r w:rsidR="00C002E6">
        <w:rPr>
          <w:rFonts w:hint="eastAsia"/>
          <w:color w:val="000000"/>
          <w:szCs w:val="24"/>
        </w:rPr>
        <w:t xml:space="preserve">Used to fix the </w:t>
      </w:r>
      <w:r w:rsidR="00643F80">
        <w:rPr>
          <w:color w:val="000000"/>
          <w:szCs w:val="24"/>
        </w:rPr>
        <w:t>M</w:t>
      </w:r>
      <w:r w:rsidR="00643F80" w:rsidRPr="00643F80">
        <w:rPr>
          <w:color w:val="000000"/>
          <w:szCs w:val="24"/>
        </w:rPr>
        <w:t>icrophone</w:t>
      </w:r>
      <w:r w:rsidR="00C002E6">
        <w:rPr>
          <w:color w:val="000000"/>
          <w:szCs w:val="24"/>
        </w:rPr>
        <w:t xml:space="preserve"> wire</w:t>
      </w:r>
      <w:r w:rsidR="00C24B73" w:rsidRPr="00C002E6">
        <w:rPr>
          <w:rFonts w:hint="eastAsia"/>
          <w:color w:val="000000"/>
          <w:szCs w:val="24"/>
        </w:rPr>
        <w:br/>
      </w:r>
      <w:r w:rsidR="00C24B73" w:rsidRPr="00C002E6">
        <w:rPr>
          <w:rFonts w:hint="eastAsia"/>
          <w:color w:val="000000"/>
          <w:szCs w:val="24"/>
        </w:rPr>
        <w:t>・</w:t>
      </w:r>
      <w:r w:rsidR="00C002E6">
        <w:rPr>
          <w:szCs w:val="24"/>
        </w:rPr>
        <w:t xml:space="preserve">Wrap </w:t>
      </w:r>
      <w:r w:rsidR="00170A4C">
        <w:rPr>
          <w:szCs w:val="24"/>
        </w:rPr>
        <w:t xml:space="preserve">OE </w:t>
      </w:r>
      <w:r w:rsidR="00C002E6">
        <w:rPr>
          <w:szCs w:val="24"/>
        </w:rPr>
        <w:t xml:space="preserve">iPod &amp; AUX wires - 2  </w:t>
      </w:r>
    </w:p>
    <w:p w:rsidR="00C002E6" w:rsidRDefault="009F7681" w:rsidP="003C46F9">
      <w:pPr>
        <w:pStyle w:val="ProcLevel2"/>
      </w:pPr>
      <w:r>
        <w:t xml:space="preserve">Install the </w:t>
      </w:r>
      <w:r w:rsidR="00C002E6">
        <w:t>iPod &amp; AUX knock out covers</w:t>
      </w:r>
      <w:r>
        <w:t>.</w:t>
      </w:r>
    </w:p>
    <w:p w:rsidR="00C002E6" w:rsidRDefault="009F7681" w:rsidP="003C46F9">
      <w:pPr>
        <w:pStyle w:val="ProcLevel3"/>
      </w:pPr>
      <w:r>
        <w:t>Remove</w:t>
      </w:r>
      <w:r w:rsidR="004C0D6C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79424" behindDoc="0" locked="1" layoutInCell="1" allowOverlap="1" wp14:anchorId="3EA6BD49" wp14:editId="1DB86DF7">
                <wp:simplePos x="0" y="0"/>
                <wp:positionH relativeFrom="column">
                  <wp:posOffset>-3248025</wp:posOffset>
                </wp:positionH>
                <wp:positionV relativeFrom="paragraph">
                  <wp:posOffset>-4445</wp:posOffset>
                </wp:positionV>
                <wp:extent cx="2971800" cy="1828165"/>
                <wp:effectExtent l="19050" t="19050" r="19050" b="19685"/>
                <wp:wrapNone/>
                <wp:docPr id="2985" name="Group 2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165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3205" name="Picture 3205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Pr id="3436" name="Text Box 3204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3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A3681E" w:rsidRPr="00E203A5" w:rsidRDefault="00A3681E" w:rsidP="004C0D6C">
                              <w:pPr>
                                <w:pStyle w:val="Fig"/>
                                <w:jc w:val="center"/>
                              </w:pPr>
                              <w:r>
                                <w:t>Fig. 3-2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6BD49" id="Group 2985" o:spid="_x0000_s1283" style="position:absolute;left:0;text-align:left;margin-left:-255.75pt;margin-top:-.35pt;width:234pt;height:143.95pt;z-index:251879424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0ADEFkb2JlX0NNAAH/7gAOQWRvYmUAZIAAAAAB/9sA&#10;hAAMCAgICQgMCQkMEQsKCxEVDwwMDxUYExMVExMYEQwMDAwMDBEMDAwMDAwMDAwMDAwMDAwMDAwM&#10;DAwMDAwMDAwMAQ0LCw0ODRAODhAUDg4OFBQODg4OFBEMDAwMDBERDAwMDAwMEQwMDAwMDAwMDAwM&#10;DAwMDAwMDAwMDAwMDAwMDAz/wAARCABi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UgAAAAAAAAAAAAp2ZWN0&#10;b3JEYXRhYm9vbAEAAAAAUGdQc2VudW0AAAAAUGdQcwAAAABQZ1BDAAAAAExlZnRVbnRGI1JsdAAA&#10;AAAAAAAAAAAAAFRvcCBVbnRGI1JsdAAAAAAAAAAAAAAAAFNjbCBVbnRGI1ByY0BZAAAAAAAAOEJJ&#10;TQPtAAAAAAAQAEgAAAABAAEASAAAAAEAAT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QwAAAAYAAAAA&#10;AAAAAAAAAGkAAACrAAAABwBmAGkAZwAgADMALQAyAAAAAQAAAAAAAAAAAAAAAAAAAAAAAAABAAAA&#10;AAAAAAAAAACrAAAAaQAAAAAAAAAAAAAAAAAAAAABAAAAAAAAAAAAAAAAAAAAAAAAABAAAAABAAAA&#10;AAAAbnVsbAAAAAIAAAAGYm91bmRzT2JqYwAAAAEAAAAAAABSY3QxAAAABAAAAABUb3AgbG9uZwAA&#10;AAAAAAAATGVmdGxvbmcAAAAAAAAAAEJ0b21sb25nAAAAaQAAAABSZ2h0bG9uZwAAAKs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GkAAAAAUmdodGxvbmcAAACr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ThCSU0EDAAAAAAgvwAAAAEAAACgAAAAYgAAAeAAALfAAAAgowAYAAH/2P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B/+4ADkFkb2JlAGSAAAAAAf/b&#10;AIQADAgICAkIDAkJDBELCgsRFQ8MDA8VGBMTFRMTGBEMDAwMDAwRDAwMDAwMDAwMDAwMDAwMDAwM&#10;DAwMDAwMDAwMDAENCwsNDg0QDg4QFA4ODhQUDg4ODhQRDAwMDAwREQwMDAwMDBEMDAwMDAwMDAwM&#10;DAwMDAwMDAwMDAwMDAwMDAwM/8AAEQgAY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">
                <v:shape id="Picture 3205" o:spid="_x0000_s1284" type="#_x0000_t75" style="position:absolute;width:2971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KFaXFAAAA3QAAAA8AAABkcnMvZG93bnJldi54bWxEj0FrwkAUhO+F/oflFbzVjVmUkroGWxD0&#10;VEx76e2RfU2i2bchu5ror+8KgsdhZr5hlvloW3Gm3jeONcymCQji0pmGKw0/35vXNxA+IBtsHZOG&#10;C3nIV89PS8yMG3hP5yJUIkLYZ6ihDqHLpPRlTRb91HXE0ftzvcUQZV9J0+MQ4baVaZIspMWG40KN&#10;HX3WVB6Lk9VQGVV+ter3o1AHtb8uXBcuw07rycu4fgcRaAyP8L29NRpUmszh9iY+Ab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ihWlxQAAAN0AAAAPAAAAAAAAAAAAAAAA&#10;AJ8CAABkcnMvZG93bnJldi54bWxQSwUGAAAAAAQABAD3AAAAkQMAAAAA&#10;" stroked="t">
                  <v:imagedata r:id="rId81" o:title=""/>
                  <v:path arrowok="t"/>
                </v:shape>
                <v:shape id="Text Box 3204" o:spid="_x0000_s1285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VscQA&#10;AADdAAAADwAAAGRycy9kb3ducmV2LnhtbESPS2vCQBSF9wX/w3AL7urEpoQanQQriKUUxNSFy0vm&#10;5kEzd0JmjPHfdwqFLg/feXA2+WQ6MdLgWssKlosIBHFpdcu1gvPX/ukVhPPIGjvLpOBODvJs9rDB&#10;VNsbn2gsfC1CCbsUFTTe96mUrmzIoFvYnjiwyg4GfZBDLfWAt1BuOvkcRYk02HJYaLCnXUPld3E1&#10;Ct4SW4/L+GI+P6qDXB0rHZhXav44bdcgPE3+3/yXftcK4pc4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7VbHEAAAA3QAAAA8AAAAAAAAAAAAAAAAAmAIAAGRycy9k&#10;b3ducmV2LnhtbFBLBQYAAAAABAAEAPUAAACJAwAAAAA=&#10;" fillcolor="white [3212]" stroked="f">
                  <v:textbox inset="0,0,0,0">
                    <w:txbxContent>
                      <w:p w:rsidR="00A3681E" w:rsidRPr="00E203A5" w:rsidRDefault="00A3681E" w:rsidP="004C0D6C">
                        <w:pPr>
                          <w:pStyle w:val="Fig"/>
                          <w:jc w:val="center"/>
                        </w:pPr>
                        <w:r>
                          <w:t>Fig. 3-2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b</w:t>
      </w:r>
      <w:r w:rsidR="00C002E6">
        <w:t>oth the iPod and AUX sockets by releasing the clips on the L &amp; R s</w:t>
      </w:r>
      <w:r w:rsidR="009A098B">
        <w:t xml:space="preserve">ide of the sockets and push </w:t>
      </w:r>
      <w:r>
        <w:t xml:space="preserve">them </w:t>
      </w:r>
      <w:r w:rsidR="009A098B">
        <w:t xml:space="preserve">out </w:t>
      </w:r>
      <w:r w:rsidR="00C002E6">
        <w:t>(Fig</w:t>
      </w:r>
      <w:r w:rsidR="003A447A">
        <w:t>.</w:t>
      </w:r>
      <w:r w:rsidR="00C002E6">
        <w:t xml:space="preserve"> 3-</w:t>
      </w:r>
      <w:r>
        <w:t>2</w:t>
      </w:r>
      <w:r w:rsidR="00C002E6">
        <w:t>)</w:t>
      </w:r>
      <w:r w:rsidR="009A098B">
        <w:t>.</w:t>
      </w:r>
    </w:p>
    <w:p w:rsidR="00C002E6" w:rsidRDefault="009F7681" w:rsidP="003C46F9">
      <w:pPr>
        <w:pStyle w:val="ProcLevel3"/>
      </w:pPr>
      <w:r>
        <w:t>Reach down from the HVAC area to release t</w:t>
      </w:r>
      <w:r w:rsidR="00C002E6">
        <w:t>he inner clips of each of the sockets.</w:t>
      </w:r>
    </w:p>
    <w:p w:rsidR="00C002E6" w:rsidRDefault="009F7681" w:rsidP="003C46F9">
      <w:pPr>
        <w:pStyle w:val="ProcLevel3"/>
      </w:pPr>
      <w:r>
        <w:t>Release the o</w:t>
      </w:r>
      <w:r w:rsidR="00C002E6">
        <w:t>uter clips from the panel openings on the outside of the connections.</w:t>
      </w:r>
    </w:p>
    <w:p w:rsidR="00C002E6" w:rsidRDefault="00170A4C" w:rsidP="003C46F9">
      <w:pPr>
        <w:pStyle w:val="ProcLevel3"/>
      </w:pPr>
      <w:r>
        <w:t>Push each socket housing out towards the passenger compartment</w:t>
      </w:r>
      <w:r w:rsidR="00C002E6">
        <w:t>.</w:t>
      </w:r>
      <w:r>
        <w:t xml:space="preserve"> </w:t>
      </w:r>
      <w:r w:rsidR="00A3681E">
        <w:t xml:space="preserve"> Release the </w:t>
      </w:r>
      <w:r>
        <w:t xml:space="preserve">L &amp; R clips when removing </w:t>
      </w:r>
      <w:r w:rsidR="00A3681E">
        <w:t xml:space="preserve">the </w:t>
      </w:r>
      <w:r>
        <w:t>sockets.</w:t>
      </w:r>
    </w:p>
    <w:p w:rsidR="00C002E6" w:rsidRDefault="00C002E6" w:rsidP="003C46F9">
      <w:pPr>
        <w:pStyle w:val="ProcLevel3"/>
      </w:pPr>
      <w:r>
        <w:t xml:space="preserve">Disconnect the wire harness from each socket, </w:t>
      </w:r>
      <w:r w:rsidR="00170A4C">
        <w:t>wrap both</w:t>
      </w:r>
      <w:r>
        <w:t xml:space="preserve"> with a small cut foam tape, and push </w:t>
      </w:r>
      <w:r w:rsidR="00A3681E">
        <w:t xml:space="preserve">the </w:t>
      </w:r>
      <w:r w:rsidR="00170A4C">
        <w:t>wrapped harness back into opening</w:t>
      </w:r>
      <w:r>
        <w:t>.</w:t>
      </w:r>
    </w:p>
    <w:p w:rsidR="00C002E6" w:rsidRDefault="00170A4C" w:rsidP="003C46F9">
      <w:pPr>
        <w:pStyle w:val="ProcLevel3"/>
      </w:pPr>
      <w:r>
        <w:t>Replace these 2 receptacles with knock out covers</w:t>
      </w:r>
      <w:r w:rsidR="00C002E6">
        <w:t>.</w:t>
      </w:r>
    </w:p>
    <w:p w:rsidR="00C002E6" w:rsidRDefault="009A098B" w:rsidP="003C46F9">
      <w:pPr>
        <w:pStyle w:val="ProcLevel3"/>
      </w:pPr>
      <w:r>
        <w:t>Reinstall</w:t>
      </w:r>
      <w:r w:rsidR="00C002E6">
        <w:t xml:space="preserve"> the HVAC trim panel at this time to prevent possible damage.</w:t>
      </w:r>
      <w:r>
        <w:t xml:space="preserve"> </w:t>
      </w:r>
    </w:p>
    <w:p w:rsidR="00A3681E" w:rsidRDefault="00A3681E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A3681E" w:rsidRDefault="00A3681E" w:rsidP="003C46F9">
      <w:pPr>
        <w:pStyle w:val="ProcLevel2"/>
        <w:numPr>
          <w:ilvl w:val="0"/>
          <w:numId w:val="0"/>
        </w:numPr>
        <w:ind w:left="360"/>
      </w:pPr>
    </w:p>
    <w:p w:rsidR="00EF1A4D" w:rsidRDefault="004C0D6C" w:rsidP="003C46F9">
      <w:pPr>
        <w:pStyle w:val="ProcLevel2"/>
        <w:rPr>
          <w:color w:val="000000"/>
        </w:rPr>
      </w:pPr>
      <w:r>
        <w:rPr>
          <w:rFonts w:hint="eastAsia"/>
          <w:noProof/>
          <w:szCs w:val="21"/>
          <w:lang w:eastAsia="en-US"/>
        </w:rPr>
        <mc:AlternateContent>
          <mc:Choice Requires="wpg">
            <w:drawing>
              <wp:anchor distT="0" distB="0" distL="114300" distR="114300" simplePos="0" relativeHeight="251877376" behindDoc="0" locked="1" layoutInCell="1" allowOverlap="1" wp14:anchorId="67746F31" wp14:editId="78DA896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2984" name="Group 2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717" name="Picture 2717" descr="AW-KQ-B02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7" y="141890"/>
                            <a:ext cx="21971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424" name="Group 23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5076"/>
                            <a:chExt cx="4680" cy="2880"/>
                          </a:xfrm>
                        </wpg:grpSpPr>
                        <wps:wsp>
                          <wps:cNvPr id="3425" name="Rectangle 2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6" name="Text Box 23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" y="7651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4C0D6C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427" name="Line 2385"/>
                        <wps:cNvCnPr>
                          <a:cxnSpLocks noChangeShapeType="1"/>
                          <a:stCxn id="3261" idx="0"/>
                        </wps:cNvCnPr>
                        <wps:spPr bwMode="auto">
                          <a:xfrm flipH="1" flipV="1">
                            <a:off x="1797269" y="985345"/>
                            <a:ext cx="601301" cy="3074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Line 2389"/>
                        <wps:cNvCnPr>
                          <a:cxnSpLocks noChangeShapeType="1"/>
                          <a:stCxn id="3260" idx="0"/>
                        </wps:cNvCnPr>
                        <wps:spPr bwMode="auto">
                          <a:xfrm flipH="1" flipV="1">
                            <a:off x="1468623" y="914401"/>
                            <a:ext cx="514799" cy="70944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Rectangle 2718"/>
                        <wps:cNvSpPr>
                          <a:spLocks noChangeArrowheads="1"/>
                        </wps:cNvSpPr>
                        <wps:spPr bwMode="auto">
                          <a:xfrm>
                            <a:off x="1213945" y="23648"/>
                            <a:ext cx="1460127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Pr="004C0D6C" w:rsidRDefault="00A3681E" w:rsidP="004C0D6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D6C">
                                <w:rPr>
                                  <w:rFonts w:hint="eastAsia"/>
                                  <w:sz w:val="18"/>
                                </w:rPr>
                                <w:t>Protection sheet (</w:t>
                              </w:r>
                              <w:r w:rsidRPr="004C0D6C">
                                <w:rPr>
                                  <w:sz w:val="18"/>
                                </w:rPr>
                                <w:t>15 x 85</w:t>
                              </w:r>
                              <w:r w:rsidRPr="004C0D6C">
                                <w:rPr>
                                  <w:rFonts w:hint="eastAsia"/>
                                  <w:sz w:val="18"/>
                                </w:rPr>
                                <w:t>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30" name="Line 27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61696" y="153188"/>
                            <a:ext cx="1008993" cy="136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Line 2720"/>
                        <wps:cNvCnPr>
                          <a:cxnSpLocks noChangeShapeType="1"/>
                          <a:stCxn id="3429" idx="2"/>
                        </wps:cNvCnPr>
                        <wps:spPr bwMode="auto">
                          <a:xfrm flipH="1">
                            <a:off x="1016876" y="153188"/>
                            <a:ext cx="927133" cy="4225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2" name="Rectangle 2780"/>
                        <wps:cNvSpPr>
                          <a:spLocks noChangeArrowheads="1"/>
                        </wps:cNvSpPr>
                        <wps:spPr bwMode="auto">
                          <a:xfrm>
                            <a:off x="394138" y="843455"/>
                            <a:ext cx="318770" cy="129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C0D6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Edge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432" name="Line 2781"/>
                        <wps:cNvCnPr>
                          <a:cxnSpLocks noChangeShapeType="1"/>
                          <a:stCxn id="3262" idx="0"/>
                        </wps:cNvCnPr>
                        <wps:spPr bwMode="auto">
                          <a:xfrm flipV="1">
                            <a:off x="553523" y="520262"/>
                            <a:ext cx="167618" cy="3231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Line 2782"/>
                        <wps:cNvCnPr>
                          <a:cxnSpLocks noChangeShapeType="1"/>
                          <a:stCxn id="3262" idx="0"/>
                        </wps:cNvCnPr>
                        <wps:spPr bwMode="auto">
                          <a:xfrm flipV="1">
                            <a:off x="553523" y="275897"/>
                            <a:ext cx="91418" cy="5675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Rectangle 2823"/>
                        <wps:cNvSpPr>
                          <a:spLocks noChangeArrowheads="1"/>
                        </wps:cNvSpPr>
                        <wps:spPr bwMode="auto">
                          <a:xfrm>
                            <a:off x="1142999" y="1623847"/>
                            <a:ext cx="1680845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C0D6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Protection 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>sheet (</w:t>
                              </w:r>
                              <w:r w:rsidRPr="008E1607">
                                <w:rPr>
                                  <w:sz w:val="18"/>
                                </w:rPr>
                                <w:t>15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 w:rsidRPr="008E1607">
                                <w:rPr>
                                  <w:sz w:val="18"/>
                                </w:rPr>
                                <w:t>85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 xml:space="preserve">mm) 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 w:rsidRPr="008E1607">
                                <w:rPr>
                                  <w:rFonts w:hint="eastAsia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61" name="Rectangle 2824"/>
                        <wps:cNvSpPr>
                          <a:spLocks noChangeArrowheads="1"/>
                        </wps:cNvSpPr>
                        <wps:spPr bwMode="auto">
                          <a:xfrm>
                            <a:off x="1986455" y="1292772"/>
                            <a:ext cx="82423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C0D6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Reinforcement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46F31" id="Group 2984" o:spid="_x0000_s1286" style="position:absolute;left:0;text-align:left;margin-left:-255.6pt;margin-top:0;width:234pt;height:2in;z-index:251877376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">
                <v:shape id="Picture 2717" o:spid="_x0000_s1287" type="#_x0000_t75" alt="AW-KQ-B02" style="position:absolute;left:3074;top:1418;width:21971;height:1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/FzIAAAA3QAAAA8AAABkcnMvZG93bnJldi54bWxEj91qwkAUhO8LvsNyBO/qJgpVUlcp/mAN&#10;WlCLvT1kj0k0ezZkt5q+fVco9HKYmW+Yyaw1lbhR40rLCuJ+BII4s7rkXMHncfU8BuE8ssbKMin4&#10;IQezaedpgom2d97T7eBzESDsElRQeF8nUrqsIIOub2vi4J1tY9AH2eRSN3gPcFPJQRS9SIMlh4UC&#10;a5oXlF0P30bBKj6XcXpapNuPr/V6c9ot0uXwolSv2769gvDU+v/wX/tdKxiM4hE83oQnIKe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JvxcyAAAAN0AAAAPAAAAAAAAAAAA&#10;AAAAAJ8CAABkcnMvZG93bnJldi54bWxQSwUGAAAAAAQABAD3AAAAlAMAAAAA&#10;">
                  <v:imagedata r:id="rId83" o:title="AW-KQ-B02"/>
                  <v:path arrowok="t"/>
                </v:shape>
                <v:group id="Group 2381" o:spid="_x0000_s1288" style="position:absolute;width:29718;height:18288" coordorigin="120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oZs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0H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KhmxxgAAAN0A&#10;AAAPAAAAAAAAAAAAAAAAAKoCAABkcnMvZG93bnJldi54bWxQSwUGAAAAAAQABAD6AAAAnQMAAAAA&#10;">
                  <v:rect id="Rectangle 2382" o:spid="_x0000_s1289" style="position:absolute;left:1200;top:507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kK8UA&#10;AADdAAAADwAAAGRycy9kb3ducmV2LnhtbESPT2sCMRTE74LfIbyCN83WP6VsjbIWBU9CbaF6e2xe&#10;k8XNy7JJ3fXbG6HQ4zAzv2GW697V4kptqDwreJ5kIIhLrys2Cr4+d+NXECEia6w9k4IbBVivhoMl&#10;5tp3/EHXYzQiQTjkqMDG2ORShtKSwzDxDXHyfnzrMCbZGqlb7BLc1XKaZS/SYcVpwWJD75bKy/HX&#10;Kdg250OxMEEW39GeLn7T7ezBKDV66os3EJH6+B/+a++1gtl8uoDHm/Q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QrxQAAAN0AAAAPAAAAAAAAAAAAAAAAAJgCAABkcnMv&#10;ZG93bnJldi54bWxQSwUGAAAAAAQABAD1AAAAigMAAAAA&#10;" filled="f"/>
                  <v:shape id="Text Box 2383" o:spid="_x0000_s1290" type="#_x0000_t202" style="position:absolute;left:1222;top:765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qh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8GaX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YqhsYAAADdAAAADwAAAAAAAAAAAAAAAACYAgAAZHJz&#10;L2Rvd25yZXYueG1sUEsFBgAAAAAEAAQA9QAAAIsDAAAAAA==&#10;" filled="f" stroked="f">
                    <v:textbox inset="0,0,0,0">
                      <w:txbxContent>
                        <w:p w:rsidR="00A3681E" w:rsidRDefault="00A3681E" w:rsidP="004C0D6C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line id="Line 2385" o:spid="_x0000_s1291" style="position:absolute;flip:x y;visibility:visible;mso-wrap-style:square" from="17972,9853" to="23985,1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N7hcYAAADdAAAADwAAAGRycy9kb3ducmV2LnhtbESPzWrDMBCE74W+g9hCLyWRm+anuFFC&#10;cQm0ucXJIcfF2lqm1spYsuK8fVUo5DjMzDfMejvaVkTqfeNYwfM0A0FcOd1wreB03E1eQfiArLF1&#10;TAqu5GG7ub9bY67dhQ8Uy1CLBGGfowITQpdL6StDFv3UdcTJ+3a9xZBkX0vd4yXBbStnWbaUFhtO&#10;CwY7KgxVP+VgFRRt3NMQ9/q8iMOT+fgq9NyUSj0+jO9vIAKN4Rb+b39qBS/z2Qr+3q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De4XGAAAA3QAAAA8AAAAAAAAA&#10;AAAAAAAAoQIAAGRycy9kb3ducmV2LnhtbFBLBQYAAAAABAAEAPkAAACUAwAAAAA=&#10;" strokeweight="1.5pt">
                  <v:stroke endarrow="block"/>
                </v:line>
                <v:line id="Line 2389" o:spid="_x0000_s1292" style="position:absolute;flip:x y;visibility:visible;mso-wrap-style:square" from="14686,9144" to="19834,16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zv98IAAADdAAAADwAAAGRycy9kb3ducmV2LnhtbERPz2vCMBS+D/wfwhN2GZrO6ZDOKKNj&#10;oN6sO3h8NM+mrHkpTRq7/94cBh4/vt+b3WhbEan3jWMFr/MMBHHldMO1gp/z92wNwgdkja1jUvBH&#10;HnbbydMGc+1ufKJYhlqkEPY5KjAhdLmUvjJk0c9dR5y4q+sthgT7WuoebynctnKRZe/SYsOpwWBH&#10;haHqtxysgqKNRxriUV9WcXgxX4dCL02p1PN0/PwAEWgMD/G/e68VvC0XaW56k56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zv98IAAADdAAAADwAAAAAAAAAAAAAA&#10;AAChAgAAZHJzL2Rvd25yZXYueG1sUEsFBgAAAAAEAAQA+QAAAJADAAAAAA==&#10;" strokeweight="1.5pt">
                  <v:stroke endarrow="block"/>
                </v:line>
                <v:rect id="Rectangle 2718" o:spid="_x0000_s1293" style="position:absolute;left:12139;top:236;width:14601;height:1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MwsYA&#10;AADdAAAADwAAAGRycy9kb3ducmV2LnhtbESPX2vCQBDE3wt+h2OFvtWL6T+NnlIChSKFWlN9XnJr&#10;EpvbC7mtpt++Vyj0cZiZ3zDL9eBadaY+NJ4NTCcJKOLS24YrAx/F880MVBBki61nMvBNAdar0dUS&#10;M+sv/E7nnVQqQjhkaKAW6TKtQ1mTwzDxHXH0jr53KFH2lbY9XiLctTpNkgftsOG4UGNHeU3l5+7L&#10;GXg7bIvN9jHfSJKWku/5RPevhTHX4+FpAUpokP/wX/vFGri9S+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gMw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Pr="004C0D6C" w:rsidRDefault="00A3681E" w:rsidP="004C0D6C">
                        <w:pPr>
                          <w:jc w:val="center"/>
                          <w:rPr>
                            <w:sz w:val="18"/>
                          </w:rPr>
                        </w:pPr>
                        <w:r w:rsidRPr="004C0D6C">
                          <w:rPr>
                            <w:rFonts w:hint="eastAsia"/>
                            <w:sz w:val="18"/>
                          </w:rPr>
                          <w:t>Protection sheet (</w:t>
                        </w:r>
                        <w:r w:rsidRPr="004C0D6C">
                          <w:rPr>
                            <w:sz w:val="18"/>
                          </w:rPr>
                          <w:t>15 x 85</w:t>
                        </w:r>
                        <w:r w:rsidRPr="004C0D6C">
                          <w:rPr>
                            <w:rFonts w:hint="eastAsia"/>
                            <w:sz w:val="18"/>
                          </w:rPr>
                          <w:t>mm)</w:t>
                        </w:r>
                      </w:p>
                    </w:txbxContent>
                  </v:textbox>
                </v:rect>
                <v:line id="Line 2719" o:spid="_x0000_s1294" style="position:absolute;flip:x;visibility:visible;mso-wrap-style:square" from="9616,1531" to="19706,2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EcW8MAAADdAAAADwAAAGRycy9kb3ducmV2LnhtbERPz0/CMBS+k/A/NI/EG7QKIzooRIga&#10;rqAxHh/rcxu0r8ta2fjv7YGE45fv93LdOysu1Ibas4bHiQJBXHhTc6nh6/N9/AwiRGSD1jNpuFKA&#10;9Wo4WGJufMd7uhxiKVIIhxw1VDE2uZShqMhhmPiGOHG/vnUYE2xLaVrsUriz8kmpuXRYc2qosKFt&#10;RcX58Oc0fKjdpju9ZGp7yo7f2aa357cfq/XDqH9dgIjUx7v45t4ZDdPZNO1Pb9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hHFvDAAAA3QAAAA8AAAAAAAAAAAAA&#10;AAAAoQIAAGRycy9kb3ducmV2LnhtbFBLBQYAAAAABAAEAPkAAACRAwAAAAA=&#10;" strokeweight="1.5pt">
                  <v:stroke endarrow="block"/>
                </v:line>
                <v:line id="Line 2720" o:spid="_x0000_s1295" style="position:absolute;flip:x;visibility:visible;mso-wrap-style:square" from="10168,1531" to="19440,5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25wMYAAADdAAAADwAAAGRycy9kb3ducmV2LnhtbESPQU8CMRSE7yT+h+aZeGNbhDW6UogQ&#10;NVxBQzg+t8/dhfZ1s63s8u+tiQnHycx8k5kvB2fFmbrQeNYwyRQI4tKbhisNnx9v40cQISIbtJ5J&#10;w4UCLBc3ozkWxve8pfMuViJBOBSooY6xLaQMZU0OQ+Zb4uR9+85hTLKrpOmwT3Bn5b1SD9Jhw2mh&#10;xpbWNZWn3Y/T8K42q/74lKv1Mf/a56vBnl4PVuu72+HlGUSkIV7D/+2N0TCdTSfw9yY9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ucDGAAAA3QAAAA8AAAAAAAAA&#10;AAAAAAAAoQIAAGRycy9kb3ducmV2LnhtbFBLBQYAAAAABAAEAPkAAACUAwAAAAA=&#10;" strokeweight="1.5pt">
                  <v:stroke endarrow="block"/>
                </v:line>
                <v:rect id="Rectangle 2780" o:spid="_x0000_s1296" style="position:absolute;left:3941;top:8434;width:3188;height:1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3li8UA&#10;AADdAAAADwAAAGRycy9kb3ducmV2LnhtbESPUWvCQBCE3wv9D8cWfNNLI7UlekoJFEQKVdP6vOS2&#10;SdrcXsitGv+9VxD6OMzMN8xiNbhWnagPjWcDj5MEFHHpbcOVgc/ibfwCKgiyxdYzGbhQgNXy/m6B&#10;mfVn3tFpL5WKEA4ZGqhFukzrUNbkMEx8Rxy9b987lCj7StsezxHuWp0myUw7bDgu1NhRXlP5uz86&#10;Ax+HbbHZPucbSdJS8i/+oaf3wpjRw/A6ByU0yH/41l5bA9N0lsLfm/gE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eWL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4C0D6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Edge</w:t>
                        </w:r>
                      </w:p>
                    </w:txbxContent>
                  </v:textbox>
                </v:rect>
                <v:line id="Line 2781" o:spid="_x0000_s1297" style="position:absolute;flip:y;visibility:visible;mso-wrap-style:square" from="5535,5202" to="7211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8nt8YAAADdAAAADwAAAGRycy9kb3ducmV2LnhtbESPQU8CMRSE7yb+h+aZcHNbgTW6UogQ&#10;JVxFQzg+t8/dhfZ1sy3s8u8tiYnHycx8k5ktBmfFmbrQeNbwkCkQxKU3DVcavj7f759AhIhs0Hom&#10;DRcKsJjf3sywML7nDzpvYyUShEOBGuoY20LKUNbkMGS+JU7ej+8cxiS7SpoO+wR3Vo6VepQOG04L&#10;Nba0qqk8bk9Ow1ptlv3hOVerQ/69y5eDPb7trdaju+H1BUSkIf6H/9obo2EynYzh+i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/J7fGAAAA3QAAAA8AAAAAAAAA&#10;AAAAAAAAoQIAAGRycy9kb3ducmV2LnhtbFBLBQYAAAAABAAEAPkAAACUAwAAAAA=&#10;" strokeweight="1.5pt">
                  <v:stroke endarrow="block"/>
                </v:line>
                <v:line id="Line 2782" o:spid="_x0000_s1298" style="position:absolute;flip:y;visibility:visible;mso-wrap-style:square" from="5535,2758" to="6449,8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CLMYAAADdAAAADwAAAGRycy9kb3ducmV2LnhtbESPQU8CMRSE7yb+h+aZeJNW1iW6UggQ&#10;MFxBYzw+t8/dhfZ1s63s+u+pCQnHycx8k5nOB2fFibrQeNbwOFIgiEtvGq40fLxvHp5BhIhs0Hom&#10;DX8UYD67vZliYXzPOzrtYyUShEOBGuoY20LKUNbkMIx8S5y8H985jEl2lTQd9gnurBwrNZEOG04L&#10;Nba0qqk87n+dhje1XfaHl1ytDvn3Z74c7HH9ZbW+vxsWryAiDfEavrS3RkP2lGXw/yY9AT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zgizGAAAA3QAAAA8AAAAAAAAA&#10;AAAAAAAAoQIAAGRycy9kb3ducmV2LnhtbFBLBQYAAAAABAAEAPkAAACUAwAAAAA=&#10;" strokeweight="1.5pt">
                  <v:stroke endarrow="block"/>
                </v:line>
                <v:rect id="Rectangle 2823" o:spid="_x0000_s1299" style="position:absolute;left:11429;top:16238;width:16809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PeZ8IA&#10;AADdAAAADwAAAGRycy9kb3ducmV2LnhtbERPTWvCQBC9C/0Pywi96caU2pK6SgkIIoLWtD0P2WmS&#10;NjsbsqOm/949CB4f73uxGlyrztSHxrOB2TQBRVx623Bl4LNYT15BBUG22HomA/8UYLV8GC0ws/7C&#10;H3Q+SqViCIcMDdQiXaZ1KGtyGKa+I47cj+8dSoR9pW2PlxjuWp0myVw7bDg21NhRXlP5dzw5A/vv&#10;Q7E9vORbSdJS8i/+peddYczjeHh/AyU0yF18c2+sgad0HvfHN/EJ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w95nwgAAAN0AAAAPAAAAAAAAAAAAAAAAAJgCAABkcnMvZG93&#10;bnJldi54bWxQSwUGAAAAAAQABAD1AAAAhwMAAAAA&#10;" stroked="f" strokeweight=".25pt">
                  <v:textbox style="mso-fit-shape-to-text:t" inset="0,0,0,0">
                    <w:txbxContent>
                      <w:p w:rsidR="00A3681E" w:rsidRDefault="00A3681E" w:rsidP="004C0D6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 xml:space="preserve">Protection 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>sheet (</w:t>
                        </w:r>
                        <w:r w:rsidRPr="008E1607">
                          <w:rPr>
                            <w:sz w:val="18"/>
                          </w:rPr>
                          <w:t>15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>×</w:t>
                        </w:r>
                        <w:r w:rsidRPr="008E1607">
                          <w:rPr>
                            <w:sz w:val="18"/>
                          </w:rPr>
                          <w:t>85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 xml:space="preserve">mm) 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>×</w:t>
                        </w:r>
                        <w:r w:rsidRPr="008E1607">
                          <w:rPr>
                            <w:rFonts w:hint="eastAsia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2824" o:spid="_x0000_s1300" style="position:absolute;left:19864;top:12927;width:824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97/MUA&#10;AADdAAAADwAAAGRycy9kb3ducmV2LnhtbESPUWvCQBCE3wv9D8cWfKsXU7QSPaUECkWEWqM+L7k1&#10;SZvbC7lV03/fKxT6OMzMN8xyPbhWXakPjWcDk3ECirj0tuHKwKF4fZyDCoJssfVMBr4pwHp1f7fE&#10;zPobf9B1L5WKEA4ZGqhFukzrUNbkMIx9Rxy9s+8dSpR9pW2Ptwh3rU6TZKYdNhwXauwor6n82l+c&#10;gffTrtjsnvONJGkp+ZE/abotjBk9DC8LUEKD/If/2m/WwFM6m8D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3v8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4C0D6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Reinforcement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A098B">
        <w:t xml:space="preserve">Apply 4 </w:t>
      </w:r>
      <w:r w:rsidR="00C24B73">
        <w:t>protection sheet</w:t>
      </w:r>
      <w:r w:rsidR="009A098B">
        <w:t>s to the sharp edges</w:t>
      </w:r>
      <w:r w:rsidR="00C24B73">
        <w:rPr>
          <w:rFonts w:hint="eastAsia"/>
          <w:color w:val="000000"/>
        </w:rPr>
        <w:t xml:space="preserve"> (</w:t>
      </w:r>
      <w:r w:rsidR="00C24B73">
        <w:rPr>
          <w:color w:val="000000"/>
        </w:rPr>
        <w:t>Fig</w:t>
      </w:r>
      <w:r w:rsidR="00C24B73">
        <w:rPr>
          <w:rFonts w:hint="eastAsia"/>
          <w:color w:val="000000"/>
        </w:rPr>
        <w:t>.</w:t>
      </w:r>
      <w:r w:rsidR="00C24B73">
        <w:rPr>
          <w:color w:val="000000"/>
        </w:rPr>
        <w:t xml:space="preserve"> </w:t>
      </w:r>
      <w:r w:rsidR="00C24B73">
        <w:rPr>
          <w:rFonts w:hint="eastAsia"/>
          <w:color w:val="000000"/>
        </w:rPr>
        <w:t>3</w:t>
      </w:r>
      <w:r w:rsidR="00C24B73">
        <w:rPr>
          <w:color w:val="000000"/>
        </w:rPr>
        <w:t>-</w:t>
      </w:r>
      <w:r w:rsidR="00C24B73">
        <w:rPr>
          <w:rFonts w:hint="eastAsia"/>
          <w:color w:val="000000"/>
        </w:rPr>
        <w:t>3</w:t>
      </w:r>
      <w:r w:rsidR="00C24B73">
        <w:rPr>
          <w:color w:val="000000"/>
        </w:rPr>
        <w:t>)</w:t>
      </w:r>
      <w:r w:rsidR="00C24B73">
        <w:rPr>
          <w:rFonts w:hint="eastAsia"/>
          <w:color w:val="000000"/>
        </w:rPr>
        <w:t>.</w:t>
      </w:r>
    </w:p>
    <w:p w:rsidR="00C24B73" w:rsidRPr="00C76905" w:rsidRDefault="00A3681E" w:rsidP="003C46F9">
      <w:pPr>
        <w:pStyle w:val="ProcLevel3"/>
        <w:numPr>
          <w:ilvl w:val="0"/>
          <w:numId w:val="0"/>
        </w:numPr>
        <w:ind w:leftChars="149" w:left="359" w:hanging="1"/>
        <w:rPr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979776" behindDoc="0" locked="1" layoutInCell="1" allowOverlap="1" wp14:anchorId="34DCC62A" wp14:editId="14AB0D41">
            <wp:simplePos x="0" y="0"/>
            <wp:positionH relativeFrom="column">
              <wp:posOffset>-18415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854" name="Picture 2854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 w:rsidRPr="009E2EFC">
        <w:rPr>
          <w:rFonts w:hint="eastAsia"/>
          <w:b/>
          <w:bCs/>
          <w:noProof/>
          <w:color w:val="000000"/>
        </w:rPr>
        <w:t>NOTE:</w:t>
      </w:r>
      <w:r w:rsidR="00C24B73" w:rsidRPr="009E2EFC">
        <w:rPr>
          <w:bCs/>
          <w:color w:val="000000"/>
        </w:rPr>
        <w:t xml:space="preserve"> Before attaching </w:t>
      </w:r>
      <w:r w:rsidR="00C24B73" w:rsidRPr="009E2EFC">
        <w:rPr>
          <w:rFonts w:hint="eastAsia"/>
          <w:bCs/>
          <w:color w:val="000000"/>
        </w:rPr>
        <w:t xml:space="preserve">the protection sheet, </w:t>
      </w:r>
      <w:r w:rsidR="00C24B73" w:rsidRPr="009E2EFC">
        <w:rPr>
          <w:bCs/>
          <w:color w:val="000000"/>
        </w:rPr>
        <w:t>wipe off any dirt, water or oil from the attachment surface</w:t>
      </w:r>
      <w:r w:rsidR="00C24B73" w:rsidRPr="009E2EFC">
        <w:rPr>
          <w:rFonts w:ascii="Arial" w:hAnsi="Arial" w:cs="Arial"/>
          <w:color w:val="000000"/>
          <w:sz w:val="21"/>
          <w:szCs w:val="21"/>
        </w:rPr>
        <w:t>.</w:t>
      </w:r>
    </w:p>
    <w:p w:rsidR="00EF1A4D" w:rsidRDefault="00EF1A4D" w:rsidP="003C46F9">
      <w:pPr>
        <w:pStyle w:val="ProcLevel2"/>
      </w:pPr>
      <w:r>
        <w:t xml:space="preserve">Install </w:t>
      </w:r>
      <w:r w:rsidR="00A3681E">
        <w:t xml:space="preserve">the </w:t>
      </w:r>
      <w:r>
        <w:t>GPS antenna.</w:t>
      </w:r>
    </w:p>
    <w:p w:rsidR="007E4201" w:rsidRDefault="00A423DB" w:rsidP="003C46F9">
      <w:pPr>
        <w:pStyle w:val="ProcLevel3"/>
      </w:pPr>
      <w:r>
        <w:t>Remove the GPS ante</w:t>
      </w:r>
      <w:r w:rsidR="008426C4">
        <w:t>nna &amp; ground plate form the bag;</w:t>
      </w:r>
      <w:r>
        <w:t xml:space="preserve"> </w:t>
      </w:r>
      <w:r w:rsidR="008426C4">
        <w:t xml:space="preserve">discard </w:t>
      </w:r>
      <w:r>
        <w:t>th</w:t>
      </w:r>
      <w:r w:rsidR="008426C4">
        <w:t>e included fasteners</w:t>
      </w:r>
      <w:r>
        <w:t xml:space="preserve">. </w:t>
      </w:r>
    </w:p>
    <w:p w:rsidR="00EF1A4D" w:rsidRDefault="001203E1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75328" behindDoc="0" locked="1" layoutInCell="1" allowOverlap="1" wp14:anchorId="1397D69D" wp14:editId="4310FB6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3364992"/>
                <wp:effectExtent l="0" t="0" r="19050" b="26035"/>
                <wp:wrapNone/>
                <wp:docPr id="2983" name="Group 2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3364992"/>
                          <a:chOff x="0" y="1905"/>
                          <a:chExt cx="2971800" cy="3366770"/>
                        </a:xfrm>
                      </wpg:grpSpPr>
                      <wpg:grpSp>
                        <wpg:cNvPr id="3253" name="Group 3516"/>
                        <wpg:cNvGrpSpPr>
                          <a:grpSpLocks/>
                        </wpg:cNvGrpSpPr>
                        <wpg:grpSpPr bwMode="auto">
                          <a:xfrm>
                            <a:off x="0" y="1905"/>
                            <a:ext cx="2971800" cy="3366770"/>
                            <a:chOff x="1080" y="2018"/>
                            <a:chExt cx="4680" cy="5302"/>
                          </a:xfrm>
                        </wpg:grpSpPr>
                        <pic:pic xmlns:pic="http://schemas.openxmlformats.org/drawingml/2006/picture">
                          <pic:nvPicPr>
                            <pic:cNvPr id="3254" name="Picture 3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lum bright="1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4896"/>
                              <a:ext cx="2880" cy="18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5" name="Picture 3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lum bright="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80" y="5256"/>
                              <a:ext cx="1560" cy="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56" name="Rectangle 3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160" y="5976"/>
                              <a:ext cx="480" cy="18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g:grpSp>
                          <wpg:cNvPr id="3257" name="Group 3226"/>
                          <wpg:cNvGrpSpPr>
                            <a:grpSpLocks/>
                          </wpg:cNvGrpSpPr>
                          <wpg:grpSpPr bwMode="auto">
                            <a:xfrm>
                              <a:off x="1080" y="2018"/>
                              <a:ext cx="4680" cy="5302"/>
                              <a:chOff x="1221" y="8345"/>
                              <a:chExt cx="4680" cy="2536"/>
                            </a:xfrm>
                          </wpg:grpSpPr>
                          <wps:wsp>
                            <wps:cNvPr id="3258" name="Rectangle 32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1" y="8345"/>
                                <a:ext cx="4680" cy="253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9" name="Text Box 32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48" y="10737"/>
                                <a:ext cx="864" cy="1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Pr="00E203A5" w:rsidRDefault="00A3681E" w:rsidP="001203E1">
                                  <w:pPr>
                                    <w:pStyle w:val="Fig"/>
                                    <w:jc w:val="center"/>
                                  </w:pPr>
                                  <w:r w:rsidRPr="00E203A5">
                                    <w:t>Fig</w:t>
                                  </w:r>
                                  <w:r>
                                    <w:t>. 3-4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243" name="Text Box 344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" y="3042745"/>
                            <a:ext cx="6858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9A098B" w:rsidRDefault="00A3681E" w:rsidP="001203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A098B">
                                <w:rPr>
                                  <w:sz w:val="18"/>
                                  <w:szCs w:val="18"/>
                                </w:rPr>
                                <w:t>Foam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45" name="Line 3443"/>
                        <wps:cNvCnPr>
                          <a:cxnSpLocks noChangeShapeType="1"/>
                          <a:stCxn id="3243" idx="0"/>
                        </wps:cNvCnPr>
                        <wps:spPr bwMode="auto">
                          <a:xfrm flipV="1">
                            <a:off x="571500" y="2624959"/>
                            <a:ext cx="266700" cy="4177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2" name="Text Box 3444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3019097"/>
                            <a:ext cx="68580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9A098B" w:rsidRDefault="00A3681E" w:rsidP="001203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Air duct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44" name="Line 3445"/>
                        <wps:cNvCnPr>
                          <a:cxnSpLocks noChangeShapeType="1"/>
                          <a:stCxn id="3242" idx="0"/>
                        </wps:cNvCnPr>
                        <wps:spPr bwMode="auto">
                          <a:xfrm flipH="1" flipV="1">
                            <a:off x="1371600" y="2356945"/>
                            <a:ext cx="342900" cy="6621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66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84" name="Picture 348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28" y="110359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48" name="Oval 3485"/>
                        <wps:cNvSpPr>
                          <a:spLocks noChangeArrowheads="1"/>
                        </wps:cNvSpPr>
                        <wps:spPr bwMode="auto">
                          <a:xfrm>
                            <a:off x="1371600" y="228600"/>
                            <a:ext cx="228600" cy="114300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247" name="Line 3512"/>
                        <wps:cNvCnPr>
                          <a:cxnSpLocks noChangeShapeType="1"/>
                          <a:stCxn id="3242" idx="0"/>
                        </wps:cNvCnPr>
                        <wps:spPr bwMode="auto">
                          <a:xfrm flipV="1">
                            <a:off x="1714500" y="567559"/>
                            <a:ext cx="35472" cy="245153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6" name="Text Box 3514"/>
                        <wps:cNvSpPr txBox="1">
                          <a:spLocks noChangeArrowheads="1"/>
                        </wps:cNvSpPr>
                        <wps:spPr bwMode="auto">
                          <a:xfrm>
                            <a:off x="78828" y="906517"/>
                            <a:ext cx="99060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9A098B" w:rsidRDefault="00A3681E" w:rsidP="001203E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GPS antenna, under dash panel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49" name="Line 3515"/>
                        <wps:cNvCnPr>
                          <a:cxnSpLocks noChangeShapeType="1"/>
                          <a:stCxn id="3246" idx="0"/>
                        </wps:cNvCnPr>
                        <wps:spPr bwMode="auto">
                          <a:xfrm flipV="1">
                            <a:off x="574128" y="338959"/>
                            <a:ext cx="871044" cy="5675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7D69D" id="Group 2983" o:spid="_x0000_s1301" style="position:absolute;left:0;text-align:left;margin-left:-255.6pt;margin-top:0;width:234pt;height:264.95pt;z-index:251875328;mso-height-relative:margin" coordorigin=",19" coordsize="29718,33667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">
                <v:group id="Group 3516" o:spid="_x0000_s1302" style="position:absolute;top:19;width:29718;height:33667" coordorigin="1080,2018" coordsize="4680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4wQ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COMEDFAAAA3QAA&#10;AA8AAAAAAAAAAAAAAAAAqgIAAGRycy9kb3ducmV2LnhtbFBLBQYAAAAABAAEAPoAAACcAwAAAAA=&#10;">
                  <v:shape id="Picture 3221" o:spid="_x0000_s1303" type="#_x0000_t75" style="position:absolute;left:1200;top:4896;width:288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/iz7GAAAA3QAAAA8AAABkcnMvZG93bnJldi54bWxEj0FrwkAUhO+F/oflFbzVTWMtErOKFaQV&#10;T9rq+SX7zIZm36bZVdN/7wpCj8PMfMPk89424kydrx0reBkmIIhLp2uuFHx/rZ4nIHxA1tg4JgV/&#10;5GE+e3zIMdPuwls670IlIoR9hgpMCG0mpS8NWfRD1xJH7+g6iyHKrpK6w0uE20amSfImLdYcFwy2&#10;tDRU/uxOVgFWthiVh/VhsVmnH/vf921deKPU4KlfTEEE6sN/+N7+1ApG6fgVbm/iE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b+LPsYAAADdAAAADwAAAAAAAAAAAAAA&#10;AACfAgAAZHJzL2Rvd25yZXYueG1sUEsFBgAAAAAEAAQA9wAAAJIDAAAAAA==&#10;">
                    <v:imagedata r:id="rId87" o:title="" blacklevel="5898f"/>
                  </v:shape>
                  <v:shape id="Picture 3222" o:spid="_x0000_s1304" type="#_x0000_t75" style="position:absolute;left:4080;top:5256;width:15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lPLFAAAA3QAAAA8AAABkcnMvZG93bnJldi54bWxEj91qAjEUhO8F3yEcwbua7frL1ihqK3gh&#10;4k8f4LA53Q1uTpZNqtu3N0LBy2FmvmHmy9ZW4kaNN44VvA8SEMS504YLBd+X7dsMhA/IGivHpOCP&#10;PCwX3c4cM+3ufKLbORQiQthnqKAMoc6k9HlJFv3A1cTR+3GNxRBlU0jd4D3CbSXTJJlIi4bjQok1&#10;bUrKr+dfq2CyH11MevDmOjpWhJ9f6ym6tVL9Xrv6ABGoDa/wf3unFQzT8Rieb+ITk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65TyxQAAAN0AAAAPAAAAAAAAAAAAAAAA&#10;AJ8CAABkcnMvZG93bnJldi54bWxQSwUGAAAAAAQABAD3AAAAkQMAAAAA&#10;">
                    <v:imagedata r:id="rId88" o:title="" blacklevel="1966f"/>
                  </v:shape>
                  <v:rect id="Rectangle 3223" o:spid="_x0000_s1305" style="position:absolute;left:2160;top:5976;width:4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U+ccA&#10;AADdAAAADwAAAGRycy9kb3ducmV2LnhtbESPQWvCQBSE70L/w/IKXqRuTKlIdJW0IPRQC1UPentm&#10;n0kw+17IbjX9991CweMwM98wi1XvGnWlztfCBibjBBRxIbbm0sB+t36agfIB2WIjTAZ+yMNq+TBY&#10;YGblxl903YZSRQj7DA1UIbSZ1r6oyKEfS0scvbN0DkOUXalth7cId41Ok2SqHdYcFyps6a2i4rL9&#10;dgY2stmno4McT0W+K+vXz1k+kQ9jho99PgcVqA/38H/73Rp4Tl+m8PcmPg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01PnHAAAA3QAAAA8AAAAAAAAAAAAAAAAAmAIAAGRy&#10;cy9kb3ducmV2LnhtbFBLBQYAAAAABAAEAPUAAACMAwAAAAA=&#10;" fillcolor="silver">
                    <v:textbox inset="5.85pt,.7pt,5.85pt,.7pt"/>
                  </v:rect>
                  <v:group id="Group 3226" o:spid="_x0000_s1306" style="position:absolute;left:1080;top:2018;width:4680;height:5302" coordorigin="1221,8345" coordsize="4680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U2Q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jq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TZDxgAAAN0A&#10;AAAPAAAAAAAAAAAAAAAAAKoCAABkcnMvZG93bnJldi54bWxQSwUGAAAAAAQABAD6AAAAnQMAAAAA&#10;">
                    <v:rect id="Rectangle 3227" o:spid="_x0000_s1307" style="position:absolute;left:1221;top:8345;width:4680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26MMIA&#10;AADdAAAADwAAAGRycy9kb3ducmV2LnhtbERPz2vCMBS+D/wfwhO8zVSHQ6qx1DHBkzA3UG+P5pmU&#10;Ni+lyWz33y+HwY4f3+9tMbpWPKgPtWcFi3kGgrjyumaj4Ovz8LwGESKyxtYzKfihAMVu8rTFXPuB&#10;P+hxjkakEA45KrAxdrmUobLkMMx9R5y4u+8dxgR7I3WPQwp3rVxm2at0WHNqsNjRm6WqOX87Be/d&#10;7VSuTJDlJdpr4/fDwZ6MUrPpWG5ARBrjv/jPfdQKXparNDe9SU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bowwgAAAN0AAAAPAAAAAAAAAAAAAAAAAJgCAABkcnMvZG93&#10;bnJldi54bWxQSwUGAAAAAAQABAD1AAAAhwMAAAAA&#10;" filled="f"/>
                    <v:shape id="Text Box 3228" o:spid="_x0000_s1308" type="#_x0000_t202" style="position:absolute;left:1248;top:10737;width:864;height: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Pcc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fvo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QPccYAAADdAAAADwAAAAAAAAAAAAAAAACYAgAAZHJz&#10;L2Rvd25yZXYueG1sUEsFBgAAAAAEAAQA9QAAAIsDAAAAAA==&#10;" filled="f" stroked="f">
                      <v:textbox inset="0,0,0,0">
                        <w:txbxContent>
                          <w:p w:rsidR="00A3681E" w:rsidRPr="00E203A5" w:rsidRDefault="00A3681E" w:rsidP="001203E1">
                            <w:pPr>
                              <w:pStyle w:val="Fig"/>
                              <w:jc w:val="center"/>
                            </w:pPr>
                            <w:r w:rsidRPr="00E203A5">
                              <w:t>Fig</w:t>
                            </w:r>
                            <w:r>
                              <w:t>. 3-4</w:t>
                            </w:r>
                          </w:p>
                        </w:txbxContent>
                      </v:textbox>
                    </v:shape>
                  </v:group>
                </v:group>
                <v:shape id="Text Box 3442" o:spid="_x0000_s1309" type="#_x0000_t202" style="position:absolute;left:2286;top:30427;width:685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J2MMQA&#10;AADdAAAADwAAAGRycy9kb3ducmV2LnhtbESPQYvCMBSE7wv+h/AEL4umrSJajSLignjT3Yu3R/Ns&#10;i81LaWLb9dcbYWGPw8x8w6y3valES40rLSuIJxEI4szqknMFP99f4wUI55E1VpZJwS852G4GH2tM&#10;te34TO3F5yJA2KWooPC+TqV0WUEG3cTWxMG72cagD7LJpW6wC3BTySSK5tJgyWGhwJr2BWX3y8Mo&#10;mPeH+vO0pKR7ZlXL12cce4qVGg373QqEp97/h//aR61gmsym8H4Tno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djDEAAAA3QAAAA8AAAAAAAAAAAAAAAAAmAIAAGRycy9k&#10;b3ducmV2LnhtbFBLBQYAAAAABAAEAPUAAACJAwAAAAA=&#10;" filled="f" stroked="f">
                  <v:textbox style="mso-fit-shape-to-text:t" inset="0,0,0,0">
                    <w:txbxContent>
                      <w:p w:rsidR="00A3681E" w:rsidRPr="009A098B" w:rsidRDefault="00A3681E" w:rsidP="001203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A098B">
                          <w:rPr>
                            <w:sz w:val="18"/>
                            <w:szCs w:val="18"/>
                          </w:rPr>
                          <w:t>Foam tape</w:t>
                        </w:r>
                      </w:p>
                    </w:txbxContent>
                  </v:textbox>
                </v:shape>
                <v:line id="Line 3443" o:spid="_x0000_s1310" style="position:absolute;flip:y;visibility:visible;mso-wrap-style:square" from="5715,26249" to="8382,30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vGtscAAADdAAAADwAAAGRycy9kb3ducmV2LnhtbESPT2vCQBTE7wW/w/KEXopu/EuJriKF&#10;gsVetBU8vmafSTD7Nuxuk9hP7xYEj8PM/IZZrjtTiYacLy0rGA0TEMSZ1SXnCr6/3gevIHxA1lhZ&#10;JgVX8rBe9Z6WmGrb8p6aQ8hFhLBPUUERQp1K6bOCDPqhrYmjd7bOYIjS5VI7bCPcVHKcJHNpsOS4&#10;UGBNbwVll8OvUfDpjnxqzM/Lad7u/vLNdfthJ1ap5363WYAI1IVH+N7eagWT8XQG/2/i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+8a2xwAAAN0AAAAPAAAAAAAA&#10;AAAAAAAAAKECAABkcnMvZG93bnJldi54bWxQSwUGAAAAAAQABAD5AAAAlQMAAAAA&#10;" strokecolor="#f60" strokeweight="1.5pt">
                  <v:stroke endarrow="block"/>
                </v:line>
                <v:shape id="Text Box 3444" o:spid="_x0000_s1311" type="#_x0000_t202" style="position:absolute;left:13716;top:30190;width:68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Tq8QA&#10;AADdAAAADwAAAGRycy9kb3ducmV2LnhtbESPQYvCMBSE7wv+h/AEL8uati6ydo0ioiDeVr14ezTP&#10;tmzzUprYVn+9EQSPw8x8w8yXvalES40rLSuIxxEI4szqknMFp+P26weE88gaK8uk4EYOlovBxxxT&#10;bTv+o/bgcxEg7FJUUHhfp1K6rCCDbmxr4uBdbGPQB9nkUjfYBbipZBJFU2mw5LBQYE3rgrL/w9Uo&#10;mPab+nM/o6S7Z1XL53sce4qVGg371S8IT71/h1/tnVYwSb4T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06vEAAAA3QAAAA8AAAAAAAAAAAAAAAAAmAIAAGRycy9k&#10;b3ducmV2LnhtbFBLBQYAAAAABAAEAPUAAACJAwAAAAA=&#10;" filled="f" stroked="f">
                  <v:textbox style="mso-fit-shape-to-text:t" inset="0,0,0,0">
                    <w:txbxContent>
                      <w:p w:rsidR="00A3681E" w:rsidRPr="009A098B" w:rsidRDefault="00A3681E" w:rsidP="001203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Air duct</w:t>
                        </w:r>
                      </w:p>
                    </w:txbxContent>
                  </v:textbox>
                </v:shape>
                <v:line id="Line 3445" o:spid="_x0000_s1312" style="position:absolute;flip:x y;visibility:visible;mso-wrap-style:square" from="13716,23569" to="17145,30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J1occAAADdAAAADwAAAGRycy9kb3ducmV2LnhtbESPT2vCQBTE70K/w/IKvUjdNMY/pK4i&#10;BSH0UNAaz4/sMxvMvg3Zrabf3i0UPA4z8xtmtRlsK67U+8axgrdJAoK4crrhWsHxe/e6BOEDssbW&#10;MSn4JQ+b9dNohbl2N97T9RBqESHsc1RgQuhyKX1lyKKfuI44emfXWwxR9rXUPd4i3LYyTZK5tNhw&#10;XDDY0Yeh6nL4sQo+0+I435UlXcx+Uc6y09es2I6Venketu8gAg3hEf5vF1rBNM0y+HsTn4B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nWhxwAAAN0AAAAPAAAAAAAA&#10;AAAAAAAAAKECAABkcnMvZG93bnJldi54bWxQSwUGAAAAAAQABAD5AAAAlQMAAAAA&#10;" strokecolor="#f60" strokeweight="1.5pt">
                  <v:stroke endarrow="block"/>
                </v:line>
                <v:shape id="Picture 3484" o:spid="_x0000_s1313" type="#_x0000_t75" style="position:absolute;left:7646;top:1103;width:21241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/DS/HAAAA3QAAAA8AAABkcnMvZG93bnJldi54bWxEj09Lw0AUxO+C32F5gje7aQ1S0m5LVCoe&#10;BOmfQ4+P7GsSzL5dsq9p9NO7gtDjMDO/YZbr0XVqoD62ng1MJxko4srblmsDh/3mYQ4qCrLFzjMZ&#10;+KYI69XtzRIL6y+8pWEntUoQjgUaaERCoXWsGnIYJz4QJ+/ke4eSZF9r2+MlwV2nZ1n2pB22nBYa&#10;DPTSUPW1OzsDn+Uh3w/Px1hOP17DW5jJT9uJMfd3Y7kAJTTKNfzffrcGHvN5Dn9v0hP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/DS/HAAAA3QAAAA8AAAAAAAAAAAAA&#10;AAAAnwIAAGRycy9kb3ducmV2LnhtbFBLBQYAAAAABAAEAPcAAACTAwAAAAA=&#10;">
                  <v:imagedata r:id="rId89" o:title=""/>
                  <v:path arrowok="t"/>
                </v:shape>
                <v:oval id="Oval 3485" o:spid="_x0000_s1314" style="position:absolute;left:13716;top:2286;width:2286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E4cMA&#10;AADdAAAADwAAAGRycy9kb3ducmV2LnhtbERPz2vCMBS+C/sfwhvsZtPVTUY1yhBKdxjI2o1dH82z&#10;LTYvoYm1+++Xg+Dx4/u93c9mEBONvres4DlJQRA3VvfcKviui+UbCB+QNQ6WScEfedjvHhZbzLW9&#10;8hdNVWhFDGGfo4IuBJdL6ZuODPrEOuLInexoMEQ4tlKPeI3hZpBZmq6lwZ5jQ4eODh015+piFHA5&#10;HV/dsf51P/RZlLY9lXo1KfX0OL9vQASaw118c39oBavsJc6Nb+IT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DE4cMAAADdAAAADwAAAAAAAAAAAAAAAACYAgAAZHJzL2Rv&#10;d25yZXYueG1sUEsFBgAAAAAEAAQA9QAAAIgDAAAAAA==&#10;" fillcolor="silver">
                  <v:textbox inset="5.85pt,.7pt,5.85pt,.7pt"/>
                </v:oval>
                <v:line id="Line 3512" o:spid="_x0000_s1315" style="position:absolute;flip:y;visibility:visible;mso-wrap-style:square" from="17145,5675" to="17499,30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1qsYAAADdAAAADwAAAGRycy9kb3ducmV2LnhtbESPQU8CMRSE7yb8h+aReJNWdBVWChEi&#10;hitoCMfn9rm70L5utpVd/r0lMfE4mZlvMrNF76w4UxtqzxruRwoEceFNzaWGz4/13QREiMgGrWfS&#10;cKEAi/ngZoa58R1v6byLpUgQDjlqqGJscilDUZHDMPINcfK+feswJtmW0rTYJbizcqzUk3RYc1qo&#10;sKFVRcVp9+M0vKvNsjtOM7U6Zl/7bNnb09vBan077F9fQETq43/4r70xGh7Gj89wfZOe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FNarGAAAA3QAAAA8AAAAAAAAA&#10;AAAAAAAAoQIAAGRycy9kb3ducmV2LnhtbFBLBQYAAAAABAAEAPkAAACUAwAAAAA=&#10;" strokeweight="1.5pt">
                  <v:stroke endarrow="block"/>
                </v:line>
                <v:shape id="Text Box 3514" o:spid="_x0000_s1316" type="#_x0000_t202" style="position:absolute;left:788;top:9065;width:9906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VqMUA&#10;AADdAAAADwAAAGRycy9kb3ducmV2LnhtbESPT2vCQBTE7wW/w/IEL0U3iRI0ukopLUhv/rl4e2Sf&#10;STD7NmS3SfTTdwuCx2FmfsNsdoOpRUetqywriGcRCOLc6ooLBefT93QJwnlkjbVlUnAnB7vt6G2D&#10;mbY9H6g7+kIECLsMFZTeN5mULi/JoJvZhjh4V9sa9EG2hdQt9gFuaplEUSoNVhwWSmzos6T8dvw1&#10;CtLhq3n/WVHSP/K648sjjj3FSk3Gw8cahKfBv8LP9l4rmCeLFP7fh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dWoxQAAAN0AAAAPAAAAAAAAAAAAAAAAAJgCAABkcnMv&#10;ZG93bnJldi54bWxQSwUGAAAAAAQABAD1AAAAigMAAAAA&#10;" filled="f" stroked="f">
                  <v:textbox style="mso-fit-shape-to-text:t" inset="0,0,0,0">
                    <w:txbxContent>
                      <w:p w:rsidR="00A3681E" w:rsidRPr="009A098B" w:rsidRDefault="00A3681E" w:rsidP="001203E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GPS antenna, under dash panel</w:t>
                        </w:r>
                      </w:p>
                    </w:txbxContent>
                  </v:textbox>
                </v:shape>
                <v:line id="Line 3515" o:spid="_x0000_s1317" style="position:absolute;flip:y;visibility:visible;mso-wrap-style:square" from="5741,3389" to="14451,9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YEQ8YAAADdAAAADwAAAGRycy9kb3ducmV2LnhtbESPQU8CMRSE7yT+h+aZeGNbkTWyUogQ&#10;NVxBQzg+t8/dhfZ1s63s8u+tiQnHycx8k5kvB2fFmbrQeNZwnykQxKU3DVcaPj/exk8gQkQ2aD2T&#10;hgsFWC5uRnMsjO95S+ddrESCcChQQx1jW0gZypochsy3xMn79p3DmGRXSdNhn+DOyolSj9Jhw2mh&#10;xpbWNZWn3Y/T8K42q/44y9X6mH/t89VgT68Hq/Xd7fDyDCLSEK/h//bGaHiYTGfw9yY9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WBEPGAAAA3QAAAA8AAAAAAAAA&#10;AAAAAAAAoQIAAGRycy9kb3ducmV2LnhtbFBLBQYAAAAABAAEAPkAAACUAwAAAAA=&#10;" strokeweight="1.5pt">
                  <v:stroke endarrow="block"/>
                </v:line>
                <w10:anchorlock/>
              </v:group>
            </w:pict>
          </mc:Fallback>
        </mc:AlternateContent>
      </w:r>
      <w:r w:rsidR="00A423DB">
        <w:t>Separate</w:t>
      </w:r>
      <w:r w:rsidR="00EF1A4D">
        <w:t xml:space="preserve"> the release paper from the ground plate and attach</w:t>
      </w:r>
      <w:r w:rsidR="008426C4">
        <w:t xml:space="preserve"> it</w:t>
      </w:r>
      <w:r w:rsidR="009A098B">
        <w:t xml:space="preserve"> on top of </w:t>
      </w:r>
      <w:r w:rsidR="005D2E84">
        <w:t xml:space="preserve">the </w:t>
      </w:r>
      <w:r w:rsidR="009A098B">
        <w:t xml:space="preserve">center air duct. </w:t>
      </w:r>
      <w:r w:rsidR="008426C4">
        <w:t xml:space="preserve"> </w:t>
      </w:r>
      <w:r w:rsidR="009A098B">
        <w:t>The</w:t>
      </w:r>
      <w:r w:rsidR="00EF1A4D">
        <w:t xml:space="preserve"> center duct slopes down to a flat spot that can be reached from the </w:t>
      </w:r>
      <w:r w:rsidR="008426C4">
        <w:t>combination</w:t>
      </w:r>
      <w:r w:rsidR="00FA6F8F">
        <w:t xml:space="preserve"> mete</w:t>
      </w:r>
      <w:r w:rsidR="009A098B">
        <w:t xml:space="preserve">r area </w:t>
      </w:r>
      <w:r w:rsidR="00FA6F8F">
        <w:t>(Fig</w:t>
      </w:r>
      <w:r w:rsidR="003A447A">
        <w:t>.</w:t>
      </w:r>
      <w:r w:rsidR="00FA6F8F">
        <w:t xml:space="preserve"> 3-4)</w:t>
      </w:r>
      <w:r w:rsidR="009A098B">
        <w:t>.</w:t>
      </w:r>
    </w:p>
    <w:p w:rsidR="00FA6F8F" w:rsidRDefault="00FA6F8F" w:rsidP="003C46F9">
      <w:pPr>
        <w:pStyle w:val="ProcLevel3"/>
      </w:pPr>
      <w:r>
        <w:t xml:space="preserve">Place </w:t>
      </w:r>
      <w:r w:rsidR="008426C4">
        <w:t xml:space="preserve">the </w:t>
      </w:r>
      <w:r>
        <w:t xml:space="preserve">GPS antenna on the ground plate and fix </w:t>
      </w:r>
      <w:r w:rsidR="008426C4">
        <w:t xml:space="preserve">it </w:t>
      </w:r>
      <w:r>
        <w:t>with foam tape.</w:t>
      </w:r>
    </w:p>
    <w:p w:rsidR="00EF1A4D" w:rsidRDefault="00EF1A4D" w:rsidP="003C46F9">
      <w:pPr>
        <w:pStyle w:val="ProcLevel2"/>
        <w:numPr>
          <w:ilvl w:val="0"/>
          <w:numId w:val="0"/>
        </w:numPr>
        <w:ind w:left="360"/>
      </w:pPr>
    </w:p>
    <w:p w:rsidR="00A423DB" w:rsidRPr="00A423DB" w:rsidRDefault="00A423DB" w:rsidP="003C46F9">
      <w:pPr>
        <w:pStyle w:val="ProcLevel2"/>
        <w:numPr>
          <w:ilvl w:val="0"/>
          <w:numId w:val="0"/>
        </w:numPr>
        <w:ind w:left="360"/>
      </w:pPr>
    </w:p>
    <w:p w:rsidR="00A423DB" w:rsidRDefault="00A423DB" w:rsidP="003C46F9">
      <w:pPr>
        <w:pStyle w:val="ProcLevel2"/>
        <w:numPr>
          <w:ilvl w:val="0"/>
          <w:numId w:val="0"/>
        </w:numPr>
        <w:ind w:left="360"/>
      </w:pPr>
    </w:p>
    <w:p w:rsidR="00A423DB" w:rsidRDefault="00A423DB" w:rsidP="003C46F9">
      <w:pPr>
        <w:pStyle w:val="ProcLevel2"/>
        <w:numPr>
          <w:ilvl w:val="0"/>
          <w:numId w:val="0"/>
        </w:numPr>
        <w:ind w:left="360"/>
      </w:pP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A423DB" w:rsidRPr="008E1607" w:rsidRDefault="00A423DB" w:rsidP="003C46F9">
      <w:pPr>
        <w:pStyle w:val="ProcLevel2"/>
        <w:numPr>
          <w:ilvl w:val="0"/>
          <w:numId w:val="0"/>
        </w:numPr>
        <w:ind w:left="360"/>
      </w:pPr>
    </w:p>
    <w:p w:rsidR="00C24B73" w:rsidRDefault="00463AF9" w:rsidP="003C46F9">
      <w:pPr>
        <w:pStyle w:val="ProcLevel2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73280" behindDoc="0" locked="1" layoutInCell="1" allowOverlap="1" wp14:anchorId="5575FCC2" wp14:editId="2A6E7193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3233" name="Group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200" y="5857"/>
                          <a:chExt cx="4680" cy="2880"/>
                        </a:xfrm>
                      </wpg:grpSpPr>
                      <wpg:grpSp>
                        <wpg:cNvPr id="3234" name="Group 3257"/>
                        <wpg:cNvGrpSpPr>
                          <a:grpSpLocks/>
                        </wpg:cNvGrpSpPr>
                        <wpg:grpSpPr bwMode="auto">
                          <a:xfrm>
                            <a:off x="1200" y="5857"/>
                            <a:ext cx="4680" cy="2880"/>
                            <a:chOff x="1200" y="5857"/>
                            <a:chExt cx="4680" cy="2880"/>
                          </a:xfrm>
                        </wpg:grpSpPr>
                        <wpg:grpSp>
                          <wpg:cNvPr id="3235" name="Group 2315"/>
                          <wpg:cNvGrpSpPr>
                            <a:grpSpLocks/>
                          </wpg:cNvGrpSpPr>
                          <wpg:grpSpPr bwMode="auto">
                            <a:xfrm>
                              <a:off x="1200" y="5857"/>
                              <a:ext cx="4680" cy="2880"/>
                              <a:chOff x="1200" y="5076"/>
                              <a:chExt cx="4680" cy="2880"/>
                            </a:xfrm>
                          </wpg:grpSpPr>
                          <wps:wsp>
                            <wps:cNvPr id="3236" name="Rectangle 23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0" y="5076"/>
                                <a:ext cx="4680" cy="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7" name="Text Box 2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24" y="7652"/>
                                <a:ext cx="864" cy="2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463AF9">
                                  <w:pPr>
                                    <w:pStyle w:val="Fig"/>
                                    <w:jc w:val="center"/>
                                  </w:pPr>
                                  <w:r>
                                    <w:t xml:space="preserve">Fig.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3</w:t>
                                  </w:r>
                                  <w:r>
                                    <w:t>-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238" name="Picture 2405" descr="AW-KQ-C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5976"/>
                              <a:ext cx="3360" cy="2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39" name="Group 3256"/>
                        <wpg:cNvGrpSpPr>
                          <a:grpSpLocks/>
                        </wpg:cNvGrpSpPr>
                        <wpg:grpSpPr bwMode="auto">
                          <a:xfrm>
                            <a:off x="3240" y="7596"/>
                            <a:ext cx="2145" cy="1009"/>
                            <a:chOff x="3240" y="7596"/>
                            <a:chExt cx="2145" cy="1009"/>
                          </a:xfrm>
                        </wpg:grpSpPr>
                        <wps:wsp>
                          <wps:cNvPr id="3240" name="Line 2371"/>
                          <wps:cNvCnPr>
                            <a:cxnSpLocks noChangeShapeType="1"/>
                            <a:stCxn id="3241" idx="1"/>
                          </wps:cNvCnPr>
                          <wps:spPr bwMode="auto">
                            <a:xfrm flipH="1" flipV="1">
                              <a:off x="3240" y="7596"/>
                              <a:ext cx="675" cy="90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1" name="Rectangle 2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5" y="8398"/>
                              <a:ext cx="147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463AF9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GPS antenna cord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5FCC2" id="Group 3258" o:spid="_x0000_s1318" style="position:absolute;left:0;text-align:left;margin-left:-255.6pt;margin-top:0;width:234pt;height:2in;z-index:251873280" coordorigin="1200,5857" coordsize="4680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">
                <v:group id="Group 3257" o:spid="_x0000_s1319" style="position:absolute;left:1200;top:5857;width:4680;height:2880" coordorigin="1200,5857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hNlM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pCMk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uE2UxgAAAN0A&#10;AAAPAAAAAAAAAAAAAAAAAKoCAABkcnMvZG93bnJldi54bWxQSwUGAAAAAAQABAD6AAAAnQMAAAAA&#10;">
                  <v:group id="Group 2315" o:spid="_x0000_s1320" style="position:absolute;left:1200;top:5857;width:4680;height:2880" coordorigin="120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ToD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06A/FAAAA3QAA&#10;AA8AAAAAAAAAAAAAAAAAqgIAAGRycy9kb3ducmV2LnhtbFBLBQYAAAAABAAEAPoAAACcAwAAAAA=&#10;">
                    <v:rect id="Rectangle 2316" o:spid="_x0000_s1321" style="position:absolute;left:1200;top:507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uecQA&#10;AADdAAAADwAAAGRycy9kb3ducmV2LnhtbESPQWsCMRSE74L/IbxCb5qtoshqlFUUehKqgu3tsXkm&#10;i5uXZZO6239vCoUeh5n5hllteleLB7Wh8qzgbZyBIC69rtgouJwPowWIEJE11p5JwQ8F2KyHgxXm&#10;2nf8QY9TNCJBOOSowMbY5FKG0pLDMPYNcfJuvnUYk2yN1C12Ce5qOcmyuXRYcVqw2NDOUnk/fTsF&#10;++brWMxMkMU12s+733YHezRKvb70xRJEpD7+h//a71rBdDKdw++b9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RbnnEAAAA3QAAAA8AAAAAAAAAAAAAAAAAmAIAAGRycy9k&#10;b3ducmV2LnhtbFBLBQYAAAAABAAEAPUAAACJAwAAAAA=&#10;" filled="f"/>
                    <v:shape id="Text Box 2317" o:spid="_x0000_s1322" type="#_x0000_t202" style="position:absolute;left:1224;top:7652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bO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ZPx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jbOMYAAADdAAAADwAAAAAAAAAAAAAAAACYAgAAZHJz&#10;L2Rvd25yZXYueG1sUEsFBgAAAAAEAAQA9QAAAIsDAAAAAA==&#10;" filled="f" stroked="f">
                      <v:textbox inset="0,0,0,0">
                        <w:txbxContent>
                          <w:p w:rsidR="00A3681E" w:rsidRDefault="00A3681E" w:rsidP="00463AF9">
                            <w:pPr>
                              <w:pStyle w:val="Fig"/>
                              <w:jc w:val="center"/>
                            </w:pPr>
                            <w:r>
                              <w:t xml:space="preserve">Fig. 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shape id="Picture 2405" o:spid="_x0000_s1323" type="#_x0000_t75" alt="AW-KQ-C05" style="position:absolute;left:1800;top:5976;width:3360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SlVzCAAAA3QAAAA8AAABkcnMvZG93bnJldi54bWxET8tqAjEU3Rf8h3CF7mqmEUWmRqlitW4K&#10;PnB9mVwng5ObYRJ1/PtmIbg8nPd03rla3KgNlWcNn4MMBHHhTcWlhuPh52MCIkRkg7Vn0vCgAPNZ&#10;722KufF33tFtH0uRQjjkqMHG2ORShsKSwzDwDXHizr51GBNsS2lavKdwV0uVZWPpsOLUYLGhpaXi&#10;sr86DduR3VTrw0rtJovF32Z9VafTUWn93u++v0BE6uJL/HT/Gg1DNUxz05v0BOT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kpVcwgAAAN0AAAAPAAAAAAAAAAAAAAAAAJ8C&#10;AABkcnMvZG93bnJldi54bWxQSwUGAAAAAAQABAD3AAAAjgMAAAAA&#10;">
                    <v:imagedata r:id="rId91" o:title="AW-KQ-C05"/>
                  </v:shape>
                </v:group>
                <v:group id="Group 3256" o:spid="_x0000_s1324" style="position:absolute;left:3240;top:7596;width:2145;height:1009" coordorigin="3240,7596" coordsize="2145,10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niC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ueIKxgAAAN0A&#10;AAAPAAAAAAAAAAAAAAAAAKoCAABkcnMvZG93bnJldi54bWxQSwUGAAAAAAQABAD6AAAAnQMAAAAA&#10;">
                  <v:line id="Line 2371" o:spid="_x0000_s1325" style="position:absolute;flip:x y;visibility:visible;mso-wrap-style:square" from="3240,7596" to="3915,8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7EqcIAAADdAAAADwAAAGRycy9kb3ducmV2LnhtbERPz2vCMBS+D/wfwhN2GZrO6ZDOKKNj&#10;oN6sO3h8NM+mrHkpTRq7/94cBh4/vt+b3WhbEan3jWMFr/MMBHHldMO1gp/z92wNwgdkja1jUvBH&#10;HnbbydMGc+1ufKJYhlqkEPY5KjAhdLmUvjJk0c9dR5y4q+sthgT7WuoebynctnKRZe/SYsOpwWBH&#10;haHqtxysgqKNRxriUV9WcXgxX4dCL02p1PN0/PwAEWgMD/G/e68VvC2WaX96k56A3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7EqcIAAADdAAAADwAAAAAAAAAAAAAA&#10;AAChAgAAZHJzL2Rvd25yZXYueG1sUEsFBgAAAAAEAAQA+QAAAJADAAAAAA==&#10;" strokeweight="1.5pt">
                    <v:stroke endarrow="block"/>
                  </v:line>
                  <v:rect id="Rectangle 2391" o:spid="_x0000_s1326" style="position:absolute;left:3915;top:8398;width:147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nnMYA&#10;AADdAAAADwAAAGRycy9kb3ducmV2LnhtbESPX2vCQBDE3wt+h2OFvtWL6T+JniIBoUih1rQ+L7k1&#10;ieb2Qm6r6bfvFQp9HGbmN8xiNbhWXagPjWcD00kCirj0tuHKwEexuZuBCoJssfVMBr4pwGo5ullg&#10;Zv2V3+myl0pFCIcMDdQiXaZ1KGtyGCa+I47e0fcOJcq+0rbHa4S7VqdJ8qQdNhwXauwor6k877+c&#10;gbfDrtjunvOtJGkp+Sef6PG1MOZ2PKznoIQG+Q//tV+sgfv0YQq/b+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nnM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A3681E" w:rsidRDefault="00A3681E" w:rsidP="00463AF9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GPS antenna cord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FA6F8F">
        <w:t>Temporarily route the GPS antenna cord to the navigati</w:t>
      </w:r>
      <w:r w:rsidR="009A098B">
        <w:t>on system installation location</w:t>
      </w:r>
      <w:r w:rsidR="00FA6F8F">
        <w:t xml:space="preserve"> (Fig</w:t>
      </w:r>
      <w:r w:rsidR="003A447A">
        <w:t>.</w:t>
      </w:r>
      <w:r w:rsidR="00FA6F8F">
        <w:t xml:space="preserve"> 3-5)</w:t>
      </w:r>
      <w:r w:rsidR="009A098B">
        <w:t>.</w:t>
      </w:r>
    </w:p>
    <w:p w:rsidR="008426C4" w:rsidRDefault="008426C4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143A68" w:rsidRPr="00143A68" w:rsidRDefault="00143A68" w:rsidP="003C46F9">
      <w:pPr>
        <w:pStyle w:val="ProcLevel2"/>
        <w:numPr>
          <w:ilvl w:val="0"/>
          <w:numId w:val="0"/>
        </w:numPr>
        <w:ind w:left="360"/>
      </w:pPr>
    </w:p>
    <w:p w:rsidR="00FA6F8F" w:rsidRDefault="00FA6F8F" w:rsidP="003C46F9">
      <w:pPr>
        <w:pStyle w:val="ProcLevel2"/>
      </w:pPr>
      <w:r>
        <w:rPr>
          <w:rFonts w:hint="eastAsia"/>
          <w:szCs w:val="21"/>
        </w:rPr>
        <w:t xml:space="preserve">Remove the radio harness and </w:t>
      </w:r>
      <w:r w:rsidR="00143A68">
        <w:rPr>
          <w:szCs w:val="21"/>
        </w:rPr>
        <w:t xml:space="preserve">AM/FM </w:t>
      </w:r>
      <w:r>
        <w:rPr>
          <w:rFonts w:hint="eastAsia"/>
          <w:szCs w:val="21"/>
        </w:rPr>
        <w:t>antenna cable</w:t>
      </w:r>
      <w:r>
        <w:rPr>
          <w:rFonts w:ascii="Arial" w:hAnsi="Arial" w:cs="Arial"/>
          <w:sz w:val="21"/>
          <w:szCs w:val="21"/>
        </w:rPr>
        <w:t>.</w:t>
      </w:r>
    </w:p>
    <w:p w:rsidR="00FA6F8F" w:rsidRDefault="00416F97" w:rsidP="003C46F9">
      <w:pPr>
        <w:pStyle w:val="ProcLevel3"/>
        <w:rPr>
          <w:szCs w:val="24"/>
        </w:rPr>
      </w:pPr>
      <w:r>
        <w:rPr>
          <w:rFonts w:hint="eastAsia"/>
          <w:noProof/>
          <w:color w:val="000000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71232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953</wp:posOffset>
                </wp:positionV>
                <wp:extent cx="2971800" cy="1828800"/>
                <wp:effectExtent l="0" t="0" r="19050" b="19050"/>
                <wp:wrapNone/>
                <wp:docPr id="2982" name="Group 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2838" name="Group 3262"/>
                        <wpg:cNvGrpSpPr>
                          <a:grpSpLocks/>
                        </wpg:cNvGrpSpPr>
                        <wpg:grpSpPr bwMode="auto">
                          <a:xfrm>
                            <a:off x="80963" y="85725"/>
                            <a:ext cx="2838450" cy="1680210"/>
                            <a:chOff x="1320" y="9477"/>
                            <a:chExt cx="4470" cy="2646"/>
                          </a:xfrm>
                        </wpg:grpSpPr>
                        <pic:pic xmlns:pic="http://schemas.openxmlformats.org/drawingml/2006/picture">
                          <pic:nvPicPr>
                            <pic:cNvPr id="2839" name="Picture 3248" descr="AW-KQ-B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0" y="9615"/>
                              <a:ext cx="3520" cy="2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840" name="Group 3261"/>
                          <wpg:cNvGrpSpPr>
                            <a:grpSpLocks/>
                          </wpg:cNvGrpSpPr>
                          <wpg:grpSpPr bwMode="auto">
                            <a:xfrm>
                              <a:off x="1320" y="9557"/>
                              <a:ext cx="1820" cy="1521"/>
                              <a:chOff x="1320" y="9557"/>
                              <a:chExt cx="1820" cy="1521"/>
                            </a:xfrm>
                          </wpg:grpSpPr>
                          <wps:wsp>
                            <wps:cNvPr id="2841" name="Rectangle 32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20" y="9557"/>
                                <a:ext cx="1200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416F9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Radio harness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842" name="Line 3250"/>
                            <wps:cNvCnPr>
                              <a:cxnSpLocks noChangeShapeType="1"/>
                              <a:stCxn id="2841" idx="2"/>
                            </wps:cNvCnPr>
                            <wps:spPr bwMode="auto">
                              <a:xfrm>
                                <a:off x="1920" y="9764"/>
                                <a:ext cx="1220" cy="13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43" name="Group 3259"/>
                          <wpg:cNvGrpSpPr>
                            <a:grpSpLocks/>
                          </wpg:cNvGrpSpPr>
                          <wpg:grpSpPr bwMode="auto">
                            <a:xfrm>
                              <a:off x="3238" y="11277"/>
                              <a:ext cx="1948" cy="846"/>
                              <a:chOff x="3238" y="11277"/>
                              <a:chExt cx="1948" cy="846"/>
                            </a:xfrm>
                          </wpg:grpSpPr>
                          <wps:wsp>
                            <wps:cNvPr id="2844" name="Rectangle 32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320" y="11916"/>
                                <a:ext cx="866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416F9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Taping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2845" name="Line 3252"/>
                            <wps:cNvCnPr>
                              <a:cxnSpLocks noChangeShapeType="1"/>
                              <a:stCxn id="2844" idx="1"/>
                            </wps:cNvCnPr>
                            <wps:spPr bwMode="auto">
                              <a:xfrm flipH="1" flipV="1">
                                <a:off x="3238" y="11277"/>
                                <a:ext cx="1082" cy="74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46" name="Group 3260"/>
                          <wpg:cNvGrpSpPr>
                            <a:grpSpLocks/>
                          </wpg:cNvGrpSpPr>
                          <wpg:grpSpPr bwMode="auto">
                            <a:xfrm>
                              <a:off x="4063" y="9477"/>
                              <a:ext cx="1727" cy="1149"/>
                              <a:chOff x="4063" y="9477"/>
                              <a:chExt cx="1727" cy="1149"/>
                            </a:xfrm>
                          </wpg:grpSpPr>
                          <wps:wsp>
                            <wps:cNvPr id="2847" name="Rectangle 32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92" y="9477"/>
                                <a:ext cx="1298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416F97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Antenna cable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232" name="Line 3253"/>
                            <wps:cNvCnPr>
                              <a:cxnSpLocks noChangeShapeType="1"/>
                              <a:stCxn id="2847" idx="2"/>
                            </wps:cNvCnPr>
                            <wps:spPr bwMode="auto">
                              <a:xfrm flipH="1">
                                <a:off x="4063" y="9684"/>
                                <a:ext cx="1078" cy="94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835" name="Group 324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5076"/>
                            <a:chExt cx="4680" cy="2880"/>
                          </a:xfrm>
                        </wpg:grpSpPr>
                        <wps:wsp>
                          <wps:cNvPr id="283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Text Box 32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" y="7653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416F97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82" o:spid="_x0000_s1327" style="position:absolute;left:0;text-align:left;margin-left:-255.75pt;margin-top:.1pt;width:234pt;height:2in;z-index:251871232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">
                <v:group id="Group 3262" o:spid="_x0000_s1328" style="position:absolute;left:809;top:857;width:28385;height:16802" coordorigin="1320,9477" coordsize="4470,2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SL+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wW8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9Iv6wwAAAN0AAAAP&#10;AAAAAAAAAAAAAAAAAKoCAABkcnMvZG93bnJldi54bWxQSwUGAAAAAAQABAD6AAAAmgMAAAAA&#10;">
                  <v:shape id="Picture 3248" o:spid="_x0000_s1329" type="#_x0000_t75" alt="AW-KQ-B01" style="position:absolute;left:1920;top:9615;width:3520;height:2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OfgrFAAAA3QAAAA8AAABkcnMvZG93bnJldi54bWxEj0+LwjAUxO/CfofwFvam6boobjVKWRDU&#10;y+If1h4fzbMtNi8liVq//UYQPA4z8xtmtuhMI67kfG1ZwecgAUFcWF1zqeCwX/YnIHxA1thYJgV3&#10;8rCYv/VmmGp74y1dd6EUEcI+RQVVCG0qpS8qMugHtiWO3sk6gyFKV0rt8BbhppHDJBlLgzXHhQpb&#10;+qmoOO8uRoHLLzTSuc3Pv6fjPftbt5smGyn18d5lUxCBuvAKP9srrWA4+fqGx5v4BO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n4KxQAAAN0AAAAPAAAAAAAAAAAAAAAA&#10;AJ8CAABkcnMvZG93bnJldi54bWxQSwUGAAAAAAQABAD3AAAAkQMAAAAA&#10;">
                    <v:imagedata r:id="rId93" o:title="AW-KQ-B01"/>
                  </v:shape>
                  <v:group id="Group 3261" o:spid="_x0000_s1330" style="position:absolute;left:1320;top:9557;width:1820;height:1521" coordorigin="1320,9557" coordsize="1820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T0g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Jq9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T0gcQAAADdAAAA&#10;DwAAAAAAAAAAAAAAAACqAgAAZHJzL2Rvd25yZXYueG1sUEsFBgAAAAAEAAQA+gAAAJsDAAAAAA==&#10;">
                    <v:rect id="Rectangle 3247" o:spid="_x0000_s1331" style="position:absolute;left:1320;top:9557;width:120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r98UA&#10;AADdAAAADwAAAGRycy9kb3ducmV2LnhtbESPUUvDQBCE3wX/w7GCb/bSYLWkuRQJCFIEa6J9XnJr&#10;Es3thdzapv/eEwQfh5n5hsm3sxvUkabQezawXCSgiBtve24NvNWPN2tQQZAtDp7JwJkCbIvLixwz&#10;60/8SsdKWhUhHDI00ImMmdah6chhWPiROHoffnIoUU6tthOeItwNOk2SO+2w57jQ4UhlR81X9e0M&#10;vBz29W5/X+4kSRsp3/mTVs+1MddX88MGlNAs/+G/9pM1kK5vl/D7Jj4B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+v3xQAAAN0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A3681E" w:rsidRDefault="00A3681E" w:rsidP="00416F9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Radio harness</w:t>
                            </w:r>
                          </w:p>
                        </w:txbxContent>
                      </v:textbox>
                    </v:rect>
                    <v:line id="Line 3250" o:spid="_x0000_s1332" style="position:absolute;visibility:visible;mso-wrap-style:square" from="1920,9764" to="3140,1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VaMQAAADdAAAADwAAAGRycy9kb3ducmV2LnhtbESPQYvCMBSE7wv+h/AEb2tqdUWqUURY&#10;9eLB6kFvj+bZVpuX0mS1/nsjLHgcZuYbZrZoTSXu1LjSsoJBPwJBnFldcq7gePj9noBwHlljZZkU&#10;PMnBYt75mmGi7YP3dE99LgKEXYIKCu/rREqXFWTQ9W1NHLyLbQz6IJtc6gYfAW4qGUfRWBosOSwU&#10;WNOqoOyW/hkFPzgc5/vdyV+2o/O1XREP1ulGqV63XU5BeGr9J/zf3moF8WQU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FVoxAAAAN0AAAAPAAAAAAAAAAAA&#10;AAAAAKECAABkcnMvZG93bnJldi54bWxQSwUGAAAAAAQABAD5AAAAkgMAAAAA&#10;" strokeweight="1.5pt">
                      <v:stroke endarrow="block"/>
                    </v:line>
                  </v:group>
                  <v:group id="Group 3259" o:spid="_x0000_s1333" style="position:absolute;left:3238;top:11277;width:1948;height:846" coordorigin="3238,11277" coordsize="1948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Zq9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Ovkf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mr2xgAAAN0A&#10;AAAPAAAAAAAAAAAAAAAAAKoCAABkcnMvZG93bnJldi54bWxQSwUGAAAAAAQABAD6AAAAnQMAAAAA&#10;">
                    <v:rect id="Rectangle 3251" o:spid="_x0000_s1334" style="position:absolute;left:4320;top:11916;width:86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b8UA&#10;AADdAAAADwAAAGRycy9kb3ducmV2LnhtbESPUUvDQBCE3wX/w7GCb/ZiaLWkuRQJCFIEa6J9XnJr&#10;Es3thdzapv/eEwQfh5n5hsm3sxvUkabQezZwu0hAETfe9twaeKsfb9aggiBbHDyTgTMF2BaXFzlm&#10;1p/4lY6VtCpCOGRooBMZM61D05HDsPAjcfQ+/ORQopxabSc8RbgbdJokd9phz3Ghw5HKjpqv6tsZ&#10;eDns693+vtxJkjZSvvMnrZ5rY66v5ocNKKFZ/sN/7SdrIF0vl/D7Jj4B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EhvxQAAAN0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A3681E" w:rsidRDefault="00A3681E" w:rsidP="00416F9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Taping</w:t>
                            </w:r>
                          </w:p>
                        </w:txbxContent>
                      </v:textbox>
                    </v:rect>
                    <v:line id="Line 3252" o:spid="_x0000_s1335" style="position:absolute;flip:x y;visibility:visible;mso-wrap-style:square" from="3238,11277" to="4320,12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irWsUAAADdAAAADwAAAGRycy9kb3ducmV2LnhtbESPQWvCQBSE74X+h+UJvRTdVLRIdJWS&#10;Umi9GXvw+Mg+s8Hs25DdrOm/7wqCx2FmvmE2u9G2IlLvG8cK3mYZCOLK6YZrBb/Hr+kKhA/IGlvH&#10;pOCPPOy2z08bzLW78oFiGWqRIOxzVGBC6HIpfWXIop+5jjh5Z9dbDEn2tdQ9XhPctnKeZe/SYsNp&#10;wWBHhaHqUg5WQdHGPQ1xr0/LOLyaz59CL0yp1Mtk/FiDCDSGR/je/tYK5qvFEm5v0hO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irWsUAAADdAAAADwAAAAAAAAAA&#10;AAAAAAChAgAAZHJzL2Rvd25yZXYueG1sUEsFBgAAAAAEAAQA+QAAAJMDAAAAAA==&#10;" strokeweight="1.5pt">
                      <v:stroke endarrow="block"/>
                    </v:line>
                  </v:group>
                  <v:group id="Group 3260" o:spid="_x0000_s1336" style="position:absolute;left:4063;top:9477;width:1727;height:1149" coordorigin="4063,9477" coordsize="1727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HJbs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YymX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IcluxgAAAN0A&#10;AAAPAAAAAAAAAAAAAAAAAKoCAABkcnMvZG93bnJldi54bWxQSwUGAAAAAAQABAD6AAAAnQMAAAAA&#10;">
                    <v:rect id="Rectangle 3249" o:spid="_x0000_s1337" style="position:absolute;left:4492;top:9477;width:129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WGMUA&#10;AADdAAAADwAAAGRycy9kb3ducmV2LnhtbESPUWvCQBCE3wv9D8cWfKuXhlolekoJFIoItUZ9XnJr&#10;EpvbC7lV03/fKxT6OMzMN8xiNbhWXakPjWcDT+MEFHHpbcOVgX3x9jgDFQTZYuuZDHxTgNXy/m6B&#10;mfU3/qTrTioVIRwyNFCLdJnWoazJYRj7jjh6J987lCj7StsebxHuWp0myYt22HBcqLGjvKbya3dx&#10;Bj6O22K9neZrSdJS8gOfabIpjBk9DK9zUEKD/If/2u/WQDp7nsLvm/g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tYYxQAAAN0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A3681E" w:rsidRDefault="00A3681E" w:rsidP="00416F9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Antenna cable</w:t>
                            </w:r>
                          </w:p>
                        </w:txbxContent>
                      </v:textbox>
                    </v:rect>
                    <v:line id="Line 3253" o:spid="_x0000_s1338" style="position:absolute;flip:x;visibility:visible;mso-wrap-style:square" from="4063,9684" to="5141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TlT8YAAADdAAAADwAAAGRycy9kb3ducmV2LnhtbESPQUvDQBSE74L/YXmCN7NrSorGbost&#10;tvRqFfH4zD6TtLtvQ3Zt0n/fFQo9DjPzDTNbjM6KI/Wh9azhMVMgiCtvWq41fH6sH55AhIhs0Hom&#10;DScKsJjf3sywNH7gdzruYi0ShEOJGpoYu1LKUDXkMGS+I07er+8dxiT7WpoehwR3VuZKTaXDltNC&#10;gx2tGqoOuz+nYaO2y2H/XKjVvvj5KpajPbx9W63v78bXFxCRxngNX9pbo2GST3L4f5OegJy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05U/GAAAA3QAAAA8AAAAAAAAA&#10;AAAAAAAAoQIAAGRycy9kb3ducmV2LnhtbFBLBQYAAAAABAAEAPkAAACUAwAAAAA=&#10;" strokeweight="1.5pt">
                      <v:stroke endarrow="block"/>
                    </v:line>
                  </v:group>
                </v:group>
                <v:group id="Group 3244" o:spid="_x0000_s1339" style="position:absolute;width:29718;height:18288" coordorigin="120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vUk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Kbj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1JGTFAAAA3QAA&#10;AA8AAAAAAAAAAAAAAAAAqgIAAGRycy9kb3ducmV2LnhtbFBLBQYAAAAABAAEAPoAAACcAwAAAAA=&#10;">
                  <v:rect id="Rectangle 3245" o:spid="_x0000_s1340" style="position:absolute;left:1200;top:507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iEsUA&#10;AADdAAAADwAAAGRycy9kb3ducmV2LnhtbESPT2sCMRTE7wW/Q3hCbzVbS0VWo6yi0JPgH2i9PTav&#10;yeLmZdlEd/vtG0HwOMzMb5j5sne1uFEbKs8K3kcZCOLS64qNgtNx+zYFESKyxtozKfijAMvF4GWO&#10;ufYd7+l2iEYkCIccFdgYm1zKUFpyGEa+IU7er28dxiRbI3WLXYK7Wo6zbCIdVpwWLDa0tlReDlen&#10;YNOcd8WnCbL4jvbn4lfd1u6MUq/DvpiBiNTHZ/jR/tIKxtOPCd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KISxQAAAN0AAAAPAAAAAAAAAAAAAAAAAJgCAABkcnMv&#10;ZG93bnJldi54bWxQSwUGAAAAAAQABAD1AAAAigMAAAAA&#10;" filled="f"/>
                  <v:shape id="Text Box 3246" o:spid="_x0000_s1341" type="#_x0000_t202" style="position:absolute;left:1222;top:7653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XU8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vHsb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XU8YAAADdAAAADwAAAAAAAAAAAAAAAACYAgAAZHJz&#10;L2Rvd25yZXYueG1sUEsFBgAAAAAEAAQA9QAAAIsDAAAAAA==&#10;" filled="f" stroked="f">
                    <v:textbox inset="0,0,0,0">
                      <w:txbxContent>
                        <w:p w:rsidR="00A3681E" w:rsidRDefault="00A3681E" w:rsidP="00416F97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FA6F8F">
        <w:rPr>
          <w:rFonts w:hint="eastAsia"/>
          <w:color w:val="000000"/>
          <w:szCs w:val="24"/>
        </w:rPr>
        <w:t xml:space="preserve">Remove the tape which is securing the radio harness </w:t>
      </w:r>
      <w:r w:rsidR="00FA6F8F">
        <w:rPr>
          <w:color w:val="000000"/>
        </w:rPr>
        <w:t>(Fig</w:t>
      </w:r>
      <w:r w:rsidR="00FA6F8F">
        <w:rPr>
          <w:rFonts w:hint="eastAsia"/>
          <w:color w:val="000000"/>
        </w:rPr>
        <w:t>.</w:t>
      </w:r>
      <w:r w:rsidR="00FA6F8F">
        <w:rPr>
          <w:color w:val="000000"/>
        </w:rPr>
        <w:t xml:space="preserve"> </w:t>
      </w:r>
      <w:r w:rsidR="00FA6F8F">
        <w:rPr>
          <w:rFonts w:hint="eastAsia"/>
          <w:color w:val="000000"/>
        </w:rPr>
        <w:t>3</w:t>
      </w:r>
      <w:r w:rsidR="00FA6F8F">
        <w:rPr>
          <w:color w:val="000000"/>
        </w:rPr>
        <w:t>-</w:t>
      </w:r>
      <w:r w:rsidR="005E73CD">
        <w:rPr>
          <w:color w:val="000000"/>
        </w:rPr>
        <w:t>6</w:t>
      </w:r>
      <w:r w:rsidR="00FA6F8F">
        <w:rPr>
          <w:color w:val="000000"/>
        </w:rPr>
        <w:t>)</w:t>
      </w:r>
      <w:r w:rsidR="00FA6F8F">
        <w:rPr>
          <w:rFonts w:hint="eastAsia"/>
          <w:color w:val="000000"/>
        </w:rPr>
        <w:t>.</w:t>
      </w:r>
    </w:p>
    <w:p w:rsidR="00FA6F8F" w:rsidRPr="008426C4" w:rsidRDefault="00FA6F8F" w:rsidP="003C46F9">
      <w:pPr>
        <w:pStyle w:val="ProcLevel3"/>
        <w:rPr>
          <w:szCs w:val="24"/>
        </w:rPr>
      </w:pPr>
      <w:r>
        <w:rPr>
          <w:rFonts w:hint="eastAsia"/>
          <w:color w:val="000000"/>
          <w:szCs w:val="24"/>
        </w:rPr>
        <w:t>Pull the antenna cable out from th</w:t>
      </w:r>
      <w:r w:rsidR="005E73CD">
        <w:rPr>
          <w:rFonts w:hint="eastAsia"/>
          <w:color w:val="000000"/>
          <w:szCs w:val="24"/>
        </w:rPr>
        <w:t>e instrument panel hub</w:t>
      </w:r>
      <w:r w:rsidR="009A098B">
        <w:rPr>
          <w:color w:val="000000"/>
          <w:szCs w:val="24"/>
        </w:rPr>
        <w:t>.</w:t>
      </w: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C24B73" w:rsidRDefault="00C24B73" w:rsidP="003C46F9">
      <w:pPr>
        <w:pStyle w:val="ProcLevel2"/>
      </w:pPr>
      <w:r>
        <w:rPr>
          <w:rFonts w:hint="eastAsia"/>
        </w:rPr>
        <w:t>Route the wire harness.</w:t>
      </w:r>
    </w:p>
    <w:p w:rsidR="00C24B73" w:rsidRDefault="00AA4C8F" w:rsidP="003C46F9">
      <w:pPr>
        <w:pStyle w:val="ProcLevel3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8C04598" wp14:editId="633AB13B">
                <wp:simplePos x="0" y="0"/>
                <wp:positionH relativeFrom="column">
                  <wp:posOffset>-889000</wp:posOffset>
                </wp:positionH>
                <wp:positionV relativeFrom="paragraph">
                  <wp:posOffset>753110</wp:posOffset>
                </wp:positionV>
                <wp:extent cx="447675" cy="114300"/>
                <wp:effectExtent l="0" t="4445" r="3175" b="0"/>
                <wp:wrapNone/>
                <wp:docPr id="3321" name="Rectangl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681E" w:rsidRDefault="00A3681E">
                            <w:pPr>
                              <w:ind w:firstLine="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A3681E" w:rsidRDefault="00A3681E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A3681E" w:rsidRDefault="00A368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04598" id="Rectangle 2222" o:spid="_x0000_s1342" style="position:absolute;left:0;text-align:left;margin-left:-70pt;margin-top:59.3pt;width:35.25pt;height:9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" stroked="f" strokeweight=".25pt">
                <v:textbox inset="0,0,0,0">
                  <w:txbxContent>
                    <w:p w:rsidR="00A3681E" w:rsidRDefault="00A3681E">
                      <w:pPr>
                        <w:ind w:firstLine="1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A3681E" w:rsidRDefault="00A3681E">
                      <w:pPr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A3681E" w:rsidRDefault="00A3681E"/>
                  </w:txbxContent>
                </v:textbox>
              </v:rect>
            </w:pict>
          </mc:Fallback>
        </mc:AlternateContent>
      </w:r>
      <w:r w:rsidR="005E73CD">
        <w:rPr>
          <w:rFonts w:hint="eastAsia"/>
          <w:noProof/>
        </w:rPr>
        <w:t xml:space="preserve"> </w:t>
      </w:r>
      <w:r w:rsidR="005E73CD">
        <w:rPr>
          <w:noProof/>
        </w:rPr>
        <w:t xml:space="preserve">Connect cord </w:t>
      </w:r>
      <w:r w:rsidR="009A098B">
        <w:rPr>
          <w:noProof/>
        </w:rPr>
        <w:t>ass</w:t>
      </w:r>
      <w:r w:rsidR="008426C4">
        <w:rPr>
          <w:noProof/>
        </w:rPr>
        <w:t>embl</w:t>
      </w:r>
      <w:r w:rsidR="009A098B">
        <w:rPr>
          <w:noProof/>
        </w:rPr>
        <w:t xml:space="preserve">y to </w:t>
      </w:r>
      <w:r w:rsidR="008426C4">
        <w:rPr>
          <w:noProof/>
        </w:rPr>
        <w:t xml:space="preserve">the </w:t>
      </w:r>
      <w:r w:rsidR="009A098B">
        <w:rPr>
          <w:noProof/>
        </w:rPr>
        <w:t>vehicle audio harnesses.</w:t>
      </w:r>
    </w:p>
    <w:p w:rsidR="005E73CD" w:rsidRDefault="007B2F31" w:rsidP="003C46F9">
      <w:pPr>
        <w:pStyle w:val="ProcLevel3"/>
      </w:pPr>
      <w:r>
        <w:rPr>
          <w:noProof/>
          <w:color w:val="000000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867136" behindDoc="0" locked="1" layoutInCell="1" allowOverlap="1" wp14:anchorId="10B13BC4" wp14:editId="7A4E99B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2578608"/>
                <wp:effectExtent l="0" t="0" r="19050" b="12700"/>
                <wp:wrapNone/>
                <wp:docPr id="2980" name="Group 2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578608"/>
                          <a:chOff x="0" y="0"/>
                          <a:chExt cx="2971800" cy="2577245"/>
                        </a:xfrm>
                      </wpg:grpSpPr>
                      <pic:pic xmlns:pic="http://schemas.openxmlformats.org/drawingml/2006/picture">
                        <pic:nvPicPr>
                          <pic:cNvPr id="3263" name="Picture 3263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083" y="220717"/>
                            <a:ext cx="190500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22" name="Group 106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2577245"/>
                            <a:chOff x="1200" y="1741"/>
                            <a:chExt cx="4680" cy="2416"/>
                          </a:xfrm>
                        </wpg:grpSpPr>
                        <wps:wsp>
                          <wps:cNvPr id="3323" name="Rectangle 10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741"/>
                              <a:ext cx="4680" cy="24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Text Box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" y="3977"/>
                              <a:ext cx="86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7B2F31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325" name="Group 3272"/>
                        <wpg:cNvGrpSpPr>
                          <a:grpSpLocks/>
                        </wpg:cNvGrpSpPr>
                        <wpg:grpSpPr bwMode="auto">
                          <a:xfrm>
                            <a:off x="110358" y="31531"/>
                            <a:ext cx="2844800" cy="1837055"/>
                            <a:chOff x="1360" y="1889"/>
                            <a:chExt cx="4480" cy="2893"/>
                          </a:xfrm>
                        </wpg:grpSpPr>
                        <wpg:grpSp>
                          <wpg:cNvPr id="3326" name="Group 3270"/>
                          <wpg:cNvGrpSpPr>
                            <a:grpSpLocks/>
                          </wpg:cNvGrpSpPr>
                          <wpg:grpSpPr bwMode="auto">
                            <a:xfrm>
                              <a:off x="3320" y="1889"/>
                              <a:ext cx="2520" cy="1275"/>
                              <a:chOff x="3320" y="1889"/>
                              <a:chExt cx="2520" cy="1275"/>
                            </a:xfrm>
                          </wpg:grpSpPr>
                          <wps:wsp>
                            <wps:cNvPr id="3327" name="Line 2217"/>
                            <wps:cNvCnPr>
                              <a:cxnSpLocks noChangeShapeType="1"/>
                              <a:stCxn id="2816" idx="2"/>
                            </wps:cNvCnPr>
                            <wps:spPr bwMode="auto">
                              <a:xfrm flipH="1">
                                <a:off x="3680" y="2096"/>
                                <a:ext cx="900" cy="106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6" name="Rectangle 2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20" y="1889"/>
                                <a:ext cx="2520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7B2F3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PKB signal wire (Red / White)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819" name="Group 3271"/>
                          <wpg:cNvGrpSpPr>
                            <a:grpSpLocks/>
                          </wpg:cNvGrpSpPr>
                          <wpg:grpSpPr bwMode="auto">
                            <a:xfrm>
                              <a:off x="1360" y="2273"/>
                              <a:ext cx="4468" cy="2509"/>
                              <a:chOff x="1360" y="2273"/>
                              <a:chExt cx="4468" cy="2509"/>
                            </a:xfrm>
                          </wpg:grpSpPr>
                          <wpg:grpSp>
                            <wpg:cNvPr id="2820" name="Group 32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92" y="3364"/>
                                <a:ext cx="1925" cy="290"/>
                                <a:chOff x="3892" y="3364"/>
                                <a:chExt cx="1925" cy="290"/>
                              </a:xfrm>
                            </wpg:grpSpPr>
                            <wps:wsp>
                              <wps:cNvPr id="2821" name="Line 2428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892" y="3465"/>
                                  <a:ext cx="658" cy="1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2" name="Rectangle 24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01" y="3364"/>
                                  <a:ext cx="1216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7B2F3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Audio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 xml:space="preserve"> harness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2823" name="Group 3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21" y="3080"/>
                                <a:ext cx="2107" cy="214"/>
                                <a:chOff x="3721" y="3080"/>
                                <a:chExt cx="2107" cy="214"/>
                              </a:xfrm>
                            </wpg:grpSpPr>
                            <wps:wsp>
                              <wps:cNvPr id="2824" name="Line 24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721" y="3205"/>
                                  <a:ext cx="910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5" name="Rectangle 24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2" y="3080"/>
                                  <a:ext cx="1026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7B2F31">
                                    <w:pPr>
                                      <w:ind w:firstLine="1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Antenna cord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2826" name="Group 3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60" y="2916"/>
                                <a:ext cx="1310" cy="1121"/>
                                <a:chOff x="1360" y="2916"/>
                                <a:chExt cx="1310" cy="1121"/>
                              </a:xfrm>
                            </wpg:grpSpPr>
                            <wps:wsp>
                              <wps:cNvPr id="2827" name="Line 1277"/>
                              <wps:cNvCnPr>
                                <a:cxnSpLocks noChangeShapeType="1"/>
                                <a:stCxn id="2828" idx="0"/>
                              </wps:cNvCnPr>
                              <wps:spPr bwMode="auto">
                                <a:xfrm flipV="1">
                                  <a:off x="2015" y="2916"/>
                                  <a:ext cx="253" cy="7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28" name="Rectangle 27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0" y="3623"/>
                                  <a:ext cx="1310" cy="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7B2F31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REV signal wire (Green)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2829" name="Group 32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1" y="2273"/>
                                <a:ext cx="1749" cy="808"/>
                                <a:chOff x="4051" y="2273"/>
                                <a:chExt cx="1749" cy="808"/>
                              </a:xfrm>
                            </wpg:grpSpPr>
                            <wps:wsp>
                              <wps:cNvPr id="2830" name="Rectangle 2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3" y="2273"/>
                                  <a:ext cx="957" cy="4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7B2F31">
                                    <w:pPr>
                                      <w:ind w:firstLine="1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Vehicle wire harness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31" name="Line 2738"/>
                              <wps:cNvCnPr>
                                <a:cxnSpLocks noChangeShapeType="1"/>
                                <a:stCxn id="2830" idx="1"/>
                              </wps:cNvCnPr>
                              <wps:spPr bwMode="auto">
                                <a:xfrm flipH="1">
                                  <a:off x="4051" y="2480"/>
                                  <a:ext cx="792" cy="6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832" name="Group 32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23" y="4249"/>
                                <a:ext cx="1014" cy="533"/>
                                <a:chOff x="2223" y="4249"/>
                                <a:chExt cx="1014" cy="533"/>
                              </a:xfrm>
                            </wpg:grpSpPr>
                            <wps:wsp>
                              <wps:cNvPr id="2833" name="Rectangle 28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23" y="4575"/>
                                  <a:ext cx="1014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7B2F31">
                                    <w:pPr>
                                      <w:ind w:firstLine="1"/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Wire harness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2834" name="Line 2811"/>
                              <wps:cNvCnPr>
                                <a:cxnSpLocks noChangeShapeType="1"/>
                                <a:stCxn id="2833" idx="0"/>
                              </wps:cNvCnPr>
                              <wps:spPr bwMode="auto">
                                <a:xfrm flipV="1">
                                  <a:off x="2730" y="4249"/>
                                  <a:ext cx="251" cy="32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3317" name="Group 3278"/>
                        <wpg:cNvGrpSpPr>
                          <a:grpSpLocks/>
                        </wpg:cNvGrpSpPr>
                        <wpg:grpSpPr bwMode="auto">
                          <a:xfrm>
                            <a:off x="536027" y="1686910"/>
                            <a:ext cx="1828800" cy="802640"/>
                            <a:chOff x="2040" y="4505"/>
                            <a:chExt cx="2880" cy="1264"/>
                          </a:xfrm>
                        </wpg:grpSpPr>
                        <pic:pic xmlns:pic="http://schemas.openxmlformats.org/drawingml/2006/picture">
                          <pic:nvPicPr>
                            <pic:cNvPr id="3318" name="Picture 32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" y="4794"/>
                              <a:ext cx="2760" cy="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19" name="Text Box 3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" y="5528"/>
                              <a:ext cx="120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5E73CD" w:rsidRDefault="00A3681E" w:rsidP="007B2F3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Cord assembly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320" name="Line 32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0" y="4505"/>
                              <a:ext cx="0" cy="62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13BC4" id="Group 2980" o:spid="_x0000_s1343" style="position:absolute;left:0;text-align:left;margin-left:-255.6pt;margin-top:0;width:234pt;height:203.05pt;z-index:251867136;mso-height-relative:margin" coordsize="29718,25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">
                <v:shape id="Picture 3263" o:spid="_x0000_s1344" type="#_x0000_t75" style="position:absolute;left:4650;top:2207;width:19050;height:14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P7xfJAAAA3QAAAA8AAABkcnMvZG93bnJldi54bWxEj0FrwkAUhO+F/oflFXopdVMFLdFVbGlV&#10;FGxrc/D4yL4mqdm3YXc18d+7QqHHYWa+YSazztTiRM5XlhU89RIQxLnVFRcKsu/3x2cQPiBrrC2T&#10;gjN5mE1vbyaYatvyF512oRARwj5FBWUITSqlz0sy6Hu2IY7ej3UGQ5SukNphG+Gmlv0kGUqDFceF&#10;Eht6LSk/7I5GwWi/1csXN/9YZOvN4fezeTs/tJlS93fdfAwiUBf+w3/tlVYw6A8HcH0Tn4CcX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w/vF8kAAADdAAAADwAAAAAAAAAA&#10;AAAAAACfAgAAZHJzL2Rvd25yZXYueG1sUEsFBgAAAAAEAAQA9wAAAJUDAAAAAA==&#10;">
                  <v:imagedata r:id="rId96" o:title=""/>
                  <v:path arrowok="t"/>
                </v:shape>
                <v:group id="Group 1061" o:spid="_x0000_s1345" style="position:absolute;width:29718;height:25772" coordorigin="1200,1741" coordsize="4680,2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XpO8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aJg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Jek7xgAAAN0A&#10;AAAPAAAAAAAAAAAAAAAAAKoCAABkcnMvZG93bnJldi54bWxQSwUGAAAAAAQABAD6AAAAnQMAAAAA&#10;">
                  <v:rect id="Rectangle 1062" o:spid="_x0000_s1346" style="position:absolute;left:1200;top:1741;width:468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UocUA&#10;AADdAAAADwAAAGRycy9kb3ducmV2LnhtbESPQWsCMRSE7wX/Q3iCt5qtS4tsjbJKBU9CVdDeHpvX&#10;ZHHzsmxSd/33plDocZiZb5jFanCNuFEXas8KXqYZCOLK65qNgtNx+zwHESKyxsYzKbhTgNVy9LTA&#10;QvueP+l2iEYkCIcCFdgY20LKUFlyGKa+JU7et+8cxiQ7I3WHfYK7Rs6y7E06rDktWGxpY6m6Hn6c&#10;go/2a1++miDLc7SXq1/3W7s3Sk3GQ/kOItIQ/8N/7Z1WkOezHH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lShxQAAAN0AAAAPAAAAAAAAAAAAAAAAAJgCAABkcnMv&#10;ZG93bnJldi54bWxQSwUGAAAAAAQABAD1AAAAigMAAAAA&#10;" filled="f"/>
                  <v:shape id="Text Box 1063" o:spid="_x0000_s1347" type="#_x0000_t202" style="position:absolute;left:1223;top:3977;width:86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LcD8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ZPJ+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LcD8YAAADdAAAADwAAAAAAAAAAAAAAAACYAgAAZHJz&#10;L2Rvd25yZXYueG1sUEsFBgAAAAAEAAQA9QAAAIsDAAAAAA==&#10;" filled="f" stroked="f">
                    <v:textbox inset="0,0,0,0">
                      <w:txbxContent>
                        <w:p w:rsidR="00A3681E" w:rsidRDefault="00A3681E" w:rsidP="007B2F31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-7</w:t>
                          </w:r>
                        </w:p>
                      </w:txbxContent>
                    </v:textbox>
                  </v:shape>
                </v:group>
                <v:group id="Group 3272" o:spid="_x0000_s1348" style="position:absolute;left:1103;top:315;width:28448;height:18370" coordorigin="1360,1889" coordsize="4480,2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xxT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7McU/FAAAA3QAA&#10;AA8AAAAAAAAAAAAAAAAAqgIAAGRycy9kb3ducmV2LnhtbFBLBQYAAAAABAAEAPoAAACcAwAAAAA=&#10;">
                  <v:group id="Group 3270" o:spid="_x0000_s1349" style="position:absolute;left:3320;top:1889;width:2520;height:1275" coordorigin="3320,1889" coordsize="252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7vO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iSZ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e7zjFAAAA3QAA&#10;AA8AAAAAAAAAAAAAAAAAqgIAAGRycy9kb3ducmV2LnhtbFBLBQYAAAAABAAEAPoAAACcAwAAAAA=&#10;">
                    <v:line id="Line 2217" o:spid="_x0000_s1350" style="position:absolute;flip:x;visibility:visible;mso-wrap-style:square" from="3680,2096" to="4580,3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vfl8YAAADdAAAADwAAAGRycy9kb3ducmV2LnhtbESPQWsCMRSE74X+h/AKvdWkyra6NUoV&#10;LV5rRTw+N6+7q8nLsknd7b83QqHHYWa+Yabz3llxoTbUnjU8DxQI4sKbmksNu6/10xhEiMgGrWfS&#10;8EsB5rP7uynmxnf8SZdtLEWCcMhRQxVjk0sZioochoFviJP37VuHMcm2lKbFLsGdlUOlXqTDmtNC&#10;hQ0tKyrO2x+n4UNtFt1pkqnlKTvus0Vvz6uD1frxoX9/AxGpj//hv/bGaBiNhq9we5OegJ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735fGAAAA3QAAAA8AAAAAAAAA&#10;AAAAAAAAoQIAAGRycy9kb3ducmV2LnhtbFBLBQYAAAAABAAEAPkAAACUAwAAAAA=&#10;" strokeweight="1.5pt">
                      <v:stroke endarrow="block"/>
                    </v:line>
                    <v:rect id="Rectangle 2708" o:spid="_x0000_s1351" style="position:absolute;left:3320;top:1889;width:25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cnsUA&#10;AADdAAAADwAAAGRycy9kb3ducmV2LnhtbESPUWvCQBCE34X+h2MLfdOLgVqJnlIChSIFrak+L7k1&#10;ieb2Qm6r6b/3CoU+DjPzDbNcD65VV+pD49nAdJKAIi69bbgy8FW8jeeggiBbbD2TgR8KsF49jJaY&#10;WX/jT7rupVIRwiFDA7VIl2kdypochonviKN38r1DibKvtO3xFuGu1WmSzLTDhuNCjR3lNZWX/bcz&#10;sD3uis3uJd9IkpaSH/hMzx+FMU+Pw+sClNAg/+G/9rs1kM6nM/h9E5+AX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VyexQAAAN0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A3681E" w:rsidRDefault="00A3681E" w:rsidP="007B2F3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PKB signal wire (Red / White)</w:t>
                            </w:r>
                          </w:p>
                        </w:txbxContent>
                      </v:textbox>
                    </v:rect>
                  </v:group>
                  <v:group id="Group 3271" o:spid="_x0000_s1352" style="position:absolute;left:1360;top:2273;width:4468;height:2509" coordorigin="1360,2273" coordsize="4468,2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<v:group id="Group 3267" o:spid="_x0000_s1353" style="position:absolute;left:3892;top:3364;width:1925;height:290" coordorigin="3892,3364" coordsize="1925,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RIc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5EvaH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WxEhwwAAAN0AAAAP&#10;AAAAAAAAAAAAAAAAAKoCAABkcnMvZG93bnJldi54bWxQSwUGAAAAAAQABAD6AAAAmgMAAAAA&#10;">
                      <v:line id="Line 2428" o:spid="_x0000_s1354" style="position:absolute;flip:x;visibility:visible;mso-wrap-style:square" from="3892,3465" to="4550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4hjsUAAADdAAAADwAAAGRycy9kb3ducmV2LnhtbESPQWsCMRSE7wX/Q3iCt5q4sMWuRlGp&#10;xWu1lB6fm+fuavKybFJ3+++bQqHHYWa+YZbrwVlxpy40njXMpgoEcelNw5WG99P+cQ4iRGSD1jNp&#10;+KYA69XoYYmF8T2/0f0YK5EgHArUUMfYFlKGsiaHYepb4uRdfOcwJtlV0nTYJ7izMlPqSTpsOC3U&#10;2NKupvJ2/HIaXtVh21+fc7W75uePfDvY28un1XoyHjYLEJGG+B/+ax+MhmyezeD3TXo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4hjsUAAADdAAAADwAAAAAAAAAA&#10;AAAAAAChAgAAZHJzL2Rvd25yZXYueG1sUEsFBgAAAAAEAAQA+QAAAJMDAAAAAA==&#10;" strokeweight="1.5pt">
                        <v:stroke endarrow="block"/>
                      </v:line>
                      <v:rect id="Rectangle 2429" o:spid="_x0000_s1355" style="position:absolute;left:4601;top:3364;width:121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QIMUA&#10;AADdAAAADwAAAGRycy9kb3ducmV2LnhtbESPUUvDQBCE3wv+h2OFvrUXD9SS9lokIEgpWBv1eclt&#10;k7S5vZBb2/jvPUHwcZiZb5jVZvSdutAQ28AW7uYZKOIquJZrC+/l82wBKgqywy4wWfimCJv1zWSF&#10;uQtXfqPLQWqVIBxztNCI9LnWsWrIY5yHnjh5xzB4lCSHWrsBrwnuO22y7EF7bDktNNhT0VB1Pnx5&#10;C6+f+3K7fyy2kplKig8+0f2utHZ6Oz4tQQmN8h/+a784C2ZhDPy+S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pAg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7B2F31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Audio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 harness</w:t>
                              </w:r>
                            </w:p>
                          </w:txbxContent>
                        </v:textbox>
                      </v:rect>
                    </v:group>
                    <v:group id="Group 3268" o:spid="_x0000_s1356" style="position:absolute;left:3721;top:3080;width:2107;height:214" coordorigin="3721,3080" coordsize="2107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mP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SezO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Jj1bFAAAA3QAA&#10;AA8AAAAAAAAAAAAAAAAAqgIAAGRycy9kb3ducmV2LnhtbFBLBQYAAAAABAAEAPoAAACcAwAAAAA=&#10;">
                      <v:line id="Line 2430" o:spid="_x0000_s1357" style="position:absolute;flip:x;visibility:visible;mso-wrap-style:square" from="3721,3205" to="463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FsYAAADdAAAADwAAAGRycy9kb3ducmV2LnhtbESPQWsCMRSE74X+h/AK3mrSpSt2a5Qq&#10;bfFaldLj6+Z1dzV5WTbRXf+9KQgeh5n5hpktBmfFibrQeNbwNFYgiEtvGq407LYfj1MQISIbtJ5J&#10;w5kCLOb3dzMsjO/5i06bWIkE4VCghjrGtpAylDU5DGPfEifvz3cOY5JdJU2HfYI7KzOlJtJhw2mh&#10;xpZWNZWHzdFp+FTrZb9/ydVqn/9+58vBHt5/rNajh+HtFUSkId7C1/baaMim2TP8v0lPQM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JghbGAAAA3QAAAA8AAAAAAAAA&#10;AAAAAAAAoQIAAGRycy9kb3ducmV2LnhtbFBLBQYAAAAABAAEAPkAAACUAwAAAAA=&#10;" strokeweight="1.5pt">
                        <v:stroke endarrow="block"/>
                      </v:line>
                      <v:rect id="Rectangle 2431" o:spid="_x0000_s1358" style="position:absolute;left:4802;top:3080;width:102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8IVMUA&#10;AADdAAAADwAAAGRycy9kb3ducmV2LnhtbESPUWvCQBCE3wv9D8cWfKuXBmwlekoJFIoIWqM+L7k1&#10;ic3thdxW47/vFQo+DjPzDTNfDq5VF+pD49nAyzgBRVx623BlYF98PE9BBUG22HomAzcKsFw8Pswx&#10;s/7KX3TZSaUihEOGBmqRLtM6lDU5DGPfEUfv5HuHEmVfadvjNcJdq9MkedUOG44LNXaU11R+736c&#10;gc1xW6y2b/lKkrSU/MBnmqwLY0ZPw/sMlNAg9/B/+9MaSKfpBP7exC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whU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7B2F31">
                              <w:pPr>
                                <w:ind w:firstLine="1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Antenna cord</w:t>
                              </w:r>
                            </w:p>
                          </w:txbxContent>
                        </v:textbox>
                      </v:rect>
                    </v:group>
                    <v:group id="Group 3264" o:spid="_x0000_s1359" style="position:absolute;left:1360;top:2916;width:1310;height:1121" coordorigin="1360,2916" coordsize="1310,1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4szsUAAADdAAAADwAAAGRycy9kb3ducmV2LnhtbESPQYvCMBSE7wv+h/AE&#10;b2vayopUo4ioeBBhdWHx9miebbF5KU1s6783C8Ieh5n5hlmselOJlhpXWlYQjyMQxJnVJecKfi67&#10;zxkI55E1VpZJwZMcrJaDjwWm2nb8Te3Z5yJA2KWooPC+TqV0WUEG3djWxMG72cagD7LJpW6wC3BT&#10;ySSKptJgyWGhwJo2BWX388Mo2HfYrS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+LM7FAAAA3QAA&#10;AA8AAAAAAAAAAAAAAAAAqgIAAGRycy9kb3ducmV2LnhtbFBLBQYAAAAABAAEAPoAAACcAwAAAAA=&#10;">
                      <v:line id="Line 1277" o:spid="_x0000_s1360" style="position:absolute;flip:y;visibility:visible;mso-wrap-style:square" from="2015,2916" to="2268,3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cYcYAAADdAAAADwAAAGRycy9kb3ducmV2LnhtbESPQWsCMRSE70L/Q3iF3jTpwla7GqVK&#10;W7zWluLxuXnuriYvyyZ1t/++KQgeh5n5hlmsBmfFhbrQeNbwOFEgiEtvGq40fH2+jWcgQkQ2aD2T&#10;hl8KsFrejRZYGN/zB112sRIJwqFADXWMbSFlKGtyGCa+JU7e0XcOY5JdJU2HfYI7KzOlnqTDhtNC&#10;jS1tairPux+n4V1t1/3pOVebU374zteDPb/urdYP98PLHESkId7C1/bWaMhm2RT+36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bHGHGAAAA3QAAAA8AAAAAAAAA&#10;AAAAAAAAoQIAAGRycy9kb3ducmV2LnhtbFBLBQYAAAAABAAEAPkAAACUAwAAAAA=&#10;" strokeweight="1.5pt">
                        <v:stroke endarrow="block"/>
                      </v:line>
                      <v:rect id="Rectangle 2710" o:spid="_x0000_s1361" style="position:absolute;left:1360;top:3623;width:1310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6nysIA&#10;AADdAAAADwAAAGRycy9kb3ducmV2LnhtbERPTWvCQBC9F/wPywje6sZAW0ldRQKCiKA16nnITpO0&#10;2dmQnWr8991DocfH+16sBteqG/Wh8WxgNk1AEZfeNlwZOBeb5zmoIMgWW89k4EEBVsvR0wIz6+/8&#10;QbeTVCqGcMjQQC3SZVqHsiaHYeo74sh9+t6hRNhX2vZ4j+Gu1WmSvGqHDceGGjvKayq/Tz/OwOF6&#10;LHbHt3wnSVpKfuEvetkXxkzGw/odlNAg/+I/99YaSOdpnBvfxC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3qfKwgAAAN0AAAAPAAAAAAAAAAAAAAAAAJgCAABkcnMvZG93&#10;bnJldi54bWxQSwUGAAAAAAQABAD1AAAAhwMAAAAA&#10;" stroked="f" strokeweight=".25pt">
                        <v:textbox style="mso-fit-shape-to-text:t" inset="0,0,0,0">
                          <w:txbxContent>
                            <w:p w:rsidR="00A3681E" w:rsidRDefault="00A3681E" w:rsidP="007B2F3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(Green)</w:t>
                              </w:r>
                            </w:p>
                          </w:txbxContent>
                        </v:textbox>
                      </v:rect>
                    </v:group>
                    <v:group id="Group 3269" o:spid="_x0000_s1362" style="position:absolute;left:4051;top:2273;width:1749;height:808" coordorigin="4051,2273" coordsize="1749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mG4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BMk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Ybi8xgAAAN0A&#10;AAAPAAAAAAAAAAAAAAAAAKoCAABkcnMvZG93bnJldi54bWxQSwUGAAAAAAQABAD6AAAAnQMAAAAA&#10;">
                      <v:rect id="Rectangle 2737" o:spid="_x0000_s1363" style="position:absolute;left:4843;top:2273;width:95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E9EcIA&#10;AADdAAAADwAAAGRycy9kb3ducmV2LnhtbERPTWvCQBC9C/0PyxR6q5tGWiW6igQEkULVqOchO03S&#10;ZmdDdqrpv+8eCh4f73uxGlyrrtSHxrOBl3ECirj0tuHKwKnYPM9ABUG22HomA78UYLV8GC0ws/7G&#10;B7oepVIxhEOGBmqRLtM6lDU5DGPfEUfu0/cOJcK+0rbHWwx3rU6T5E07bDg21NhRXlP5ffxxBj4u&#10;+2K3n+Y7SdJS8jN/0et7YczT47CegxIa5C7+d2+tgXQ2ifvjm/gE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T0RwgAAAN0AAAAPAAAAAAAAAAAAAAAAAJgCAABkcnMvZG93&#10;bnJldi54bWxQSwUGAAAAAAQABAD1AAAAhwMAAAAA&#10;" stroked="f" strokeweight=".25pt">
                        <v:textbox style="mso-fit-shape-to-text:t" inset="0,0,0,0">
                          <w:txbxContent>
                            <w:p w:rsidR="00A3681E" w:rsidRDefault="00A3681E" w:rsidP="007B2F31">
                              <w:pPr>
                                <w:ind w:firstLine="1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</w:txbxContent>
                        </v:textbox>
                      </v:rect>
                      <v:line id="Line 2738" o:spid="_x0000_s1364" style="position:absolute;flip:x;visibility:visible;mso-wrap-style:square" from="4051,2480" to="4843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3U8UAAADdAAAADwAAAGRycy9kb3ducmV2LnhtbESPQWsCMRSE70L/Q3iF3jRRWdGtUaqo&#10;eK0txePr5nV3NXlZNqm7/fdNQehxmJlvmOW6d1bcqA21Zw3jkQJBXHhTc6nh/W0/nIMIEdmg9Uwa&#10;fijAevUwWGJufMevdDvFUiQIhxw1VDE2uZShqMhhGPmGOHlfvnUYk2xLaVrsEtxZOVFqJh3WnBYq&#10;bGhbUXE9fTsNB3XcdJdFpraX7PMj2/T2ujtbrZ8e+5dnEJH6+B++t49Gw2Q+Hc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e3U8UAAADdAAAADwAAAAAAAAAA&#10;AAAAAAChAgAAZHJzL2Rvd25yZXYueG1sUEsFBgAAAAAEAAQA+QAAAJMDAAAAAA==&#10;" strokeweight="1.5pt">
                        <v:stroke endarrow="block"/>
                      </v:line>
                    </v:group>
                    <v:group id="Group 3266" o:spid="_x0000_s1365" style="position:absolute;left:2223;top:4249;width:1014;height:533" coordorigin="2223,4249" coordsize="1014,5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y8EM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mQ+S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cvBDFAAAA3QAA&#10;AA8AAAAAAAAAAAAAAAAAqgIAAGRycy9kb3ducmV2LnhtbFBLBQYAAAAABAAEAPoAAACcAwAAAAA=&#10;">
                      <v:rect id="Rectangle 2810" o:spid="_x0000_s1366" style="position:absolute;left:2223;top:4575;width:101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jZsUA&#10;AADdAAAADwAAAGRycy9kb3ducmV2LnhtbESPUUvDQBCE3wX/w7GCb/ZiSrWkuRQJCFIEa6J9XnJr&#10;Es3thdzapv/eEwQfh5n5hsm3sxvUkabQezZwu0hAETfe9twaeKsfb9aggiBbHDyTgTMF2BaXFzlm&#10;1p/4lY6VtCpCOGRooBMZM61D05HDsPAjcfQ+/ORQopxabSc8RbgbdJokd9phz3Ghw5HKjpqv6tsZ&#10;eDns693+vtxJkjZSvvMnrZ5rY66v5ocNKKFZ/sN/7SdrIF0vl/D7Jj4B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6NmxQAAAN0AAAAPAAAAAAAAAAAAAAAAAJgCAABkcnMv&#10;ZG93bnJldi54bWxQSwUGAAAAAAQABAD1AAAAigMAAAAA&#10;" stroked="f" strokeweight=".25pt">
                        <v:textbox style="mso-fit-shape-to-text:t" inset="0,0,0,0">
                          <w:txbxContent>
                            <w:p w:rsidR="00A3681E" w:rsidRDefault="00A3681E" w:rsidP="007B2F31">
                              <w:pPr>
                                <w:ind w:firstLine="1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Wire harness</w:t>
                              </w:r>
                            </w:p>
                          </w:txbxContent>
                        </v:textbox>
                      </v:rect>
                      <v:line id="Line 2811" o:spid="_x0000_s1367" style="position:absolute;flip:y;visibility:visible;mso-wrap-style:square" from="2730,4249" to="2981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AUy8YAAADdAAAADwAAAGRycy9kb3ducmV2LnhtbESPQU8CMRSE7yT+h+aZeGNbkTWwUogQ&#10;NVxBYzg+t8/dhfZ1s63s8u+tiQnHycx8k1msBmfFmbrQeNZwnykQxKU3DVcaPt5fxzMQISIbtJ5J&#10;w4UCrJY3owUWxve8o/M+ViJBOBSooY6xLaQMZU0OQ+Zb4uR9+85hTLKrpOmwT3Bn5USpR+mw4bRQ&#10;Y0ubmsrT/sdpeFPbdX+c52pzzL8+8/VgTy8Hq/Xd7fD8BCLSEK/h//bWaJjMHqbw9yY9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QFMvGAAAA3QAAAA8AAAAAAAAA&#10;AAAAAAAAoQIAAGRycy9kb3ducmV2LnhtbFBLBQYAAAAABAAEAPkAAACUAwAAAAA=&#10;" strokeweight="1.5pt">
                        <v:stroke endarrow="block"/>
                      </v:line>
                    </v:group>
                  </v:group>
                </v:group>
                <v:group id="Group 3278" o:spid="_x0000_s1368" style="position:absolute;left:5360;top:16869;width:18288;height:8026" coordorigin="2040,4505" coordsize="2880,1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6AHs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i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PoAexgAAAN0A&#10;AAAPAAAAAAAAAAAAAAAAAKoCAABkcnMvZG93bnJldi54bWxQSwUGAAAAAAQABAD6AAAAnQMAAAAA&#10;">
                  <v:shape id="Picture 3274" o:spid="_x0000_s1369" type="#_x0000_t75" style="position:absolute;left:2040;top:4794;width:2760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qFRe/AAAA3QAAAA8AAABkcnMvZG93bnJldi54bWxET0uLwjAQvgv7H8Is7E1TFUSqsciKuFdf&#10;96EZ29pmUppZbffXbw6Cx4/vvc5616gHdaHybGA6SUAR595WXBi4nPfjJaggyBYbz2RgoADZ5mO0&#10;xtT6Jx/pcZJCxRAOKRooRdpU65CX5DBMfEscuZvvHEqEXaFth88Y7ho9S5KFdlhxbCixpe+S8vr0&#10;6wz0MhuO1yGxu6vbIdXDXyWHuzFfn/12BUqol7f45f6xBubzaZwb38Qno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qhUXvwAAAN0AAAAPAAAAAAAAAAAAAAAAAJ8CAABk&#10;cnMvZG93bnJldi54bWxQSwUGAAAAAAQABAD3AAAAiwMAAAAA&#10;">
                    <v:imagedata r:id="rId97" o:title=""/>
                  </v:shape>
                  <v:shape id="Text Box 3276" o:spid="_x0000_s1370" type="#_x0000_t202" style="position:absolute;left:3720;top:5528;width:120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Tf8gA&#10;AADdAAAADwAAAGRycy9kb3ducmV2LnhtbESPQWsCMRSE7wX/Q3hCL6Vm7YrUrVFELLS9SLdevD02&#10;z83WzcuSZHX775tCweMwM98wy/VgW3EhHxrHCqaTDARx5XTDtYLD1+vjM4gQkTW2jknBDwVYr0Z3&#10;Syy0u/InXcpYiwThUKACE2NXSBkqQxbDxHXEyTs5bzEm6WupPV4T3LbyKcvm0mLDacFgR1tD1bns&#10;rYL97Lg3D/1p97GZ5f790G/n33Wp1P142LyAiDTEW/i//aYV5Pl0AX9v0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BJN/yAAAAN0AAAAPAAAAAAAAAAAAAAAAAJgCAABk&#10;cnMvZG93bnJldi54bWxQSwUGAAAAAAQABAD1AAAAjQMAAAAA&#10;" stroked="f">
                    <v:textbox style="mso-fit-shape-to-text:t" inset="0,0,0,0">
                      <w:txbxContent>
                        <w:p w:rsidR="00A3681E" w:rsidRPr="005E73CD" w:rsidRDefault="00A3681E" w:rsidP="007B2F3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Cord assembly</w:t>
                          </w:r>
                        </w:p>
                      </w:txbxContent>
                    </v:textbox>
                  </v:shape>
                  <v:line id="Line 3277" o:spid="_x0000_s1371" style="position:absolute;flip:y;visibility:visible;mso-wrap-style:square" from="3480,4505" to="3480,5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JH48IAAADdAAAADwAAAGRycy9kb3ducmV2LnhtbERPz2vCMBS+C/4P4Qm7aaLS4apRVObw&#10;Oidjx7fm2VaTl9JE2/33y2Gw48f3e7XpnRUPakPtWcN0okAQF97UXGo4fxzGCxAhIhu0nknDDwXY&#10;rIeDFebGd/xOj1MsRQrhkKOGKsYmlzIUFTkME98QJ+7iW4cxwbaUpsUuhTsrZ0o9S4c1p4YKG9pX&#10;VNxOd6fhTR133fUlU/tr9v2Z7Xp7e/2yWj+N+u0SRKQ+/ov/3EejYT6fpf3pTXo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JJH48IAAADdAAAADwAAAAAAAAAAAAAA&#10;AAChAgAAZHJzL2Rvd25yZXYueG1sUEsFBgAAAAAEAAQA+QAAAJADAAAAAA==&#10;" strokeweight="1.5pt">
                    <v:stroke endarrow="block"/>
                  </v:line>
                </v:group>
                <w10:anchorlock/>
              </v:group>
            </w:pict>
          </mc:Fallback>
        </mc:AlternateContent>
      </w:r>
      <w:r w:rsidR="00AA4C8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-889000</wp:posOffset>
                </wp:positionH>
                <wp:positionV relativeFrom="paragraph">
                  <wp:posOffset>753110</wp:posOffset>
                </wp:positionV>
                <wp:extent cx="447675" cy="114300"/>
                <wp:effectExtent l="0" t="4445" r="3175" b="0"/>
                <wp:wrapNone/>
                <wp:docPr id="3316" name="Rectangl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3681E" w:rsidRDefault="00A3681E" w:rsidP="005E73CD">
                            <w:pPr>
                              <w:ind w:firstLine="1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A3681E" w:rsidRDefault="00A3681E" w:rsidP="005E73CD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 </w:t>
                            </w:r>
                          </w:p>
                          <w:p w:rsidR="00A3681E" w:rsidRDefault="00A3681E" w:rsidP="005E73C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5" o:spid="_x0000_s1372" style="position:absolute;left:0;text-align:left;margin-left:-70pt;margin-top:59.3pt;width:35.25pt;height: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" stroked="f" strokeweight=".25pt">
                <v:textbox inset="0,0,0,0">
                  <w:txbxContent>
                    <w:p w:rsidR="00A3681E" w:rsidRDefault="00A3681E" w:rsidP="005E73CD">
                      <w:pPr>
                        <w:ind w:firstLine="1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A3681E" w:rsidRDefault="00A3681E" w:rsidP="005E73CD">
                      <w:pPr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 </w:t>
                      </w:r>
                    </w:p>
                    <w:p w:rsidR="00A3681E" w:rsidRDefault="00A3681E" w:rsidP="005E73CD"/>
                  </w:txbxContent>
                </v:textbox>
              </v:rect>
            </w:pict>
          </mc:Fallback>
        </mc:AlternateContent>
      </w:r>
      <w:r w:rsidR="005E73CD">
        <w:rPr>
          <w:rFonts w:hint="eastAsia"/>
          <w:noProof/>
        </w:rPr>
        <w:t>Route the PKB signal wire (Red / White) and REV signal wire (Green) from the wire harness</w:t>
      </w:r>
      <w:r w:rsidR="008426C4">
        <w:rPr>
          <w:noProof/>
        </w:rPr>
        <w:t>,</w:t>
      </w:r>
      <w:r w:rsidR="005E73CD">
        <w:rPr>
          <w:rFonts w:hint="eastAsia"/>
          <w:noProof/>
        </w:rPr>
        <w:t xml:space="preserve"> along the vehicle wire harness</w:t>
      </w:r>
      <w:r w:rsidR="008426C4">
        <w:rPr>
          <w:noProof/>
        </w:rPr>
        <w:t>,</w:t>
      </w:r>
      <w:r w:rsidR="005E73CD">
        <w:rPr>
          <w:rFonts w:hint="eastAsia"/>
          <w:noProof/>
        </w:rPr>
        <w:t xml:space="preserve"> to the vicinity of combination meter (Fig. 3-</w:t>
      </w:r>
      <w:r w:rsidR="005E73CD">
        <w:rPr>
          <w:noProof/>
        </w:rPr>
        <w:t>7</w:t>
      </w:r>
      <w:r w:rsidR="005E73CD">
        <w:rPr>
          <w:rFonts w:hint="eastAsia"/>
          <w:noProof/>
        </w:rPr>
        <w:t>).</w:t>
      </w: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C24B73" w:rsidRDefault="00C24B73" w:rsidP="003C46F9">
      <w:pPr>
        <w:pStyle w:val="ProcLevel2"/>
      </w:pPr>
      <w:r>
        <w:rPr>
          <w:rFonts w:hint="eastAsia"/>
        </w:rPr>
        <w:t xml:space="preserve">Temporarily route </w:t>
      </w:r>
      <w:r>
        <w:t>the PKB signal wire</w:t>
      </w:r>
      <w:r>
        <w:rPr>
          <w:rFonts w:hint="eastAsia"/>
        </w:rPr>
        <w:t xml:space="preserve"> and REV signal wire.</w:t>
      </w:r>
      <w:r>
        <w:t xml:space="preserve"> </w:t>
      </w:r>
    </w:p>
    <w:p w:rsidR="00C24B73" w:rsidRDefault="008B0688" w:rsidP="003C46F9">
      <w:pPr>
        <w:pStyle w:val="ProcLevel3"/>
        <w:rPr>
          <w:color w:val="000000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65088" behindDoc="0" locked="1" layoutInCell="1" allowOverlap="1" wp14:anchorId="7906BCE9" wp14:editId="128A3C65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2979" name="Group 2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817" name="Picture 2817" descr="AW-KQ-C07"/>
                          <pic:cNvPicPr>
                            <a:picLocks noChangeAspect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44" y="165538"/>
                            <a:ext cx="2276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09" name="Group 24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5076"/>
                            <a:chExt cx="4680" cy="2880"/>
                          </a:xfrm>
                        </wpg:grpSpPr>
                        <wps:wsp>
                          <wps:cNvPr id="3311" name="Rectangle 24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Text Box 2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" y="7651"/>
                              <a:ext cx="864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8B0688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</w:t>
                                </w: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13" name="Rectangle 2416"/>
                        <wps:cNvSpPr>
                          <a:spLocks noChangeArrowheads="1"/>
                        </wps:cNvSpPr>
                        <wps:spPr bwMode="auto">
                          <a:xfrm>
                            <a:off x="70944" y="78828"/>
                            <a:ext cx="1600200" cy="13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8B068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(Red / 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08" name="Line 2417"/>
                        <wps:cNvCnPr>
                          <a:cxnSpLocks noChangeShapeType="1"/>
                        </wps:cNvCnPr>
                        <wps:spPr bwMode="auto">
                          <a:xfrm flipH="1">
                            <a:off x="827930" y="220717"/>
                            <a:ext cx="23408" cy="6356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Line 2421"/>
                        <wps:cNvCnPr>
                          <a:cxnSpLocks noChangeShapeType="1"/>
                          <a:stCxn id="3307" idx="0"/>
                        </wps:cNvCnPr>
                        <wps:spPr bwMode="auto">
                          <a:xfrm flipH="1" flipV="1">
                            <a:off x="1702675" y="1064173"/>
                            <a:ext cx="706821" cy="45717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6" name="Rectangle 2425"/>
                        <wps:cNvSpPr>
                          <a:spLocks noChangeArrowheads="1"/>
                        </wps:cNvSpPr>
                        <wps:spPr bwMode="auto">
                          <a:xfrm>
                            <a:off x="1292772" y="1671057"/>
                            <a:ext cx="1214755" cy="13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Pr="008B0688" w:rsidRDefault="00A3681E" w:rsidP="008B0688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(Green)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07" name="Rectangle 2426"/>
                        <wps:cNvSpPr>
                          <a:spLocks noChangeArrowheads="1"/>
                        </wps:cNvSpPr>
                        <wps:spPr bwMode="auto">
                          <a:xfrm>
                            <a:off x="1876096" y="1521237"/>
                            <a:ext cx="1066800" cy="131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8B068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15" name="Line 242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7917" y="1032642"/>
                            <a:ext cx="570186" cy="70458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6BCE9" id="Group 2979" o:spid="_x0000_s1373" style="position:absolute;left:0;text-align:left;margin-left:-255.6pt;margin-top:0;width:234pt;height:2in;z-index:251865088;mso-height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">
                <v:shape id="Picture 2817" o:spid="_x0000_s1374" type="#_x0000_t75" alt="AW-KQ-C07" style="position:absolute;left:2995;top:1655;width:2276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GWjjGAAAA3QAAAA8AAABkcnMvZG93bnJldi54bWxEj09rwkAUxO8Fv8PyhN7qJrb4J7pKKUgL&#10;BUHNxdsz+8wGs29Ddo3pt+8KgsdhZn7DLNe9rUVHra8cK0hHCQjiwumKSwX5YfM2A+EDssbaMSn4&#10;Iw/r1eBliZl2N95Rtw+liBD2GSowITSZlL4wZNGPXEMcvbNrLYYo21LqFm8Rbms5TpKJtFhxXDDY&#10;0Jeh4rK/WgWnX9pWnJ+um2n3Mc+Px3eTdt9KvQ77zwWIQH14hh/tH61gPEuncH8Tn4Bc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IZaOMYAAADdAAAADwAAAAAAAAAAAAAA&#10;AACfAgAAZHJzL2Rvd25yZXYueG1sUEsFBgAAAAAEAAQA9wAAAJIDAAAAAA==&#10;">
                  <v:imagedata r:id="rId99" o:title="AW-KQ-C07"/>
                  <v:path arrowok="t"/>
                </v:shape>
                <v:group id="Group 2413" o:spid="_x0000_s1375" style="position:absolute;width:29718;height:18288" coordorigin="120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QnKs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NCcqxgAAAN0A&#10;AAAPAAAAAAAAAAAAAAAAAKoCAABkcnMvZG93bnJldi54bWxQSwUGAAAAAAQABAD6AAAAnQMAAAAA&#10;">
                  <v:rect id="Rectangle 2414" o:spid="_x0000_s1376" style="position:absolute;left:1200;top:507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l8MUA&#10;AADdAAAADwAAAGRycy9kb3ducmV2LnhtbESPQWsCMRSE7wX/Q3gFbzW7ikW2RlmlgiehKmhvj81r&#10;srh5WTapu/33jVDocZiZb5jlenCNuFMXas8K8kkGgrjyumaj4HzavSxAhIissfFMCn4owHo1elpi&#10;oX3PH3Q/RiMShEOBCmyMbSFlqCw5DBPfEifvy3cOY5KdkbrDPsFdI6dZ9iod1pwWLLa0tVTdjt9O&#10;wXv7eSjnJsjyEu315jf9zh6MUuPnoXwDEWmI/+G/9l4rmM3yHB5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rKXwxQAAAN0AAAAPAAAAAAAAAAAAAAAAAJgCAABkcnMv&#10;ZG93bnJldi54bWxQSwUGAAAAAAQABAD1AAAAigMAAAAA&#10;" filled="f"/>
                  <v:shape id="Text Box 2415" o:spid="_x0000_s1377" type="#_x0000_t202" style="position:absolute;left:1223;top:7651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4QMUA&#10;AADdAAAADwAAAGRycy9kb3ducmV2LnhtbESPT4vCMBTE7wt+h/CEvSyaWkGWahT/rOBhPeiK50fz&#10;bIvNS0mird/eCAseh5n5DTNbdKYWd3K+sqxgNExAEOdWV1woOP1tB98gfEDWWFsmBQ/ysJj3PmaY&#10;advyge7HUIgIYZ+hgjKEJpPS5yUZ9EPbEEfvYp3BEKUrpHbYRripZZokE2mw4rhQYkPrkvLr8WYU&#10;TDbu1h54/bU5/fzivinS8+pxVuqz3y2nIAJ14R3+b++0gvF4lMLrTXw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HhAxQAAAN0AAAAPAAAAAAAAAAAAAAAAAJgCAABkcnMv&#10;ZG93bnJldi54bWxQSwUGAAAAAAQABAD1AAAAigMAAAAA&#10;" stroked="f">
                    <v:textbox inset="0,0,0,0">
                      <w:txbxContent>
                        <w:p w:rsidR="00A3681E" w:rsidRDefault="00A3681E" w:rsidP="008B0688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</w:t>
                          </w: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  <v:rect id="Rectangle 2416" o:spid="_x0000_s1378" style="position:absolute;left:709;top:788;width:16002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88MUA&#10;AADdAAAADwAAAGRycy9kb3ducmV2LnhtbESPUWvCQBCE3wv9D8cWfNOLhrYSPaUECiKFWqM+L7k1&#10;SZvbC7mtpv++VxD6OMzMN8xyPbhWXagPjWcD00kCirj0tuHKwKF4Hc9BBUG22HomAz8UYL26v1ti&#10;Zv2VP+iyl0pFCIcMDdQiXaZ1KGtyGCa+I47e2fcOJcq+0rbHa4S7Vs+S5Ek7bDgu1NhRXlP5tf92&#10;Bt5Pu2K7e863ksxKyY/8SY9vhTGjh+FlAUpokP/wrb2xBtJ0msLfm/gE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jzw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8B0688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(Red / White)</w:t>
                        </w:r>
                      </w:p>
                    </w:txbxContent>
                  </v:textbox>
                </v:rect>
                <v:line id="Line 2417" o:spid="_x0000_s1379" style="position:absolute;flip:x;visibility:visible;mso-wrap-style:square" from="8279,2207" to="8513,8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XhcIAAADdAAAADwAAAGRycy9kb3ducmV2LnhtbERPz2vCMBS+C/4P4QneNJnSsXVGUXHi&#10;dW6MHd+at7aavJQms/W/NwfB48f3e7HqnRUXakPtWcPTVIEgLrypudTw9fk+eQERIrJB65k0XCnA&#10;ajkcLDA3vuMPuhxjKVIIhxw1VDE2uZShqMhhmPqGOHF/vnUYE2xLaVrsUrizcqbUs3RYc2qosKFt&#10;RcX5+O807NVh051eM7U9Zb/f2aa3592P1Xo86tdvICL18SG+uw9Gw3yu0tz0Jj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VEXhcIAAADdAAAADwAAAAAAAAAAAAAA&#10;AAChAgAAZHJzL2Rvd25yZXYueG1sUEsFBgAAAAAEAAQA+QAAAJADAAAAAA==&#10;" strokeweight="1.5pt">
                  <v:stroke endarrow="block"/>
                </v:line>
                <v:line id="Line 2421" o:spid="_x0000_s1380" style="position:absolute;flip:x y;visibility:visible;mso-wrap-style:square" from="17026,10641" to="24094,15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iKsUAAADdAAAADwAAAGRycy9kb3ducmV2LnhtbESPzWrDMBCE74W+g9hCLiWR89MQ3Cgh&#10;OBTa3OLmkONibSxTa2UsWXHfvioUehxm5htmux9tKyL1vnGsYD7LQBBXTjdcK7h8vk03IHxA1tg6&#10;JgXf5GG/e3zYYq7dnc8Uy1CLBGGfowITQpdL6StDFv3MdcTJu7neYkiyr6Xu8Z7gtpWLLFtLiw2n&#10;BYMdFYaqr3KwCoo2nmiIJ319icOzOX4UemVKpSZP4+EVRKAx/If/2u9awXI5X8H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fiKsUAAADdAAAADwAAAAAAAAAA&#10;AAAAAAChAgAAZHJzL2Rvd25yZXYueG1sUEsFBgAAAAAEAAQA+QAAAJMDAAAAAA==&#10;" strokeweight="1.5pt">
                  <v:stroke endarrow="block"/>
                </v:line>
                <v:rect id="Rectangle 2425" o:spid="_x0000_s1381" style="position:absolute;left:12927;top:16710;width:12148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JtcYA&#10;AADdAAAADwAAAGRycy9kb3ducmV2LnhtbESPUUvDQBCE3wv9D8cKfbN3trRK7LWUgCClYG3U5yW3&#10;JtHcXsht2/jvPUHo4zAz3zCrzeBbdaY+NoEt3E0NKOIyuIYrC2/F0+0DqCjIDtvAZOGHImzW49EK&#10;Mxcu/Erno1QqQThmaKEW6TKtY1mTxzgNHXHyPkPvUZLsK+16vCS4b/XMmKX22HBaqLGjvKby+3jy&#10;Fl4+DsXucJ/vxMxKyd/5ixb7wtrJzbB9BCU0yDX83352FuZzs4S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gJtc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Pr="008B0688" w:rsidRDefault="00A3681E" w:rsidP="008B0688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(Green)</w:t>
                        </w:r>
                      </w:p>
                    </w:txbxContent>
                  </v:textbox>
                </v:rect>
                <v:rect id="Rectangle 2426" o:spid="_x0000_s1382" style="position:absolute;left:18760;top:15212;width:10668;height:1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sLsYA&#10;AADdAAAADwAAAGRycy9kb3ducmV2LnhtbESPUUvDQBCE3wv9D8cKfWvvbKmV2GspAUFKwdqoz0tu&#10;TaK5vZDbtvHfe4Lg4zAz3zDr7eBbdaE+NoEt3M4MKOIyuIYrC6/F4/QeVBRkh21gsvBNEbab8WiN&#10;mQtXfqHLSSqVIBwztFCLdJnWsazJY5yFjjh5H6H3KEn2lXY9XhPct3puzJ322HBaqLGjvKby63T2&#10;Fp7fj8X+uMr3Yual5G/8SctDYe3kZtg9gBIa5D/8135yFhYLs4LfN+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SsL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8B0688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</w:txbxContent>
                  </v:textbox>
                </v:rect>
                <v:line id="Line 2427" o:spid="_x0000_s1383" style="position:absolute;flip:x y;visibility:visible;mso-wrap-style:square" from="6779,10326" to="12481,17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tHscUAAADdAAAADwAAAGRycy9kb3ducmV2LnhtbESPQWvCQBSE7wX/w/IEL0U31ioldRVJ&#10;EVpvRg89PrKv2WD2bchu1vTfdwuFHoeZ+YbZ7kfbiki9bxwrWC4yEMSV0w3XCq6X4/wFhA/IGlvH&#10;pOCbPOx3k4ct5trd+UyxDLVIEPY5KjAhdLmUvjJk0S9cR5y8L9dbDEn2tdQ93hPctvIpyzbSYsNp&#10;wWBHhaHqVg5WQdHGEw3xpD/XcXg0bx+FfjalUrPpeHgFEWgM/+G/9rtWsFot1/D7Jj0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tHscUAAADdAAAADwAAAAAAAAAA&#10;AAAAAAChAgAAZHJzL2Rvd25yZXYueG1sUEsFBgAAAAAEAAQA+QAAAJMDAAAAAA==&#10;" strokeweight="1.5pt">
                  <v:stroke endarrow="block"/>
                </v:line>
                <w10:anchorlock/>
              </v:group>
            </w:pict>
          </mc:Fallback>
        </mc:AlternateContent>
      </w:r>
      <w:r w:rsidR="00C24B73">
        <w:rPr>
          <w:rFonts w:hint="eastAsia"/>
          <w:color w:val="000000"/>
        </w:rPr>
        <w:t xml:space="preserve">Temporarily route the REV signal wire (Green) and the PKB signal wire (Red / White) from the wire </w:t>
      </w:r>
      <w:r w:rsidR="00C24B73">
        <w:rPr>
          <w:color w:val="000000"/>
        </w:rPr>
        <w:t>harness</w:t>
      </w:r>
      <w:r w:rsidR="00C24B73">
        <w:rPr>
          <w:rFonts w:hint="eastAsia"/>
          <w:color w:val="000000"/>
        </w:rPr>
        <w:t xml:space="preserve"> along the vehicle wire har</w:t>
      </w:r>
      <w:r w:rsidR="005E73CD">
        <w:rPr>
          <w:rFonts w:hint="eastAsia"/>
          <w:color w:val="000000"/>
        </w:rPr>
        <w:t>ness (Fig. 3-</w:t>
      </w:r>
      <w:r w:rsidR="005E73CD">
        <w:rPr>
          <w:color w:val="000000"/>
        </w:rPr>
        <w:t>8</w:t>
      </w:r>
      <w:r w:rsidR="00C24B73">
        <w:rPr>
          <w:rFonts w:hint="eastAsia"/>
          <w:color w:val="000000"/>
        </w:rPr>
        <w:t>).</w:t>
      </w:r>
    </w:p>
    <w:p w:rsidR="008426C4" w:rsidRDefault="008426C4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8426C4" w:rsidRDefault="008426C4" w:rsidP="003C46F9">
      <w:pPr>
        <w:pStyle w:val="ProcLevel2"/>
        <w:numPr>
          <w:ilvl w:val="0"/>
          <w:numId w:val="0"/>
        </w:numPr>
        <w:ind w:left="360"/>
      </w:pPr>
    </w:p>
    <w:p w:rsidR="00C24B73" w:rsidRDefault="00AC5129" w:rsidP="003C46F9">
      <w:pPr>
        <w:pStyle w:val="ProcLevel3"/>
        <w:rPr>
          <w:color w:val="000000"/>
        </w:rPr>
      </w:pP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863040" behindDoc="0" locked="1" layoutInCell="1" allowOverlap="1" wp14:anchorId="0CAE573E" wp14:editId="17559D7F">
                <wp:simplePos x="0" y="0"/>
                <wp:positionH relativeFrom="column">
                  <wp:posOffset>-3248025</wp:posOffset>
                </wp:positionH>
                <wp:positionV relativeFrom="paragraph">
                  <wp:posOffset>1905</wp:posOffset>
                </wp:positionV>
                <wp:extent cx="2971800" cy="1825625"/>
                <wp:effectExtent l="0" t="0" r="19050" b="22225"/>
                <wp:wrapNone/>
                <wp:docPr id="2978" name="Group 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5625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818" name="Picture 2818" descr="AW-KQ-C08"/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27" y="165538"/>
                            <a:ext cx="2276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97" name="Group 243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5076"/>
                            <a:chExt cx="4680" cy="2880"/>
                          </a:xfrm>
                        </wpg:grpSpPr>
                        <wps:wsp>
                          <wps:cNvPr id="3298" name="Rectangle 2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Text Box 2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5" y="7653"/>
                              <a:ext cx="864" cy="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AC5129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</w:t>
                                </w: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295" name="Rectangle 2435"/>
                        <wps:cNvSpPr>
                          <a:spLocks noChangeArrowheads="1"/>
                        </wps:cNvSpPr>
                        <wps:spPr bwMode="auto">
                          <a:xfrm>
                            <a:off x="1119352" y="1686848"/>
                            <a:ext cx="1600200" cy="13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AC512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(Red / 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00" name="Line 24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8897" y="488731"/>
                            <a:ext cx="409903" cy="1657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Line 244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43001" y="1245476"/>
                            <a:ext cx="394137" cy="42857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Rectangle 2452"/>
                        <wps:cNvSpPr>
                          <a:spLocks noChangeArrowheads="1"/>
                        </wps:cNvSpPr>
                        <wps:spPr bwMode="auto">
                          <a:xfrm>
                            <a:off x="1742089" y="1497205"/>
                            <a:ext cx="121475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AC5129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(Green)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02" name="Rectangle 2453"/>
                        <wps:cNvSpPr>
                          <a:spLocks noChangeArrowheads="1"/>
                        </wps:cNvSpPr>
                        <wps:spPr bwMode="auto">
                          <a:xfrm>
                            <a:off x="1836683" y="409785"/>
                            <a:ext cx="10668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AC512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03" name="Line 2455"/>
                        <wps:cNvCnPr>
                          <a:cxnSpLocks noChangeShapeType="1"/>
                          <a:stCxn id="3305" idx="2"/>
                        </wps:cNvCnPr>
                        <wps:spPr bwMode="auto">
                          <a:xfrm>
                            <a:off x="588579" y="170849"/>
                            <a:ext cx="360965" cy="5356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4" name="Line 24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45477" y="1174532"/>
                            <a:ext cx="457199" cy="3778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5" name="Rectangle 2457"/>
                        <wps:cNvSpPr>
                          <a:spLocks noChangeArrowheads="1"/>
                        </wps:cNvSpPr>
                        <wps:spPr bwMode="auto">
                          <a:xfrm>
                            <a:off x="55179" y="39403"/>
                            <a:ext cx="10668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AC512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J/B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E573E" id="Group 2978" o:spid="_x0000_s1384" style="position:absolute;left:0;text-align:left;margin-left:-255.75pt;margin-top:.15pt;width:234pt;height:143.75pt;z-index:251863040;mso-height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">
                <v:shape id="Picture 2818" o:spid="_x0000_s1385" type="#_x0000_t75" alt="AW-KQ-C08" style="position:absolute;left:3074;top:1655;width:22765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hPxvDAAAA3QAAAA8AAABkcnMvZG93bnJldi54bWxET01rAjEQvRf6H8IUvNWsHtRujSIVoSAt&#10;dO2hx2EzbhZ3Jtsk1bW/3hwKPT7e93I9cKfOFGLrxcBkXIAiqb1tpTHwedg9LkDFhGKx80IGrhRh&#10;vbq/W2Jp/UU+6FylRuUQiSUacCn1pdaxdsQYx74nydzRB8aUYWi0DXjJ4dzpaVHMNGMrucFhTy+O&#10;6lP1wwZ43m+rt+PTQVe/7L58G77feW/M6GHYPINKNKR/8Z/71RqYLiZ5bn6Tn4Be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eE/G8MAAADdAAAADwAAAAAAAAAAAAAAAACf&#10;AgAAZHJzL2Rvd25yZXYueG1sUEsFBgAAAAAEAAQA9wAAAI8DAAAAAA==&#10;">
                  <v:imagedata r:id="rId101" o:title="AW-KQ-C08"/>
                  <v:path arrowok="t"/>
                </v:shape>
                <v:group id="Group 2432" o:spid="_x0000_s1386" style="position:absolute;width:29718;height:18288" coordorigin="120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yM2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kPH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DIzZxgAAAN0A&#10;AAAPAAAAAAAAAAAAAAAAAKoCAABkcnMvZG93bnJldi54bWxQSwUGAAAAAAQABAD6AAAAnQMAAAAA&#10;">
                  <v:rect id="Rectangle 2433" o:spid="_x0000_s1387" style="position:absolute;left:1200;top:507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AqsIA&#10;AADdAAAADwAAAGRycy9kb3ducmV2LnhtbERPy2oCMRTdF/oP4Rbc1UyVik6NMi0KrgQfoN1dJrfJ&#10;4ORmmERn/PtmIbg8nPd82bta3KgNlWcFH8MMBHHpdcVGwfGwfp+CCBFZY+2ZFNwpwHLx+jLHXPuO&#10;d3TbRyNSCIccFdgYm1zKUFpyGIa+IU7cn28dxgRbI3WLXQp3tRxl2UQ6rDg1WGzox1J52V+dglXz&#10;uy0+TZDFKdrzxX93a7s1Sg3e+uILRKQ+PsUP90YrGI9maW56k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pACqwgAAAN0AAAAPAAAAAAAAAAAAAAAAAJgCAABkcnMvZG93&#10;bnJldi54bWxQSwUGAAAAAAQABAD1AAAAhwMAAAAA&#10;" filled="f"/>
                  <v:shape id="Text Box 2434" o:spid="_x0000_s1388" type="#_x0000_t202" style="position:absolute;left:1225;top:7653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m9sYA&#10;AADdAAAADwAAAGRycy9kb3ducmV2LnhtbESPzYvCMBTE7wv+D+EJe1k0tQuyVqP4sQsedg9+4PnR&#10;PNti81KSaOt/bwRhj8PM/IaZLTpTixs5X1lWMBomIIhzqysuFBwPP4MvED4ga6wtk4I7eVjMe28z&#10;zLRteUe3fShEhLDPUEEZQpNJ6fOSDPqhbYijd7bOYIjSFVI7bCPc1DJNkrE0WHFcKLGhdUn5ZX81&#10;CsYbd213vP7YHL9/8a8p0tPqflLqvd8tpyACdeE//GpvtYLPdDKB5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rm9sYAAADdAAAADwAAAAAAAAAAAAAAAACYAgAAZHJz&#10;L2Rvd25yZXYueG1sUEsFBgAAAAAEAAQA9QAAAIsDAAAAAA==&#10;" stroked="f">
                    <v:textbox inset="0,0,0,0">
                      <w:txbxContent>
                        <w:p w:rsidR="00A3681E" w:rsidRDefault="00A3681E" w:rsidP="00AC5129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</w:t>
                          </w:r>
                          <w:r>
                            <w:t>9</w:t>
                          </w:r>
                        </w:p>
                      </w:txbxContent>
                    </v:textbox>
                  </v:shape>
                </v:group>
                <v:rect id="Rectangle 2435" o:spid="_x0000_s1389" style="position:absolute;left:11193;top:16868;width:16002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EpMQA&#10;AADdAAAADwAAAGRycy9kb3ducmV2LnhtbESPT2sCMRTE7wW/Q3iCF6lZLRXdGkUKilf/9fzcPHe3&#10;Ji9LkuraT2+EQo/DzPyGmS1aa8SVfKgdKxgOMhDEhdM1lwoO+9XrBESIyBqNY1JwpwCLeedlhrl2&#10;N97SdRdLkSAcclRQxdjkUoaiIoth4Bri5J2dtxiT9KXUHm8Jbo0cZdlYWqw5LVTY0GdFxWX3YxVs&#10;cSJ53f8y5lB/9++//ngK56FSvW67/AARqY3/4b/2Rit4G03f4fk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6hKTEAAAA3QAAAA8AAAAAAAAAAAAAAAAAmAIAAGRycy9k&#10;b3ducmV2LnhtbFBLBQYAAAAABAAEAPUAAACJAwAAAAA=&#10;" filled="f" stroked="f" strokeweight=".25pt">
                  <v:textbox style="mso-fit-shape-to-text:t" inset="0,0,0,0">
                    <w:txbxContent>
                      <w:p w:rsidR="00A3681E" w:rsidRDefault="00A3681E" w:rsidP="00AC5129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(Red / White)</w:t>
                        </w:r>
                      </w:p>
                    </w:txbxContent>
                  </v:textbox>
                </v:rect>
                <v:line id="Line 2437" o:spid="_x0000_s1390" style="position:absolute;flip:x;visibility:visible;mso-wrap-style:square" from="14188,4887" to="18288,6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bg8IAAADdAAAADwAAAGRycy9kb3ducmV2LnhtbERPz2vCMBS+C/4P4QneNJnSsXVGUXHi&#10;dW6MHd+at7aavJQms/W/NwfB48f3e7HqnRUXakPtWcPTVIEgLrypudTw9fk+eQERIrJB65k0XCnA&#10;ajkcLDA3vuMPuhxjKVIIhxw1VDE2uZShqMhhmPqGOHF/vnUYE2xLaVrsUrizcqbUs3RYc2qosKFt&#10;RcX5+O807NVh051eM7U9Zb/f2aa3592P1Xo86tdvICL18SG+uw9Gw3yu0v70Jj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ycbg8IAAADdAAAADwAAAAAAAAAAAAAA&#10;AAChAgAAZHJzL2Rvd25yZXYueG1sUEsFBgAAAAAEAAQA+QAAAJADAAAAAA==&#10;" strokeweight="1.5pt">
                  <v:stroke endarrow="block"/>
                </v:line>
                <v:line id="Line 2441" o:spid="_x0000_s1391" style="position:absolute;flip:x y;visibility:visible;mso-wrap-style:square" from="11430,12454" to="15371,16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Xb8UAAADdAAAADwAAAGRycy9kb3ducmV2LnhtbESPQWvCQBSE7wX/w/KEXkrdqG2R1FUk&#10;UrDeGj14fGRfs8Hs25DdrOm/7wqFHoeZ+YZZb0fbiki9bxwrmM8yEMSV0w3XCs6nj+cVCB+QNbaO&#10;ScEPedhuJg9rzLW78RfFMtQiQdjnqMCE0OVS+sqQRT9zHXHyvl1vMSTZ11L3eEtw28pFlr1Jiw2n&#10;BYMdFYaqazlYBUUbjzTEo768xuHJ7D8L/WJKpR6n4+4dRKAx/If/2getYLnM5nB/k56A3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nXb8UAAADdAAAADwAAAAAAAAAA&#10;AAAAAAChAgAAZHJzL2Rvd25yZXYueG1sUEsFBgAAAAAEAAQA+QAAAJMDAAAAAA==&#10;" strokeweight="1.5pt">
                  <v:stroke endarrow="block"/>
                </v:line>
                <v:rect id="Rectangle 2452" o:spid="_x0000_s1392" style="position:absolute;left:17420;top:14972;width:1214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Tr8YA&#10;AADdAAAADwAAAGRycy9kb3ducmV2LnhtbESPUUvDQBCE3wv+h2MF3+zFSKuNvRYJCKUIto32ecmt&#10;STS3F3JrG/99r1Do4zAz3zDz5eBadaA+NJ4NPIwTUMSltw1XBj6Lt/tnUEGQLbaeycA/BVgubkZz&#10;zKw/8pYOO6lUhHDI0EAt0mVah7Imh2HsO+LoffveoUTZV9r2eIxw1+o0SabaYcNxocaO8prK392f&#10;M/Cx3xTrzVO+liQtJf/iH5q8F8bc3Q6vL6CEBrmGL+2VNfCYzqZwfhOfgF6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OTr8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AC5129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(Green)</w:t>
                        </w:r>
                      </w:p>
                    </w:txbxContent>
                  </v:textbox>
                </v:rect>
                <v:rect id="Rectangle 2453" o:spid="_x0000_s1393" style="position:absolute;left:18366;top:4097;width:1066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MPtsYA&#10;AADdAAAADwAAAGRycy9kb3ducmV2LnhtbESPX0vDQBDE3wW/w7GCb/auKf4h7bWUQEGKYNton5fc&#10;msTm9kJubeO39wTBx2FmfsMsVqPv1JmG2Aa2MJ0YUMRVcC3XFt7Kzd0TqCjIDrvAZOGbIqyW11cL&#10;zF248J7OB6lVgnDM0UIj0udax6ohj3ESeuLkfYTBoyQ51NoNeElw3+nMmAftseW00GBPRUPV6fDl&#10;Lbwed+V291hsxWSVFO/8SfcvpbW3N+N6DkpolP/wX/vZWZjNTAa/b9IT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MPt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AC5129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</w:txbxContent>
                  </v:textbox>
                </v:rect>
                <v:line id="Line 2455" o:spid="_x0000_s1394" style="position:absolute;visibility:visible;mso-wrap-style:square" from="5885,1708" to="9495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6KxcYAAADdAAAADwAAAGRycy9kb3ducmV2LnhtbESPT2vCQBTE74V+h+UVems2dm0o0VWK&#10;0NaLB6OHentkX/5o9m3IbjX99q5Q8DjMzG+Y+XK0nTjT4FvHGiZJCoK4dKblWsN+9/nyDsIHZIOd&#10;Y9LwRx6Wi8eHOebGXXhL5yLUIkLY56ihCaHPpfRlQxZ94nri6FVusBiiHGppBrxEuO3ka5pm0mLL&#10;caHBnlYNlafi12p4Q5XV281PqNbTw3FcEU++im+tn5/GjxmIQGO4h//ba6NBqVTB7U1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+isXGAAAA3QAAAA8AAAAAAAAA&#10;AAAAAAAAoQIAAGRycy9kb3ducmV2LnhtbFBLBQYAAAAABAAEAPkAAACUAwAAAAA=&#10;" strokeweight="1.5pt">
                  <v:stroke endarrow="block"/>
                </v:line>
                <v:line id="Line 2456" o:spid="_x0000_s1395" style="position:absolute;flip:x y;visibility:visible;mso-wrap-style:square" from="12454,11745" to="17026,15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5098UAAADdAAAADwAAAGRycy9kb3ducmV2LnhtbESPQWvCQBSE74L/YXmFXqRuWm2R1FUk&#10;pVC9NXrw+Mi+ZkOzb0N2s6b/visIHoeZ+YZZb0fbiki9bxwreJ5nIIgrpxuuFZyOn08rED4ga2wd&#10;k4I/8rDdTCdrzLW78DfFMtQiQdjnqMCE0OVS+sqQRT93HXHyflxvMSTZ11L3eElw28qXLHuTFhtO&#10;CwY7KgxVv+VgFRRtPNAQD/r8GoeZ+dgXemlKpR4fxt07iEBjuIdv7S+tYLHIlnB9k56A3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5098UAAADdAAAADwAAAAAAAAAA&#10;AAAAAAChAgAAZHJzL2Rvd25yZXYueG1sUEsFBgAAAAAEAAQA+QAAAJMDAAAAAA==&#10;" strokeweight="1.5pt">
                  <v:stroke endarrow="block"/>
                </v:line>
                <v:rect id="Rectangle 2457" o:spid="_x0000_s1396" style="position:absolute;left:551;top:394;width:1066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XwsYA&#10;AADdAAAADwAAAGRycy9kb3ducmV2LnhtbESPUUvDQBCE34X+h2OFvrV3tlQl9lpKQJBSsDbq85Jb&#10;k2huL+S2bfrvPaHg4zAz3zDL9eBbdaI+NoEt3E0NKOIyuIYrC+/F8+QRVBRkh21gsnChCOvV6GaJ&#10;mQtnfqPTQSqVIBwztFCLdJnWsazJY5yGjjh5X6H3KEn2lXY9nhPct3pmzL322HBaqLGjvKby53D0&#10;Fl4/98V2/5BvxcxKyT/4mxa7wtrx7bB5AiU0yH/42n5xFuZzs4C/N+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qXw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AC5129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J/B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Temporarily</w:t>
      </w:r>
      <w:r w:rsidR="00C24B73">
        <w:t xml:space="preserve"> </w:t>
      </w:r>
      <w:r w:rsidR="00C24B73">
        <w:rPr>
          <w:rFonts w:hint="eastAsia"/>
          <w:color w:val="000000"/>
        </w:rPr>
        <w:t xml:space="preserve">route the REV signal wire (Green) and the PKB signal wire (Red / White) from the wire </w:t>
      </w:r>
      <w:r w:rsidR="00C24B73">
        <w:rPr>
          <w:color w:val="000000"/>
        </w:rPr>
        <w:t>harness</w:t>
      </w:r>
      <w:r w:rsidR="00C24B73">
        <w:rPr>
          <w:rFonts w:hint="eastAsia"/>
          <w:color w:val="000000"/>
        </w:rPr>
        <w:t xml:space="preserve"> along the vehicle wire harness to the</w:t>
      </w:r>
      <w:r w:rsidR="005E73CD">
        <w:rPr>
          <w:rFonts w:hint="eastAsia"/>
          <w:color w:val="000000"/>
        </w:rPr>
        <w:t xml:space="preserve"> instrument panel J/B (Fig. 3-</w:t>
      </w:r>
      <w:r w:rsidR="005E73CD">
        <w:rPr>
          <w:color w:val="000000"/>
        </w:rPr>
        <w:t>9</w:t>
      </w:r>
      <w:r w:rsidR="00C24B73">
        <w:rPr>
          <w:rFonts w:hint="eastAsia"/>
          <w:color w:val="000000"/>
        </w:rPr>
        <w:t>).</w:t>
      </w: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C24B73" w:rsidRDefault="001C115D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60992" behindDoc="0" locked="1" layoutInCell="1" allowOverlap="1" wp14:anchorId="32111BD9" wp14:editId="55660FD9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28165"/>
                <wp:effectExtent l="0" t="0" r="19050" b="19685"/>
                <wp:wrapNone/>
                <wp:docPr id="2977" name="Group 2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165"/>
                          <a:chOff x="0" y="0"/>
                          <a:chExt cx="2971800" cy="1831975"/>
                        </a:xfrm>
                      </wpg:grpSpPr>
                      <pic:pic xmlns:pic="http://schemas.openxmlformats.org/drawingml/2006/picture">
                        <pic:nvPicPr>
                          <pic:cNvPr id="2739" name="Picture 2739" descr="AW-KQ-C09"/>
                          <pic:cNvPicPr>
                            <a:picLocks noChangeAspect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47297"/>
                            <a:ext cx="22098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84" name="Group 24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31975"/>
                            <a:chOff x="1200" y="5076"/>
                            <a:chExt cx="4680" cy="2885"/>
                          </a:xfrm>
                        </wpg:grpSpPr>
                        <wps:wsp>
                          <wps:cNvPr id="3285" name="Rectangle 2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5076"/>
                              <a:ext cx="4680" cy="2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Text Box 24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1" y="765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1C115D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3-1</w:t>
                                </w: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279" name="Line 2446"/>
                        <wps:cNvCnPr>
                          <a:cxnSpLocks noChangeShapeType="1"/>
                          <a:stCxn id="3280" idx="0"/>
                        </wps:cNvCnPr>
                        <wps:spPr bwMode="auto">
                          <a:xfrm flipV="1">
                            <a:off x="1583044" y="1366559"/>
                            <a:ext cx="143281" cy="30190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Line 2447"/>
                        <wps:cNvCnPr>
                          <a:cxnSpLocks noChangeShapeType="1"/>
                          <a:stCxn id="3282" idx="0"/>
                        </wps:cNvCnPr>
                        <wps:spPr bwMode="auto">
                          <a:xfrm flipH="1" flipV="1">
                            <a:off x="2138724" y="827690"/>
                            <a:ext cx="353640" cy="70932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Rectangle 2449"/>
                        <wps:cNvSpPr>
                          <a:spLocks noChangeArrowheads="1"/>
                        </wps:cNvSpPr>
                        <wps:spPr bwMode="auto">
                          <a:xfrm>
                            <a:off x="441434" y="102476"/>
                            <a:ext cx="61404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Front view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81" name="Rectangle 2462"/>
                        <wps:cNvSpPr>
                          <a:spLocks noChangeArrowheads="1"/>
                        </wps:cNvSpPr>
                        <wps:spPr bwMode="auto">
                          <a:xfrm>
                            <a:off x="354724" y="1426780"/>
                            <a:ext cx="1009015" cy="131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 w:rsidRPr="001C115D">
                                <w:rPr>
                                  <w:rFonts w:hint="eastAsia"/>
                                  <w:sz w:val="18"/>
                                </w:rPr>
                                <w:t>Instrument panel J/B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93" name="Rectangle 2463"/>
                        <wps:cNvSpPr>
                          <a:spLocks noChangeArrowheads="1"/>
                        </wps:cNvSpPr>
                        <wps:spPr bwMode="auto">
                          <a:xfrm>
                            <a:off x="1883979" y="47297"/>
                            <a:ext cx="6858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80" name="Rectangle 2465"/>
                        <wps:cNvSpPr>
                          <a:spLocks noChangeArrowheads="1"/>
                        </wps:cNvSpPr>
                        <wps:spPr bwMode="auto">
                          <a:xfrm>
                            <a:off x="975666" y="1668465"/>
                            <a:ext cx="121475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Instrument panel J/B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88" name="Line 2466"/>
                        <wps:cNvCnPr>
                          <a:cxnSpLocks noChangeShapeType="1"/>
                          <a:stCxn id="3289" idx="2"/>
                        </wps:cNvCnPr>
                        <wps:spPr bwMode="auto">
                          <a:xfrm flipH="1">
                            <a:off x="2065284" y="407342"/>
                            <a:ext cx="499011" cy="35472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Rectangle 2467"/>
                        <wps:cNvSpPr>
                          <a:spLocks noChangeArrowheads="1"/>
                        </wps:cNvSpPr>
                        <wps:spPr bwMode="auto">
                          <a:xfrm>
                            <a:off x="2190421" y="1537020"/>
                            <a:ext cx="60388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16P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89" name="Rectangle 2468"/>
                        <wps:cNvSpPr>
                          <a:spLocks noChangeArrowheads="1"/>
                        </wps:cNvSpPr>
                        <wps:spPr bwMode="auto">
                          <a:xfrm>
                            <a:off x="2262352" y="275897"/>
                            <a:ext cx="60388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14P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90" name="Line 2701"/>
                        <wps:cNvCnPr>
                          <a:cxnSpLocks noChangeShapeType="1"/>
                          <a:stCxn id="3282" idx="1"/>
                        </wps:cNvCnPr>
                        <wps:spPr bwMode="auto">
                          <a:xfrm flipH="1" flipV="1">
                            <a:off x="1111469" y="677919"/>
                            <a:ext cx="1078952" cy="9248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1" name="Line 2702"/>
                        <wps:cNvCnPr>
                          <a:cxnSpLocks noChangeShapeType="1"/>
                          <a:stCxn id="3293" idx="2"/>
                        </wps:cNvCnPr>
                        <wps:spPr bwMode="auto">
                          <a:xfrm flipH="1">
                            <a:off x="740980" y="178743"/>
                            <a:ext cx="1485899" cy="5045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Line 2740"/>
                        <wps:cNvCnPr>
                          <a:cxnSpLocks noChangeShapeType="1"/>
                          <a:stCxn id="3293" idx="2"/>
                        </wps:cNvCnPr>
                        <wps:spPr bwMode="auto">
                          <a:xfrm flipH="1">
                            <a:off x="1852448" y="178743"/>
                            <a:ext cx="374431" cy="6630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11BD9" id="Group 2977" o:spid="_x0000_s1397" style="position:absolute;left:0;text-align:left;margin-left:-255.75pt;margin-top:-.25pt;width:234pt;height:143.95pt;z-index:251860992;mso-height-relative:margin" coordsize="29718,18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">
                <v:shape id="Picture 2739" o:spid="_x0000_s1398" type="#_x0000_t75" alt="AW-KQ-C09" style="position:absolute;left:3783;top:472;width:22098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8g2jGAAAA3QAAAA8AAABkcnMvZG93bnJldi54bWxEj0FrwkAUhO9C/8PyBG+60ZZq0qxSWixC&#10;PVSr9PrIPpPQ3bchu8b477sFweMwM98w+aq3RnTU+tqxgukkAUFcOF1zqeDwvR4vQPiArNE4JgVX&#10;8rBaPgxyzLS78I66fShFhLDPUEEVQpNJ6YuKLPqJa4ijd3KtxRBlW0rd4iXCrZGzJHmWFmuOCxU2&#10;9FZR8bs/WwWfC9qmX+/rn61Npt3HkzFzvzsqNRr2ry8gAvXhHr61N1rBbP6Ywv+b+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HyDaMYAAADdAAAADwAAAAAAAAAAAAAA&#10;AACfAgAAZHJzL2Rvd25yZXYueG1sUEsFBgAAAAAEAAQA9wAAAJIDAAAAAA==&#10;">
                  <v:imagedata r:id="rId103" o:title="AW-KQ-C09"/>
                  <v:path arrowok="t"/>
                </v:shape>
                <v:group id="Group 2442" o:spid="_x0000_s1399" style="position:absolute;width:29718;height:18319" coordorigin="1200,5076" coordsize="4680,2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eEc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gNJ9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B4RzxgAAAN0A&#10;AAAPAAAAAAAAAAAAAAAAAKoCAABkcnMvZG93bnJldi54bWxQSwUGAAAAAAQABAD6AAAAnQMAAAAA&#10;">
                  <v:rect id="Rectangle 2443" o:spid="_x0000_s1400" style="position:absolute;left:1200;top:5076;width:4680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56cUA&#10;AADdAAAADwAAAGRycy9kb3ducmV2LnhtbESPT2sCMRTE74LfITyhN83WYpHVKKso9CT4B1pvj81r&#10;srh5WTbR3X77piD0OMzMb5jlune1eFAbKs8KXicZCOLS64qNgst5P56DCBFZY+2ZFPxQgPVqOFhi&#10;rn3HR3qcohEJwiFHBTbGJpcylJYcholviJP37VuHMcnWSN1il+CultMse5cOK04LFhvaWipvp7tT&#10;sGuuh2Jmgiw+o/26+U23twej1MuoLxYgIvXxP/xsf2gFb9P5D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DnpxQAAAN0AAAAPAAAAAAAAAAAAAAAAAJgCAABkcnMv&#10;ZG93bnJldi54bWxQSwUGAAAAAAQABAD1AAAAigMAAAAA&#10;" filled="f"/>
                  <v:shape id="Text Box 2444" o:spid="_x0000_s1401" type="#_x0000_t202" style="position:absolute;left:1221;top:765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3RMUA&#10;AADdAAAADwAAAGRycy9kb3ducmV2LnhtbESPQWvCQBSE7wX/w/KE3upGhWCjq4hUEArFGA8en9ln&#10;sph9m2ZXTf+9Wyj0OMzMN8xi1dtG3KnzxrGC8SgBQVw6bbhScCy2bzMQPiBrbByTgh/ysFoOXhaY&#10;affgnO6HUIkIYZ+hgjqENpPSlzVZ9CPXEkfv4jqLIcqukrrDR4TbRk6SJJUWDceFGlva1FReDzer&#10;YH3i/MN8f533+SU3RfGe8Gd6Vep12K/nIAL14T/8195pBdPJLI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7dExQAAAN0AAAAPAAAAAAAAAAAAAAAAAJgCAABkcnMv&#10;ZG93bnJldi54bWxQSwUGAAAAAAQABAD1AAAAigMAAAAA&#10;" filled="f" stroked="f">
                    <v:textbox inset="0,0,0,0">
                      <w:txbxContent>
                        <w:p w:rsidR="00A3681E" w:rsidRDefault="00A3681E" w:rsidP="001C115D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3-1</w:t>
                          </w:r>
                          <w:r>
                            <w:t>0</w:t>
                          </w:r>
                        </w:p>
                      </w:txbxContent>
                    </v:textbox>
                  </v:shape>
                </v:group>
                <v:line id="Line 2446" o:spid="_x0000_s1402" style="position:absolute;flip:y;visibility:visible;mso-wrap-style:square" from="15830,13665" to="17263,16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O/sYAAADdAAAADwAAAGRycy9kb3ducmV2LnhtbESPT0sDMRTE7wW/Q3iCtzaxsmrXZost&#10;Kr22SunxuXnunyYvyyZ2129vBKHHYWZ+wyxXo7PiTH1oPGu4nSkQxKU3DVcaPt5fp48gQkQ2aD2T&#10;hh8KsCquJkvMjR94R+d9rESCcMhRQx1jl0sZypochpnviJP35XuHMcm+kqbHIcGdlXOl7qXDhtNC&#10;jR1taipP+2+n4U1t10O7yNSmzT4P2Xq0p5ej1frmenx+AhFpjJfwf3trNNzNHxbw9yY9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6zv7GAAAA3QAAAA8AAAAAAAAA&#10;AAAAAAAAoQIAAGRycy9kb3ducmV2LnhtbFBLBQYAAAAABAAEAPkAAACUAwAAAAA=&#10;" strokeweight="1.5pt">
                  <v:stroke endarrow="block"/>
                </v:line>
                <v:line id="Line 2447" o:spid="_x0000_s1403" style="position:absolute;flip:x y;visibility:visible;mso-wrap-style:square" from="21387,8276" to="24923,15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7mR8YAAADdAAAADwAAAGRycy9kb3ducmV2LnhtbESPQWvCQBSE74X+h+UVeim6qW1VUlcp&#10;kYL11ujB4yP7mg3Nvg3ZzRr/vVsoeBxm5htmtRltKyL1vnGs4HmagSCunG64VnA8fE6WIHxA1tg6&#10;JgUX8rBZ39+tMNfuzN8Uy1CLBGGfowITQpdL6StDFv3UdcTJ+3G9xZBkX0vd4znBbStnWTaXFhtO&#10;CwY7KgxVv+VgFRRt3NMQ9/r0Focns/0q9KsplXp8GD/eQQQawy38395pBS+z5QL+3q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u5kfGAAAA3QAAAA8AAAAAAAAA&#10;AAAAAAAAoQIAAGRycy9kb3ducmV2LnhtbFBLBQYAAAAABAAEAPkAAACUAwAAAAA=&#10;" strokeweight="1.5pt">
                  <v:stroke endarrow="block"/>
                </v:line>
                <v:rect id="Rectangle 2449" o:spid="_x0000_s1404" style="position:absolute;left:4414;top:1024;width:614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oQ8YA&#10;AADdAAAADwAAAGRycy9kb3ducmV2LnhtbESPX2vCQBDE3wt+h2OFvtWL6T+NnlIChSKFWlN9XnJr&#10;EpvbC7mtpt++Vyj0cZiZ3zDL9eBadaY+NJ4NTCcJKOLS24YrAx/F880MVBBki61nMvBNAdar0dUS&#10;M+sv/E7nnVQqQjhkaKAW6TKtQ1mTwzDxHXH0jr53KFH2lbY9XiLctTpNkgftsOG4UGNHeU3l5+7L&#10;GXg7bIvN9jHfSJKWku/5RPevhTHX4+FpAUpokP/wX/vFGrhN53fw+yY+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2oQ8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Front view</w:t>
                        </w:r>
                      </w:p>
                    </w:txbxContent>
                  </v:textbox>
                </v:rect>
                <v:rect id="Rectangle 2462" o:spid="_x0000_s1405" style="position:absolute;left:3547;top:14267;width:1009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hB9cUA&#10;AADdAAAADwAAAGRycy9kb3ducmV2LnhtbESPQWvCQBSE74L/YXlCb7pRQSV1FbEUhEKwUej1kX0m&#10;0ezbJbtq8u+7BaHHYWa+YdbbzjTiQa2vLSuYThIQxIXVNZcKzqfP8QqED8gaG8ukoCcP281wsMZU&#10;2yd/0yMPpYgQ9ikqqEJwqZS+qMign1hHHL2LbQ2GKNtS6hafEW4aOUuShTRYc1yo0NG+ouKW342C&#10;o+2Xi7zPrh/7zIXc/XzNs2ap1Nuo272DCNSF//CrfdAK5rPVFP7exCc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EH1xQAAAN0AAAAPAAAAAAAAAAAAAAAAAJgCAABkcnMv&#10;ZG93bnJldi54bWxQSwUGAAAAAAQABAD1AAAAigMAAAAA&#10;" fillcolor="white [3212]" stroked="f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 w:rsidRPr="001C115D">
                          <w:rPr>
                            <w:rFonts w:hint="eastAsia"/>
                            <w:sz w:val="18"/>
                          </w:rPr>
                          <w:t>Instrument panel J/B</w:t>
                        </w:r>
                      </w:p>
                    </w:txbxContent>
                  </v:textbox>
                </v:rect>
                <v:rect id="Rectangle 2463" o:spid="_x0000_s1406" style="position:absolute;left:18839;top:472;width:685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wN8YA&#10;AADdAAAADwAAAGRycy9kb3ducmV2LnhtbESPX0vDQBDE3wW/w7GCb+3FFPsn9lokIJQiWJu2z0tu&#10;TaK5vZDbtvHbe4Lg4zAzv2GW68G16kJ9aDwbeBgnoIhLbxuuDByKl9EcVBBki61nMvBNAdar25sl&#10;ZtZf+Z0ue6lUhHDI0EAt0mVah7Imh2HsO+LoffjeoUTZV9r2eI1w1+o0SabaYcNxocaO8prKr/3Z&#10;GXg77YrtbpZvJUlLyY/8SY+vhTH3d8PzEyihQf7Df+2NNTBJFxP4fROf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QwN8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30P (White)</w:t>
                        </w:r>
                      </w:p>
                    </w:txbxContent>
                  </v:textbox>
                </v:rect>
                <v:rect id="Rectangle 2465" o:spid="_x0000_s1407" style="position:absolute;left:9756;top:16684;width:1214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x4cAA&#10;AADdAAAADwAAAGRycy9kb3ducmV2LnhtbERPy4rCMBTdC/MP4Q64kTFVQUo1igzM4Nbn+k5zbavJ&#10;TUkyWv16sxBcHs57vuysEVfyoXGsYDTMQBCXTjdcKdjvfr5yECEiazSOScGdAiwXH705FtrdeEPX&#10;baxECuFQoII6xraQMpQ1WQxD1xIn7uS8xZigr6T2eEvh1shxlk2lxYZTQ40tfddUXrb/VsEGc8m/&#10;g6Mx++Y8uD/84S+cRkr1P7vVDESkLr7FL/daK5iM87Q/vUlP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Sx4cAAAADdAAAADwAAAAAAAAAAAAAAAACYAgAAZHJzL2Rvd25y&#10;ZXYueG1sUEsFBgAAAAAEAAQA9QAAAIUDAAAAAA==&#10;" filled="f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Instrument panel J/B</w:t>
                        </w:r>
                      </w:p>
                    </w:txbxContent>
                  </v:textbox>
                </v:rect>
                <v:line id="Line 2466" o:spid="_x0000_s1408" style="position:absolute;flip:x;visibility:visible;mso-wrap-style:square" from="20652,4073" to="25642,7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MbQsIAAADdAAAADwAAAGRycy9kb3ducmV2LnhtbERPz2vCMBS+D/wfwhO8zWRKh+uMouLE&#10;63SMHd+at7aavJQms/W/NwfB48f3e77snRUXakPtWcPLWIEgLrypudTwdfx4noEIEdmg9UwarhRg&#10;uRg8zTE3vuNPuhxiKVIIhxw1VDE2uZShqMhhGPuGOHF/vnUYE2xLaVrsUrizcqLUq3RYc2qosKFN&#10;RcX58O807NR+3Z3eMrU5Zb/f2bq35+2P1Xo07FfvICL18SG+u/dGw3QyS3PTm/QE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MbQsIAAADdAAAADwAAAAAAAAAAAAAA&#10;AAChAgAAZHJzL2Rvd25yZXYueG1sUEsFBgAAAAAEAAQA+QAAAJADAAAAAA==&#10;" strokeweight="1.5pt">
                  <v:stroke endarrow="block"/>
                </v:line>
                <v:rect id="Rectangle 2467" o:spid="_x0000_s1409" style="position:absolute;left:21904;top:15370;width:603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DccUA&#10;AADdAAAADwAAAGRycy9kb3ducmV2LnhtbESPUWvCQBCE3wv+h2MLvtVLI60SPUUCgkihamyfl9ya&#10;pM3thdxW03/fKxT6OMzMN8xyPbhWXakPjWcDj5MEFHHpbcOVgXOxfZiDCoJssfVMBr4pwHo1ulti&#10;Zv2Nj3Q9SaUihEOGBmqRLtM6lDU5DBPfEUfv4nuHEmVfadvjLcJdq9MkedYOG44LNXaU11R+nr6c&#10;gdf3Q7E/zPK9JGkp+Rt/0NNLYcz4ftgsQAkN8h/+a++sgWk6T+H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QNx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16P (White)</w:t>
                        </w:r>
                      </w:p>
                    </w:txbxContent>
                  </v:textbox>
                </v:rect>
                <v:rect id="Rectangle 2468" o:spid="_x0000_s1410" style="position:absolute;left:22623;top:2758;width:6039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RAMYA&#10;AADdAAAADwAAAGRycy9kb3ducmV2LnhtbESPUUvDQBCE3wv+h2MF39qLkWobey0SEEoRrI32ecmt&#10;STS3F3JrG/99r1Do4zAz3zCL1eBadaA+NJ4N3E8SUMSltw1XBj6L1/EMVBBki61nMvBPAVbLm9EC&#10;M+uP/EGHnVQqQjhkaKAW6TKtQ1mTwzDxHXH0vn3vUKLsK217PEa4a3WaJI/aYcNxocaO8prK392f&#10;M/C+3xab7VO+kSQtJf/iH5q+Fcbc3Q4vz6CEBrmGL+21NfCQzuZwfhOfgF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WRAM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14P (White)</w:t>
                        </w:r>
                      </w:p>
                    </w:txbxContent>
                  </v:textbox>
                </v:rect>
                <v:line id="Line 2701" o:spid="_x0000_s1411" style="position:absolute;flip:x y;visibility:visible;mso-wrap-style:square" from="11114,6779" to="21904,1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o7sIAAADdAAAADwAAAGRycy9kb3ducmV2LnhtbERPz2vCMBS+D/wfwhN2GZrqNtk6o4yO&#10;gfNm58Hjo3lris1LadLY/ffmIHj8+H6vt6NtRaTeN44VLOYZCOLK6YZrBcff79kbCB+QNbaOScE/&#10;edhuJg9rzLW78IFiGWqRQtjnqMCE0OVS+sqQRT93HXHi/lxvMSTY11L3eEnhtpXLLFtJiw2nBoMd&#10;FYaqczlYBUUb9zTEvT69xuHJfP0U+sWUSj1Ox88PEIHGcBff3Dut4Hn5nvanN+kJyM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7o7sIAAADdAAAADwAAAAAAAAAAAAAA&#10;AAChAgAAZHJzL2Rvd25yZXYueG1sUEsFBgAAAAAEAAQA+QAAAJADAAAAAA==&#10;" strokeweight="1.5pt">
                  <v:stroke endarrow="block"/>
                </v:line>
                <v:line id="Line 2702" o:spid="_x0000_s1412" style="position:absolute;flip:x;visibility:visible;mso-wrap-style:square" from="7409,1787" to="22268,6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AkAsUAAADdAAAADwAAAGRycy9kb3ducmV2LnhtbESPQWsCMRSE70L/Q3iF3jRRWamrUaqo&#10;eK0tpcfn5nV3NXlZNqm7/fdNQehxmJlvmOW6d1bcqA21Zw3jkQJBXHhTc6nh/W0/fAYRIrJB65k0&#10;/FCA9ephsMTc+I5f6XaKpUgQDjlqqGJscilDUZHDMPINcfK+fOswJtmW0rTYJbizcqLUTDqsOS1U&#10;2NC2ouJ6+nYaDuq46S7zTG0v2fkj2/T2uvu0Wj899i8LEJH6+B++t49Gw3QyH8P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AkAsUAAADdAAAADwAAAAAAAAAA&#10;AAAAAAChAgAAZHJzL2Rvd25yZXYueG1sUEsFBgAAAAAEAAQA+QAAAJMDAAAAAA==&#10;" strokeweight="1.5pt">
                  <v:stroke endarrow="block"/>
                </v:line>
                <v:line id="Line 2740" o:spid="_x0000_s1413" style="position:absolute;flip:x;visibility:visible;mso-wrap-style:square" from="18524,1787" to="22268,8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K6dcYAAADdAAAADwAAAGRycy9kb3ducmV2LnhtbESPQUvDQBSE7wX/w/IEb82uKREbuy22&#10;tKVXq4jHZ/aZpN19G7JrE/+9Kwg9DjPzDbNYjc6KC/Wh9azhPlMgiCtvWq41vL3upo8gQkQ2aD2T&#10;hh8KsFreTBZYGj/wC12OsRYJwqFEDU2MXSllqBpyGDLfESfvy/cOY5J9LU2PQ4I7K3OlHqTDltNC&#10;gx1tGqrOx2+nYa8O6+E0L9TmVHy+F+vRnrcfVuu72/H5CUSkMV7D/+2D0TDL5zn8vU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SunXGAAAA3QAAAA8AAAAAAAAA&#10;AAAAAAAAoQIAAGRycy9kb3ducmV2LnhtbFBLBQYAAAAABAAEAPkAAACUAwAAAAA=&#10;" strokeweight="1.5pt">
                  <v:stroke endarrow="block"/>
                </v:line>
                <w10:anchorlock/>
              </v:group>
            </w:pict>
          </mc:Fallback>
        </mc:AlternateContent>
      </w:r>
      <w:r w:rsidR="00C24B73">
        <w:rPr>
          <w:rFonts w:hint="eastAsia"/>
        </w:rPr>
        <w:t xml:space="preserve">Disconnect the white 16P connector and </w:t>
      </w:r>
      <w:r w:rsidR="00BD6477">
        <w:t xml:space="preserve">the </w:t>
      </w:r>
      <w:r w:rsidR="00C24B73">
        <w:rPr>
          <w:rFonts w:hint="eastAsia"/>
        </w:rPr>
        <w:t>white 30P connector from the instrument panel J/B (Fig.</w:t>
      </w:r>
      <w:r w:rsidR="00C24B73">
        <w:t xml:space="preserve"> </w:t>
      </w:r>
      <w:r w:rsidR="005E73CD">
        <w:rPr>
          <w:rFonts w:hint="eastAsia"/>
        </w:rPr>
        <w:t>3-</w:t>
      </w:r>
      <w:r w:rsidR="005E73CD">
        <w:t>10</w:t>
      </w:r>
      <w:r w:rsidR="00C24B73">
        <w:rPr>
          <w:rFonts w:hint="eastAsia"/>
        </w:rPr>
        <w:t>).</w:t>
      </w:r>
    </w:p>
    <w:p w:rsidR="00C24B73" w:rsidRDefault="00BD6477" w:rsidP="003C46F9">
      <w:pPr>
        <w:pStyle w:val="ProcLevel3"/>
        <w:numPr>
          <w:ilvl w:val="0"/>
          <w:numId w:val="0"/>
        </w:numPr>
        <w:ind w:leftChars="295" w:left="720" w:hangingChars="5" w:hanging="12"/>
        <w:rPr>
          <w:szCs w:val="24"/>
        </w:rPr>
      </w:pPr>
      <w:r>
        <w:rPr>
          <w:noProof/>
          <w:lang w:eastAsia="en-US"/>
        </w:rPr>
        <w:drawing>
          <wp:anchor distT="0" distB="0" distL="114300" distR="114300" simplePos="0" relativeHeight="251981824" behindDoc="0" locked="1" layoutInCell="1" allowOverlap="1" wp14:anchorId="5A4BF5F6" wp14:editId="2F27D62E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2855" name="Picture 285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rFonts w:hint="eastAsia"/>
          <w:b/>
          <w:bCs/>
          <w:szCs w:val="24"/>
        </w:rPr>
        <w:t>NOTE</w:t>
      </w:r>
      <w:r>
        <w:rPr>
          <w:rFonts w:hint="eastAsia"/>
          <w:szCs w:val="24"/>
        </w:rPr>
        <w:t xml:space="preserve">: </w:t>
      </w:r>
      <w:r w:rsidR="00C24B73">
        <w:rPr>
          <w:szCs w:val="24"/>
        </w:rPr>
        <w:t>If it is hard to disconnect the white 16P connector, disconnect the white 14P connector first.</w:t>
      </w:r>
    </w:p>
    <w:p w:rsidR="00BD6477" w:rsidRDefault="00BD6477" w:rsidP="003C46F9">
      <w:pPr>
        <w:pStyle w:val="ProcLevel3"/>
        <w:numPr>
          <w:ilvl w:val="0"/>
          <w:numId w:val="0"/>
        </w:numPr>
        <w:ind w:leftChars="145" w:left="360" w:hangingChars="5" w:hanging="12"/>
        <w:rPr>
          <w:color w:val="000000"/>
        </w:rPr>
      </w:pPr>
    </w:p>
    <w:p w:rsidR="00C24B73" w:rsidRDefault="00C24B73" w:rsidP="003C46F9">
      <w:pPr>
        <w:pStyle w:val="ProcLevel2"/>
      </w:pPr>
      <w:r>
        <w:rPr>
          <w:rFonts w:hint="eastAsia"/>
        </w:rPr>
        <w:t>Connect</w:t>
      </w:r>
      <w:r>
        <w:t xml:space="preserve"> the </w:t>
      </w:r>
      <w:r>
        <w:rPr>
          <w:rFonts w:hint="eastAsia"/>
        </w:rPr>
        <w:t>PKB</w:t>
      </w:r>
      <w:r>
        <w:t xml:space="preserve"> signal wire.</w:t>
      </w:r>
    </w:p>
    <w:p w:rsidR="007E4201" w:rsidRDefault="001C115D" w:rsidP="003C46F9">
      <w:pPr>
        <w:pStyle w:val="ProcLevel3"/>
      </w:pP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858944" behindDoc="0" locked="1" layoutInCell="1" allowOverlap="1" wp14:anchorId="18FC8CD3" wp14:editId="2BB32BCF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6260"/>
                <wp:effectExtent l="0" t="0" r="19050" b="2159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260"/>
                          <a:chOff x="0" y="0"/>
                          <a:chExt cx="2971800" cy="1831975"/>
                        </a:xfrm>
                      </wpg:grpSpPr>
                      <pic:pic xmlns:pic="http://schemas.openxmlformats.org/drawingml/2006/picture">
                        <pic:nvPicPr>
                          <pic:cNvPr id="2703" name="Picture 2703" descr="AW-KQ-C10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65" y="126124"/>
                            <a:ext cx="24955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275" name="Group 24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31975"/>
                            <a:chOff x="1200" y="10821"/>
                            <a:chExt cx="4680" cy="2885"/>
                          </a:xfrm>
                        </wpg:grpSpPr>
                        <wps:wsp>
                          <wps:cNvPr id="3276" name="Rectangle 2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2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Text Box 24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1" y="13399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1C115D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271" name="Rectangle 2473"/>
                        <wps:cNvSpPr>
                          <a:spLocks noChangeArrowheads="1"/>
                        </wps:cNvSpPr>
                        <wps:spPr bwMode="auto">
                          <a:xfrm>
                            <a:off x="63062" y="402021"/>
                            <a:ext cx="62547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16P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78" name="Rectangle 2474"/>
                        <wps:cNvSpPr>
                          <a:spLocks noChangeArrowheads="1"/>
                        </wps:cNvSpPr>
                        <wps:spPr bwMode="auto">
                          <a:xfrm>
                            <a:off x="110358" y="63062"/>
                            <a:ext cx="1216025" cy="262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Pr="001C115D" w:rsidRDefault="00A3681E" w:rsidP="001C115D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 (Yellow)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68" name="Line 2476"/>
                        <wps:cNvCnPr>
                          <a:cxnSpLocks noChangeShapeType="1"/>
                        </wps:cNvCnPr>
                        <wps:spPr bwMode="auto">
                          <a:xfrm>
                            <a:off x="1016876" y="221086"/>
                            <a:ext cx="437668" cy="9867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Rectangle 2477"/>
                        <wps:cNvSpPr>
                          <a:spLocks noChangeArrowheads="1"/>
                        </wps:cNvSpPr>
                        <wps:spPr bwMode="auto">
                          <a:xfrm>
                            <a:off x="1363717" y="1694681"/>
                            <a:ext cx="159258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ind w:leftChars="49" w:left="118" w:firstLine="1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(Red / 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69" name="Line 2478"/>
                        <wps:cNvCnPr>
                          <a:cxnSpLocks noChangeShapeType="1"/>
                        </wps:cNvCnPr>
                        <wps:spPr bwMode="auto">
                          <a:xfrm flipV="1">
                            <a:off x="1915511" y="1560683"/>
                            <a:ext cx="274910" cy="1537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3" name="Rectangle 2479"/>
                        <wps:cNvSpPr>
                          <a:spLocks noChangeArrowheads="1"/>
                        </wps:cNvSpPr>
                        <wps:spPr bwMode="auto">
                          <a:xfrm>
                            <a:off x="173421" y="1489842"/>
                            <a:ext cx="10668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ind w:leftChars="49" w:left="118" w:firstLine="1"/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70" name="Line 2480"/>
                        <wps:cNvCnPr>
                          <a:cxnSpLocks noChangeShapeType="1"/>
                          <a:stCxn id="3273" idx="3"/>
                        </wps:cNvCnPr>
                        <wps:spPr bwMode="auto">
                          <a:xfrm flipV="1">
                            <a:off x="1240221" y="1450429"/>
                            <a:ext cx="390196" cy="1051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2" name="Rectangle 2483"/>
                        <wps:cNvSpPr>
                          <a:spLocks noChangeArrowheads="1"/>
                        </wps:cNvSpPr>
                        <wps:spPr bwMode="auto">
                          <a:xfrm>
                            <a:off x="1395248" y="670062"/>
                            <a:ext cx="13589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1C115D">
                              <w:pPr>
                                <w:jc w:val="center"/>
                              </w:pPr>
                              <w:r w:rsidRPr="001C115D">
                                <w:rPr>
                                  <w:rFonts w:hint="eastAsia"/>
                                  <w:sz w:val="18"/>
                                </w:rPr>
                                <w:t>16P on the wire harness side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FC8CD3" id="Group 14" o:spid="_x0000_s1414" style="position:absolute;left:0;text-align:left;margin-left:-255.75pt;margin-top:.05pt;width:234pt;height:143.8pt;z-index:251858944;mso-height-relative:margin" coordsize="29718,18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">
                <v:shape id="Picture 2703" o:spid="_x0000_s1415" type="#_x0000_t75" alt="AW-KQ-C10" style="position:absolute;left:2443;top:1261;width:24956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1sOzFAAAA3QAAAA8AAABkcnMvZG93bnJldi54bWxEj0+LwjAUxO8LfofwhL2tiQq7Uo0iouBh&#10;F9d/B2+P5tkWm5fSRFu/vREEj8PM/IaZzFpbihvVvnCsod9TIIhTZwrONBz2q68RCB+QDZaOScOd&#10;PMymnY8JJsY1vKXbLmQiQtgnqCEPoUqk9GlOFn3PVcTRO7vaYoiyzqSpsYlwW8qBUt/SYsFxIceK&#10;Fjmll93VauDh/4pOvvk7nn7VaO3umVxuGq0/u+18DCJQG97hV3ttNAx+1BCeb+IT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dbDsxQAAAN0AAAAPAAAAAAAAAAAAAAAA&#10;AJ8CAABkcnMvZG93bnJldi54bWxQSwUGAAAAAAQABAD3AAAAkQMAAAAA&#10;">
                  <v:imagedata r:id="rId105" o:title="AW-KQ-C10"/>
                  <v:path arrowok="t"/>
                </v:shape>
                <v:group id="Group 2470" o:spid="_x0000_s1416" style="position:absolute;width:29718;height:18319" coordorigin="1200,10821" coordsize="4680,2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5R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aT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nlHPxgAAAN0A&#10;AAAPAAAAAAAAAAAAAAAAAKoCAABkcnMvZG93bnJldi54bWxQSwUGAAAAAAQABAD6AAAAnQMAAAAA&#10;">
                  <v:rect id="Rectangle 2471" o:spid="_x0000_s1417" style="position:absolute;left:1200;top:10821;width:4680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XucUA&#10;AADdAAAADwAAAGRycy9kb3ducmV2LnhtbESPQWsCMRSE74L/IbyCN81W0ZatUdai4EmoLVRvj81r&#10;srh5WTapu/57IxR6HGbmG2a57l0trtSGyrOC50kGgrj0umKj4OtzN34FESKyxtozKbhRgPVqOFhi&#10;rn3HH3Q9RiMShEOOCmyMTS5lKC05DBPfECfvx7cOY5KtkbrFLsFdLadZtpAOK04LFht6t1Rejr9O&#10;wbY5H4q5CbL4jvZ08ZtuZw9GqdFTX7yBiNTH//Bfe68VzKYvC3i8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9e5xQAAAN0AAAAPAAAAAAAAAAAAAAAAAJgCAABkcnMv&#10;ZG93bnJldi54bWxQSwUGAAAAAAQABAD1AAAAigMAAAAA&#10;" filled="f"/>
                  <v:shape id="Text Box 2472" o:spid="_x0000_s1418" type="#_x0000_t202" style="position:absolute;left:1221;top:1339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i+MYA&#10;AADdAAAADwAAAGRycy9kb3ducmV2LnhtbESPQWvCQBSE70L/w/KE3nSjBbXRVaRYEIRijIcen9ln&#10;sph9G7NbTf99tyB4HGbmG2ax6mwtbtR641jBaJiAIC6cNlwqOOafgxkIH5A11o5JwS95WC1fegtM&#10;tbtzRrdDKEWEsE9RQRVCk0rpi4os+qFriKN3dq3FEGVbSt3iPcJtLcdJMpEWDceFChv6qKi4HH6s&#10;gvU3Zxtz/Trts3Nm8vw94d3kotRrv1vPQQTqwjP8aG+1grfxdA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Ji+MYAAADdAAAADwAAAAAAAAAAAAAAAACYAgAAZHJz&#10;L2Rvd25yZXYueG1sUEsFBgAAAAAEAAQA9QAAAIsDAAAAAA==&#10;" filled="f" stroked="f">
                    <v:textbox inset="0,0,0,0">
                      <w:txbxContent>
                        <w:p w:rsidR="00A3681E" w:rsidRDefault="00A3681E" w:rsidP="001C115D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v:rect id="Rectangle 2473" o:spid="_x0000_s1419" style="position:absolute;left:630;top:4020;width:6255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tIcUA&#10;AADdAAAADwAAAGRycy9kb3ducmV2LnhtbESPUWvCQBCE3wv9D8cWfKsXU6wSPaUECkWEWqM+L7k1&#10;SZvbC7lV03/fKxT6OMzMN8xyPbhWXakPjWcDk3ECirj0tuHKwKF4fZyDCoJssfVMBr4pwHp1f7fE&#10;zPobf9B1L5WKEA4ZGqhFukzrUNbkMIx9Rxy9s+8dSpR9pW2Ptwh3rU6T5Fk7bDgu1NhRXlP5tb84&#10;A++nXbHZzfKNJGkp+ZE/abotjBk9DC8LUEKD/If/2m/WwFM6m8D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u0h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both"/>
                        </w:pPr>
                        <w:r>
                          <w:rPr>
                            <w:rFonts w:hint="eastAsia"/>
                            <w:sz w:val="18"/>
                          </w:rPr>
                          <w:t>16P (White)</w:t>
                        </w:r>
                      </w:p>
                    </w:txbxContent>
                  </v:textbox>
                </v:rect>
                <v:rect id="Rectangle 2474" o:spid="_x0000_s1420" style="position:absolute;left:1103;top:630;width:12160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EvMIA&#10;AADdAAAADwAAAGRycy9kb3ducmV2LnhtbERPTWvCQBC9C/0Pywi96caUakldpQQEEUFr2p6H7DRJ&#10;m50N2VHTf+8ehB4f73u5HlyrLtSHxrOB2TQBRVx623Bl4KPYTF5ABUG22HomA38UYL16GC0xs/7K&#10;73Q5SaViCIcMDdQiXaZ1KGtyGKa+I47ct+8dSoR9pW2P1xjuWp0myVw7bDg21NhRXlP5ezo7A4ev&#10;Y7E7LvKdJGkp+Sf/0PO+MOZxPLy9ghIa5F98d2+tgad0EefGN/EJ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ES8wgAAAN0AAAAPAAAAAAAAAAAAAAAAAJgCAABkcnMvZG93&#10;bnJldi54bWxQSwUGAAAAAAQABAD1AAAAhwMAAAAA&#10;" stroked="f" strokeweight=".25pt">
                  <v:textbox style="mso-fit-shape-to-text:t" inset="0,0,0,0">
                    <w:txbxContent>
                      <w:p w:rsidR="00A3681E" w:rsidRPr="001C115D" w:rsidRDefault="00A3681E" w:rsidP="001C115D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 (Yellow)</w:t>
                        </w:r>
                      </w:p>
                    </w:txbxContent>
                  </v:textbox>
                </v:rect>
                <v:line id="Line 2476" o:spid="_x0000_s1421" style="position:absolute;visibility:visible;mso-wrap-style:square" from="10168,2210" to="14545,12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TyicMAAADdAAAADwAAAGRycy9kb3ducmV2LnhtbERPPW/CMBDdK/EfrENiKw6kjaoUgxAS&#10;kKUDgYFup/hIUuJzFJsk/Pt6qNTx6X2vNqNpRE+dqy0rWMwjEMSF1TWXCi7n/esHCOeRNTaWScGT&#10;HGzWk5cVptoOfKI+96UIIexSVFB536ZSuqIig25uW+LA3Wxn0AfYlVJ3OIRw08hlFCXSYM2hocKW&#10;dhUV9/xhFLxjnJSnr6u/ZW/fP+OOeHHIj0rNpuP2E4Sn0f+L/9yZVhAvkzA3vAlP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k8onDAAAA3QAAAA8AAAAAAAAAAAAA&#10;AAAAoQIAAGRycy9kb3ducmV2LnhtbFBLBQYAAAAABAAEAPkAAACRAwAAAAA=&#10;" strokeweight="1.5pt">
                  <v:stroke endarrow="block"/>
                </v:line>
                <v:rect id="Rectangle 2477" o:spid="_x0000_s1422" style="position:absolute;left:13637;top:16946;width:15925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HxcQA&#10;AADdAAAADwAAAGRycy9kb3ducmV2LnhtbESPT2sCMRTE7wW/Q3iCF9GstljZGkUKilf/9fzcPHe3&#10;Ji9LkuraT2+EQo/DzPyGmS1aa8SVfKgdKxgNMxDEhdM1lwoO+9VgCiJEZI3GMSm4U4DFvPMyw1y7&#10;G2/puoulSBAOOSqoYmxyKUNRkcUwdA1x8s7OW4xJ+lJqj7cEt0aOs2wiLdacFips6LOi4rL7sQq2&#10;OJW87n8Zc6i/+/dffzyF80ipXrddfoCI1Mb/8F97oxW8jt/f4Pk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6x8XEAAAA3QAAAA8AAAAAAAAAAAAAAAAAmAIAAGRycy9k&#10;b3ducmV2LnhtbFBLBQYAAAAABAAEAPUAAACJAwAAAAA=&#10;" filled="f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ind w:leftChars="49" w:left="118" w:firstLine="1"/>
                          <w:jc w:val="both"/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(Red / White)</w:t>
                        </w:r>
                      </w:p>
                    </w:txbxContent>
                  </v:textbox>
                </v:rect>
                <v:line id="Line 2478" o:spid="_x0000_s1423" style="position:absolute;flip:y;visibility:visible;mso-wrap-style:square" from="19155,15606" to="21904,1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NYI8UAAADdAAAADwAAAGRycy9kb3ducmV2LnhtbESPQWsCMRSE74X+h/AK3mpSZUVXo1Rp&#10;i9daEY/PzevuavKybFJ3+++NUOhxmJlvmMWqd1ZcqQ21Zw0vQwWCuPCm5lLD/uv9eQoiRGSD1jNp&#10;+KUAq+XjwwJz4zv+pOsuliJBOOSooYqxyaUMRUUOw9A3xMn79q3DmGRbStNil+DOypFSE+mw5rRQ&#10;YUObiorL7sdp+FDbdXeeZWpzzk6HbN3by9vRaj146l/nICL18T/8194aDePRZAb3N+k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NYI8UAAADdAAAADwAAAAAAAAAA&#10;AAAAAAChAgAAZHJzL2Rvd25yZXYueG1sUEsFBgAAAAAEAAQA+QAAAJMDAAAAAA==&#10;" strokeweight="1.5pt">
                  <v:stroke endarrow="block"/>
                </v:line>
                <v:rect id="Rectangle 2479" o:spid="_x0000_s1424" style="position:absolute;left:1734;top:14898;width:10668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WzcUA&#10;AADdAAAADwAAAGRycy9kb3ducmV2LnhtbESPUWvCQBCE3wv9D8cWfKuXRqwSPaUECkWEWqM+L7k1&#10;SZvbC7lV03/fKxT6OMzMN8xyPbhWXakPjWcDT+MEFHHpbcOVgUPx+jgHFQTZYuuZDHxTgPXq/m6J&#10;mfU3/qDrXioVIRwyNFCLdJnWoazJYRj7jjh6Z987lCj7StsebxHuWp0mybN22HBcqLGjvKbya39x&#10;Bt5Pu2Kzm+UbSdJS8iN/0nRbGDN6GF4WoIQG+Q//td+sgUk6m8Dvm/g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NbN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ind w:leftChars="49" w:left="118" w:firstLine="1"/>
                          <w:jc w:val="both"/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</w:txbxContent>
                  </v:textbox>
                </v:rect>
                <v:line id="Line 2480" o:spid="_x0000_s1425" style="position:absolute;flip:y;visibility:visible;mso-wrap-style:square" from="12402,14504" to="16304,15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BnY8MAAADdAAAADwAAAGRycy9kb3ducmV2LnhtbERPz0/CMBS+k/A/NI/EG7RiJjooRIgS&#10;rqAxHh/rcxu0r8ta2fjv7YGE45fv92LVOysu1Ibas4bHiQJBXHhTc6nh6/Nj/AIiRGSD1jNpuFKA&#10;1XI4WGBufMd7uhxiKVIIhxw1VDE2uZShqMhhmPiGOHG/vnUYE2xLaVrsUrizcqrUs3RYc2qosKFN&#10;RcX58Oc0bNVu3Z1eM7U5ZcfvbN3b8/uP1fph1L/NQUTq4118c++MhqfpLO1Pb9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AZ2PDAAAA3QAAAA8AAAAAAAAAAAAA&#10;AAAAoQIAAGRycy9kb3ducmV2LnhtbFBLBQYAAAAABAAEAPkAAACRAwAAAAA=&#10;" strokeweight="1.5pt">
                  <v:stroke endarrow="block"/>
                </v:line>
                <v:rect id="Rectangle 2483" o:spid="_x0000_s1426" style="position:absolute;left:13952;top:6700;width:13589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zVsUA&#10;AADdAAAADwAAAGRycy9kb3ducmV2LnhtbESPUWvCQBCE3wv9D8cWfKuXRqolekoJFEQKtab1eclt&#10;k7S5vZBbNf57ryD4OMzMN8xiNbhWHakPjWcDT+MEFHHpbcOVga/i7fEFVBBki61nMnCmAKvl/d0C&#10;M+tP/EnHnVQqQjhkaKAW6TKtQ1mTwzD2HXH0fnzvUKLsK217PEW4a3WaJFPtsOG4UGNHeU3l3+7g&#10;DHzst8VmO8s3kqSl5N/8S8/vhTGjh+F1DkpokFv42l5bA5N0lsL/m/gE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HNW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1C115D">
                        <w:pPr>
                          <w:jc w:val="center"/>
                        </w:pPr>
                        <w:r w:rsidRPr="001C115D">
                          <w:rPr>
                            <w:rFonts w:hint="eastAsia"/>
                            <w:sz w:val="18"/>
                          </w:rPr>
                          <w:t>16P on the wire harness side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  <w:bCs/>
          <w:szCs w:val="24"/>
        </w:rPr>
        <w:t xml:space="preserve">Connect the yellow wire </w:t>
      </w:r>
      <w:r>
        <w:rPr>
          <w:rFonts w:hint="eastAsia"/>
          <w:bCs/>
          <w:color w:val="000000"/>
          <w:szCs w:val="24"/>
        </w:rPr>
        <w:t>(7th pin from</w:t>
      </w:r>
      <w:r w:rsidR="00C24B73" w:rsidRPr="009E2EFC">
        <w:rPr>
          <w:rFonts w:hint="eastAsia"/>
          <w:bCs/>
          <w:color w:val="000000"/>
          <w:szCs w:val="24"/>
        </w:rPr>
        <w:t xml:space="preserve"> </w:t>
      </w:r>
      <w:r w:rsidR="00BD6477">
        <w:rPr>
          <w:bCs/>
          <w:color w:val="000000"/>
          <w:szCs w:val="24"/>
        </w:rPr>
        <w:t xml:space="preserve">the </w:t>
      </w:r>
      <w:r w:rsidR="00C24B73" w:rsidRPr="009E2EFC">
        <w:rPr>
          <w:rFonts w:hint="eastAsia"/>
          <w:bCs/>
          <w:color w:val="000000"/>
          <w:szCs w:val="24"/>
        </w:rPr>
        <w:t xml:space="preserve">top left) </w:t>
      </w:r>
      <w:r w:rsidR="00C24B73">
        <w:rPr>
          <w:rFonts w:hint="eastAsia"/>
          <w:bCs/>
          <w:szCs w:val="24"/>
        </w:rPr>
        <w:t>from the white 16P connector to the PKB signal wire (Red / White) from the wire harness</w:t>
      </w:r>
      <w:r w:rsidR="00C24B73">
        <w:rPr>
          <w:bCs/>
          <w:szCs w:val="24"/>
        </w:rPr>
        <w:t xml:space="preserve"> (</w:t>
      </w:r>
      <w:r w:rsidR="00C24B73">
        <w:t>Fig.</w:t>
      </w:r>
      <w:r w:rsidR="00C24B73">
        <w:rPr>
          <w:rFonts w:hint="eastAsia"/>
        </w:rPr>
        <w:t xml:space="preserve"> </w:t>
      </w:r>
      <w:r w:rsidR="00C24B73">
        <w:t>3-</w:t>
      </w:r>
      <w:r w:rsidR="005E73CD">
        <w:rPr>
          <w:rFonts w:hint="eastAsia"/>
        </w:rPr>
        <w:t>1</w:t>
      </w:r>
      <w:r w:rsidR="005E73CD">
        <w:t>1</w:t>
      </w:r>
      <w:r w:rsidR="00C24B73">
        <w:t>)</w:t>
      </w:r>
      <w:r w:rsidR="00BD6477">
        <w:rPr>
          <w:rFonts w:hint="eastAsia"/>
        </w:rPr>
        <w:t>.</w:t>
      </w: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C24B73" w:rsidRDefault="00BC71C5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56896" behindDoc="0" locked="1" layoutInCell="1" allowOverlap="1" wp14:anchorId="6BA21578" wp14:editId="441E83EC">
                <wp:simplePos x="0" y="0"/>
                <wp:positionH relativeFrom="column">
                  <wp:posOffset>-3248025</wp:posOffset>
                </wp:positionH>
                <wp:positionV relativeFrom="paragraph">
                  <wp:posOffset>-1905</wp:posOffset>
                </wp:positionV>
                <wp:extent cx="2971800" cy="1826260"/>
                <wp:effectExtent l="0" t="0" r="19050" b="21590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26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704" name="Picture 2704" descr="AW-KQ-C11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193" y="157655"/>
                            <a:ext cx="25431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04" name="Group 25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10821"/>
                            <a:chExt cx="4680" cy="2880"/>
                          </a:xfrm>
                        </wpg:grpSpPr>
                        <wps:wsp>
                          <wps:cNvPr id="3005" name="Rectangle 25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6" name="Text Box 25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5" y="1339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BC71C5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007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28600" y="378373"/>
                            <a:ext cx="732155" cy="1316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0B278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16P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01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1943253" y="1625905"/>
                            <a:ext cx="1012825" cy="13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Pr="000B2781" w:rsidRDefault="00A3681E" w:rsidP="000B278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Splicing connector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03" name="Line 2540"/>
                        <wps:cNvCnPr>
                          <a:cxnSpLocks noChangeShapeType="1"/>
                        </wps:cNvCnPr>
                        <wps:spPr bwMode="auto">
                          <a:xfrm flipV="1">
                            <a:off x="728664" y="1481960"/>
                            <a:ext cx="293839" cy="995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5" name="Rectangle 2615"/>
                        <wps:cNvSpPr>
                          <a:spLocks noChangeArrowheads="1"/>
                        </wps:cNvSpPr>
                        <wps:spPr bwMode="auto">
                          <a:xfrm>
                            <a:off x="1781503" y="204934"/>
                            <a:ext cx="431800" cy="13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0B278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02" name="Rectangle 2616"/>
                        <wps:cNvSpPr>
                          <a:spLocks noChangeArrowheads="1"/>
                        </wps:cNvSpPr>
                        <wps:spPr bwMode="auto">
                          <a:xfrm>
                            <a:off x="165538" y="1426652"/>
                            <a:ext cx="550545" cy="13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0B2781">
                              <w:pPr>
                                <w:pStyle w:val="Fig"/>
                                <w:jc w:val="center"/>
                              </w:pPr>
                              <w:r w:rsidRPr="000B2781">
                                <w:rPr>
                                  <w:sz w:val="18"/>
                                  <w:szCs w:val="18"/>
                                </w:rPr>
                                <w:t>Vinyl tape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264" name="Line 261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18443" y="1403131"/>
                            <a:ext cx="236482" cy="2319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6" name="Line 2618"/>
                        <wps:cNvCnPr>
                          <a:cxnSpLocks noChangeShapeType="1"/>
                        </wps:cNvCnPr>
                        <wps:spPr bwMode="auto">
                          <a:xfrm>
                            <a:off x="1966913" y="323193"/>
                            <a:ext cx="70933" cy="3244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20" name="Picture 2620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" y="23649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67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283779" y="15766"/>
                            <a:ext cx="3810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C71C5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  <w:p w:rsidR="00A3681E" w:rsidRDefault="00A3681E" w:rsidP="00BC71C5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A3681E" w:rsidRDefault="00A3681E" w:rsidP="00BC71C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21578" id="Group 693" o:spid="_x0000_s1427" style="position:absolute;left:0;text-align:left;margin-left:-255.75pt;margin-top:-.15pt;width:234pt;height:143.8pt;z-index:251856896;mso-height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">
                <v:shape id="Picture 2704" o:spid="_x0000_s1428" type="#_x0000_t75" alt="AW-KQ-C11" style="position:absolute;left:3231;top:1576;width:25432;height:1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nkBfHAAAA3QAAAA8AAABkcnMvZG93bnJldi54bWxEj09rwkAUxO+FfoflFXprNopYiW5EtJa2&#10;4MG0en5kX/5o9m3IriZ++25B6HGYmd8wi+VgGnGlztWWFYyiGARxbnXNpYKf7+3LDITzyBoby6Tg&#10;Rg6W6ePDAhNte97TNfOlCBB2CSqovG8TKV1ekUEX2ZY4eIXtDPogu1LqDvsAN40cx/FUGqw5LFTY&#10;0rqi/JxdjILia9Sfjsdd+3narHfvl9V2kr0dlHp+GlZzEJ4G/x++tz+0gvFrPIG/N+EJyPQ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NnkBfHAAAA3QAAAA8AAAAAAAAAAAAA&#10;AAAAnwIAAGRycy9kb3ducmV2LnhtbFBLBQYAAAAABAAEAPcAAACTAwAAAAA=&#10;">
                  <v:imagedata r:id="rId107" o:title="AW-KQ-C11"/>
                  <v:path arrowok="t"/>
                </v:shape>
                <v:group id="Group 2533" o:spid="_x0000_s1429" style="position:absolute;width:29718;height:18288" coordorigin="1200,10821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<v:rect id="Rectangle 2534" o:spid="_x0000_s1430" style="position:absolute;left:1200;top:10821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tUUsQA&#10;AADdAAAADwAAAGRycy9kb3ducmV2LnhtbESPQWsCMRSE7wX/Q3gFbzVpxVJWo6xFwZNQW6jeHptn&#10;srh5WTbRXf99Uyj0OMzMN8xiNfhG3KiLdWANzxMFgrgKpmar4etz+/QGIiZkg01g0nCnCKvl6GGB&#10;hQk9f9DtkKzIEI4FanAptYWUsXLkMU5CS5y9c+g8piw7K02HfYb7Rr4o9So91pwXHLb07qi6HK5e&#10;w6Y97cuZjbL8Tu54Cet+6/ZW6/HjUM5BJBrSf/ivvTMapkrN4PdNf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rVFLEAAAA3QAAAA8AAAAAAAAAAAAAAAAAmAIAAGRycy9k&#10;b3ducmV2LnhtbFBLBQYAAAAABAAEAPUAAACJAwAAAAA=&#10;" filled="f"/>
                  <v:shape id="Text Box 2535" o:spid="_x0000_s1431" type="#_x0000_t202" style="position:absolute;left:1225;top:1339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za/8UA&#10;AADdAAAADwAAAGRycy9kb3ducmV2LnhtbESPQWvCQBSE70L/w/IKvZlNLYiNbkRKBaEgjemhx2f2&#10;mSzJvk2zq6b/3i0IPQ4z8w2zWo+2ExcavHGs4DlJQRBXThuuFXyV2+kChA/IGjvHpOCXPKzzh8kK&#10;M+2uXNDlEGoRIewzVNCE0GdS+qohiz5xPXH0Tm6wGKIcaqkHvEa47eQsTefSouG40GBPbw1V7eFs&#10;FWy+uXg3P/vjZ3EqTFm+pvwxb5V6ehw3SxCBxvAfvrd3WsFLJM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Nr/xQAAAN0AAAAPAAAAAAAAAAAAAAAAAJgCAABkcnMv&#10;ZG93bnJldi54bWxQSwUGAAAAAAQABAD1AAAAigMAAAAA&#10;" filled="f" stroked="f">
                    <v:textbox inset="0,0,0,0">
                      <w:txbxContent>
                        <w:p w:rsidR="00A3681E" w:rsidRDefault="00A3681E" w:rsidP="00BC71C5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v:rect id="Rectangle 2537" o:spid="_x0000_s1432" style="position:absolute;left:2286;top:3783;width:7321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NUsUA&#10;AADdAAAADwAAAGRycy9kb3ducmV2LnhtbESPUUvDQBCE3wX/w7FC3+ydLVqJvRYJCKUItk31ecmt&#10;STS3F3LbNv33PUHo4zAz3zDz5eBbdaQ+NoEtPIwNKOIyuIYrC/vi7f4ZVBRkh21gsnCmCMvF7c0c&#10;MxdOvKXjTiqVIBwztFCLdJnWsazJYxyHjjh536H3KEn2lXY9nhLct3pizJP22HBaqLGjvKbyd3fw&#10;Fj6+NsV6M8vXYial5J/8Q4/vhbWju+H1BZTQINfwf3vlLEyNmcHfm/QE9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c1S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0B2781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16P (White)</w:t>
                        </w:r>
                      </w:p>
                    </w:txbxContent>
                  </v:textbox>
                </v:rect>
                <v:rect id="Rectangle 2539" o:spid="_x0000_s1433" style="position:absolute;left:19432;top:16259;width:1012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5wcMA&#10;AADdAAAADwAAAGRycy9kb3ducmV2LnhtbESPT2sCMRTE74V+h/AKvUhNtkKR1SgiWHr17/l189xd&#10;TV6WJNW1n94IhR6HmfkNM533zooLhdh61lAMFQjiypuWaw277eptDCImZIPWM2m4UYT57PlpiqXx&#10;V17TZZNqkSEcS9TQpNSVUsaqIYdx6Dvi7B19cJiyDLU0Aa8Z7qx8V+pDOmw5LzTY0bKh6rz5cRrW&#10;OJb8OThYu2tPg9tv2H/HY6H160u/mIBI1Kf/8F/7y2gYKVXA401+An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95wcMAAADdAAAADwAAAAAAAAAAAAAAAACYAgAAZHJzL2Rv&#10;d25yZXYueG1sUEsFBgAAAAAEAAQA9QAAAIgDAAAAAA==&#10;" filled="f" stroked="f" strokeweight=".25pt">
                  <v:textbox style="mso-fit-shape-to-text:t" inset="0,0,0,0">
                    <w:txbxContent>
                      <w:p w:rsidR="00A3681E" w:rsidRPr="000B2781" w:rsidRDefault="00A3681E" w:rsidP="000B278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Splicing connector</w:t>
                        </w:r>
                      </w:p>
                    </w:txbxContent>
                  </v:textbox>
                </v:rect>
                <v:line id="Line 2540" o:spid="_x0000_s1434" style="position:absolute;flip:y;visibility:visible;mso-wrap-style:square" from="7286,14819" to="10225,1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kiMUAAADdAAAADwAAAGRycy9kb3ducmV2LnhtbESPQWsCMRSE74X+h/CE3mpiZUvdGqVK&#10;W7yqRTw+N6+7q8nLsknd9d8boeBxmJlvmOm8d1acqQ21Zw2joQJBXHhTc6nhZ/v1/AYiRGSD1jNp&#10;uFCA+ezxYYq58R2v6byJpUgQDjlqqGJscilDUZHDMPQNcfJ+feswJtmW0rTYJbiz8kWpV+mw5rRQ&#10;YUPLiorT5s9p+FarRXecZGp5zA67bNHb0+feav006D/eQUTq4z38314ZDWOlxnB7k56An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DkiMUAAADdAAAADwAAAAAAAAAA&#10;AAAAAAChAgAAZHJzL2Rvd25yZXYueG1sUEsFBgAAAAAEAAQA+QAAAJMDAAAAAA==&#10;" strokeweight="1.5pt">
                  <v:stroke endarrow="block"/>
                </v:line>
                <v:rect id="Rectangle 2615" o:spid="_x0000_s1435" style="position:absolute;left:17815;top:2049;width:4318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/0g8QA&#10;AADdAAAADwAAAGRycy9kb3ducmV2LnhtbESPQWsCMRSE7wX/Q3gFL1KzKl1kNYoIFq9a9fy6ee6u&#10;TV6WJNXVX98UCh6HmfmGmS87a8SVfGgcKxgNMxDEpdMNVwoOn5u3KYgQkTUax6TgTgGWi97LHAvt&#10;bryj6z5WIkE4FKigjrEtpAxlTRbD0LXEyTs7bzEm6SupPd4S3Bo5zrJcWmw4LdTY0rqm8nv/YxXs&#10;cCr5Y3Ay5tBcBveHP36F80ip/mu3moGI1MVn+L+91Qom4/wd/t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9IPEAAAA3QAAAA8AAAAAAAAAAAAAAAAAmAIAAGRycy9k&#10;b3ducmV2LnhtbFBLBQYAAAAABAAEAPUAAACJAwAAAAA=&#10;" filled="f" stroked="f" strokeweight=".25pt">
                  <v:textbox style="mso-fit-shape-to-text:t" inset="0,0,0,0">
                    <w:txbxContent>
                      <w:p w:rsidR="00A3681E" w:rsidRDefault="00A3681E" w:rsidP="000B2781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</w:txbxContent>
                  </v:textbox>
                </v:rect>
                <v:rect id="Rectangle 2616" o:spid="_x0000_s1436" style="position:absolute;left:1655;top:14266;width:5505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3ntsMA&#10;AADdAAAADwAAAGRycy9kb3ducmV2LnhtbESPQWsCMRSE7wX/Q3iCF6mJFopsjSJCxatWPT83z91t&#10;k5clSXX11zcFweMwM98ws0XnrLhQiI1nDeORAkFcetNwpWH/9fk6BRETskHrmTTcKMJi3nuZYWH8&#10;lbd02aVKZAjHAjXUKbWFlLGsyWEc+ZY4e2cfHKYsQyVNwGuGOysnSr1Lhw3nhRpbWtVU/ux+nYYt&#10;TiWvh0dr98338HYPh1M8j7Ue9LvlB4hEXXqGH+2N0fCm1AT+3+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3ntsMAAADdAAAADwAAAAAAAAAAAAAAAACYAgAAZHJzL2Rv&#10;d25yZXYueG1sUEsFBgAAAAAEAAQA9QAAAIgDAAAAAA==&#10;" filled="f" stroked="f" strokeweight=".25pt">
                  <v:textbox style="mso-fit-shape-to-text:t" inset="0,0,0,0">
                    <w:txbxContent>
                      <w:p w:rsidR="00A3681E" w:rsidRDefault="00A3681E" w:rsidP="000B2781">
                        <w:pPr>
                          <w:pStyle w:val="Fig"/>
                          <w:jc w:val="center"/>
                        </w:pPr>
                        <w:r w:rsidRPr="000B2781">
                          <w:rPr>
                            <w:sz w:val="18"/>
                            <w:szCs w:val="18"/>
                          </w:rPr>
                          <w:t>Vinyl tape</w:t>
                        </w:r>
                      </w:p>
                    </w:txbxContent>
                  </v:textbox>
                </v:rect>
                <v:line id="Line 2617" o:spid="_x0000_s1437" style="position:absolute;flip:x y;visibility:visible;mso-wrap-style:square" from="17184,14031" to="19549,16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CeysUAAADdAAAADwAAAGRycy9kb3ducmV2LnhtbESPQWvCQBSE70L/w/IKvYhuaq1IdJWS&#10;UqjeTD14fGSf2dDs25DdrOm/7wqFHoeZ+YbZ7kfbiki9bxwreJ5nIIgrpxuuFZy/PmZrED4ga2wd&#10;k4If8rDfPUy2mGt34xPFMtQiQdjnqMCE0OVS+sqQRT93HXHyrq63GJLsa6l7vCW4beUiy1bSYsNp&#10;wWBHhaHquxysgqKNRxriUV9e4zA174dCL02p1NPj+LYBEWgM/+G/9qdW8LJYLeH+Jj0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CeysUAAADdAAAADwAAAAAAAAAA&#10;AAAAAAChAgAAZHJzL2Rvd25yZXYueG1sUEsFBgAAAAAEAAQA+QAAAJMDAAAAAA==&#10;" strokeweight="1.5pt">
                  <v:stroke endarrow="block"/>
                </v:line>
                <v:line id="Line 2618" o:spid="_x0000_s1438" style="position:absolute;visibility:visible;mso-wrap-style:square" from="19669,3231" to="20378,6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fDYMYAAADdAAAADwAAAGRycy9kb3ducmV2LnhtbESPS2vDMBCE74X8B7GF3mo5j5riWgkh&#10;0CaXHOL00N4Wa/1orZWxVNv591GgkOMwM98w2WYyrRiod41lBfMoBkFcWN1wpeDz/P78CsJ5ZI2t&#10;ZVJwIQeb9ewhw1TbkU805L4SAcIuRQW1910qpStqMugi2xEHr7S9QR9kX0nd4xjgppWLOE6kwYbD&#10;Qo0d7WoqfvM/o+AFl0l1On758rD6/pl2xPOPfK/U0+O0fQPhafL38H/7oBUsF0kCtzfhCcj1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3w2DGAAAA3QAAAA8AAAAAAAAA&#10;AAAAAAAAoQIAAGRycy9kb3ducmV2LnhtbFBLBQYAAAAABAAEAPkAAACUAwAAAAA=&#10;" strokeweight="1.5pt">
                  <v:stroke endarrow="block"/>
                </v:line>
                <v:shape id="Picture 2620" o:spid="_x0000_s1439" type="#_x0000_t75" alt="tool" style="position:absolute;left:236;top:236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Ws8LEAAAA3QAAAA8AAABkcnMvZG93bnJldi54bWxET89rwjAUvg/8H8ITdpE1tYgbtVF0QxjM&#10;g6s77Phsnm2xeSlNZrP/fjkIO358v4tNMJ240eBaywrmSQqCuLK65VrB12n/9ALCeWSNnWVS8EsO&#10;NuvJQ4G5tiN/0q30tYgh7HJU0Hjf51K6qiGDLrE9ceQudjDoIxxqqQccY7jpZJamS2mw5djQYE+v&#10;DVXX8scooNnH4ft5J/eL8RwO/hjeqsXupNTjNGxXIDwF/y++u9+1gmyZxf3xTXwC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Ws8LEAAAA3QAAAA8AAAAAAAAAAAAAAAAA&#10;nwIAAGRycy9kb3ducmV2LnhtbFBLBQYAAAAABAAEAPcAAACQAwAAAAA=&#10;">
                  <v:imagedata r:id="rId44" o:title="tool"/>
                  <v:path arrowok="t"/>
                </v:shape>
                <v:rect id="Rectangle 2621" o:spid="_x0000_s1440" style="position:absolute;left:2837;top:157;width:381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h4sYA&#10;AADdAAAADwAAAGRycy9kb3ducmV2LnhtbESPQWsCMRSE74X+h/AK3mpWLVZXo4hFKPSiqxdvj81z&#10;s7p5WZJU1/76piD0OMzMN8x82dlGXMmH2rGCQT8DQVw6XXOl4LDfvE5AhIissXFMCu4UYLl4fppj&#10;rt2Nd3QtYiUShEOOCkyMbS5lKA1ZDH3XEifv5LzFmKSvpPZ4S3DbyGGWjaXFmtOCwZbWhspL8W0T&#10;5St+NOv2fFhN3/xPsa13ZnrslOq9dKsZiEhd/A8/2p9awWg4foe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jh4sYAAADdAAAADwAAAAAAAAAAAAAAAACYAgAAZHJz&#10;L2Rvd25yZXYueG1sUEsFBgAAAAAEAAQA9QAAAIsDAAAAAA==&#10;" strokecolor="white" strokeweight=".25pt">
                  <v:textbox inset="0,0,0,0">
                    <w:txbxContent>
                      <w:p w:rsidR="00A3681E" w:rsidRDefault="00A3681E" w:rsidP="00BC71C5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  <w:p w:rsidR="00A3681E" w:rsidRDefault="00A3681E" w:rsidP="00BC71C5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A3681E" w:rsidRDefault="00A3681E" w:rsidP="00BC71C5"/>
                    </w:txbxContent>
                  </v:textbox>
                </v:rect>
                <w10:anchorlock/>
              </v:group>
            </w:pict>
          </mc:Fallback>
        </mc:AlternateContent>
      </w:r>
      <w:r w:rsidR="00BD6477">
        <w:rPr>
          <w:rFonts w:hint="eastAsia"/>
        </w:rPr>
        <w:t>Use</w:t>
      </w:r>
      <w:r w:rsidR="00C24B73">
        <w:rPr>
          <w:rFonts w:hint="eastAsia"/>
        </w:rPr>
        <w:t xml:space="preserve"> pliers</w:t>
      </w:r>
      <w:r w:rsidR="00BD6477">
        <w:t xml:space="preserve"> to</w:t>
      </w:r>
      <w:r w:rsidR="00C24B73">
        <w:rPr>
          <w:rFonts w:hint="eastAsia"/>
        </w:rPr>
        <w:t xml:space="preserve"> engage t</w:t>
      </w:r>
      <w:r w:rsidR="005E73CD">
        <w:rPr>
          <w:rFonts w:hint="eastAsia"/>
        </w:rPr>
        <w:t>he splicing connector (Fig. 3-1</w:t>
      </w:r>
      <w:r w:rsidR="005E73CD">
        <w:t>2</w:t>
      </w:r>
      <w:r w:rsidR="00C24B73">
        <w:rPr>
          <w:rFonts w:hint="eastAsia"/>
        </w:rPr>
        <w:t>)</w:t>
      </w:r>
      <w:r w:rsidR="00C24B73">
        <w:t>.</w:t>
      </w:r>
    </w:p>
    <w:p w:rsidR="00C24B73" w:rsidRDefault="00C24B73" w:rsidP="003C46F9">
      <w:pPr>
        <w:pStyle w:val="ProcLevel3"/>
      </w:pPr>
      <w:r>
        <w:rPr>
          <w:rFonts w:hint="eastAsia"/>
          <w:bCs/>
          <w:szCs w:val="24"/>
        </w:rPr>
        <w:t>Wrap vinyl tape around t</w:t>
      </w:r>
      <w:r w:rsidR="005E73CD">
        <w:rPr>
          <w:rFonts w:hint="eastAsia"/>
          <w:bCs/>
          <w:szCs w:val="24"/>
        </w:rPr>
        <w:t>he splicing connector (Fig. 3-1</w:t>
      </w:r>
      <w:r w:rsidR="005E73CD">
        <w:rPr>
          <w:bCs/>
          <w:szCs w:val="24"/>
        </w:rPr>
        <w:t>2</w:t>
      </w:r>
      <w:r>
        <w:rPr>
          <w:rFonts w:hint="eastAsia"/>
          <w:bCs/>
          <w:szCs w:val="24"/>
        </w:rPr>
        <w:t>).</w:t>
      </w:r>
    </w:p>
    <w:p w:rsidR="009A098B" w:rsidRPr="00BD6477" w:rsidRDefault="00C24B73" w:rsidP="003C46F9">
      <w:pPr>
        <w:pStyle w:val="ProcLevel3"/>
      </w:pPr>
      <w:r>
        <w:rPr>
          <w:rFonts w:hint="eastAsia"/>
          <w:bCs/>
          <w:szCs w:val="24"/>
        </w:rPr>
        <w:t>Rec</w:t>
      </w:r>
      <w:r w:rsidR="009A098B">
        <w:rPr>
          <w:rFonts w:hint="eastAsia"/>
          <w:bCs/>
          <w:szCs w:val="24"/>
        </w:rPr>
        <w:t>onnect the white 16P connector</w:t>
      </w:r>
      <w:r w:rsidR="009A098B">
        <w:rPr>
          <w:bCs/>
          <w:szCs w:val="24"/>
        </w:rPr>
        <w:t>.</w:t>
      </w:r>
    </w:p>
    <w:p w:rsidR="00BD6477" w:rsidRDefault="00BD6477" w:rsidP="003C46F9">
      <w:pPr>
        <w:pStyle w:val="ProcLevel3"/>
      </w:pPr>
      <w:r>
        <w:rPr>
          <w:rFonts w:hint="eastAsia"/>
        </w:rPr>
        <w:t>Connect</w:t>
      </w:r>
      <w:r>
        <w:t xml:space="preserve"> the </w:t>
      </w:r>
      <w:r>
        <w:rPr>
          <w:rFonts w:hint="eastAsia"/>
        </w:rPr>
        <w:t>REV</w:t>
      </w:r>
      <w:r>
        <w:t xml:space="preserve"> signal wire.</w:t>
      </w:r>
    </w:p>
    <w:p w:rsidR="00BD6477" w:rsidRDefault="00BD6477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BD6477" w:rsidRP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7E4201" w:rsidRDefault="00451A56" w:rsidP="003C46F9">
      <w:pPr>
        <w:pStyle w:val="ProcLevel3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54848" behindDoc="0" locked="1" layoutInCell="1" allowOverlap="1" wp14:anchorId="6C7444C4" wp14:editId="437EFEBA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32610"/>
                <wp:effectExtent l="0" t="0" r="19050" b="1524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3261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2705" name="Picture 2705" descr="AW-KQ-C12"/>
                          <pic:cNvPicPr>
                            <a:picLocks noChangeAspect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72" y="110359"/>
                            <a:ext cx="21812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96" name="Group 255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10821"/>
                            <a:chExt cx="4680" cy="2880"/>
                          </a:xfrm>
                        </wpg:grpSpPr>
                        <wps:wsp>
                          <wps:cNvPr id="2998" name="Rectangle 2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9" name="Text Box 2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1" y="13398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451A56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93" name="Rectangle 2560"/>
                        <wps:cNvSpPr>
                          <a:spLocks noChangeArrowheads="1"/>
                        </wps:cNvSpPr>
                        <wps:spPr bwMode="auto">
                          <a:xfrm>
                            <a:off x="268014" y="819701"/>
                            <a:ext cx="62547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51A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00" name="Rectangle 2561"/>
                        <wps:cNvSpPr>
                          <a:spLocks noChangeArrowheads="1"/>
                        </wps:cNvSpPr>
                        <wps:spPr bwMode="auto">
                          <a:xfrm>
                            <a:off x="1899745" y="212807"/>
                            <a:ext cx="104330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51A56">
                              <w:pPr>
                                <w:ind w:leftChars="49" w:left="118" w:firstLine="1"/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(Red)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89" name="Line 2562"/>
                        <wps:cNvCnPr>
                          <a:cxnSpLocks noChangeShapeType="1"/>
                        </wps:cNvCnPr>
                        <wps:spPr bwMode="auto">
                          <a:xfrm flipH="1">
                            <a:off x="1584435" y="403970"/>
                            <a:ext cx="653940" cy="8387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Rectangle 2563"/>
                        <wps:cNvSpPr>
                          <a:spLocks noChangeArrowheads="1"/>
                        </wps:cNvSpPr>
                        <wps:spPr bwMode="auto">
                          <a:xfrm>
                            <a:off x="2081048" y="709356"/>
                            <a:ext cx="87503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51A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(Green)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90" name="Line 2564"/>
                        <wps:cNvCnPr>
                          <a:cxnSpLocks noChangeShapeType="1"/>
                        </wps:cNvCnPr>
                        <wps:spPr bwMode="auto">
                          <a:xfrm flipH="1">
                            <a:off x="2388477" y="1002798"/>
                            <a:ext cx="73736" cy="6565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Rectangle 2565"/>
                        <wps:cNvSpPr>
                          <a:spLocks noChangeArrowheads="1"/>
                        </wps:cNvSpPr>
                        <wps:spPr bwMode="auto">
                          <a:xfrm>
                            <a:off x="728664" y="1602653"/>
                            <a:ext cx="931968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51A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991" name="Line 2566"/>
                        <wps:cNvCnPr>
                          <a:cxnSpLocks noChangeShapeType="1"/>
                          <a:stCxn id="2992" idx="3"/>
                        </wps:cNvCnPr>
                        <wps:spPr bwMode="auto">
                          <a:xfrm flipV="1">
                            <a:off x="1660632" y="1521376"/>
                            <a:ext cx="199743" cy="1470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Rectangle 2567"/>
                        <wps:cNvSpPr>
                          <a:spLocks noChangeArrowheads="1"/>
                        </wps:cNvSpPr>
                        <wps:spPr bwMode="auto">
                          <a:xfrm>
                            <a:off x="370489" y="528139"/>
                            <a:ext cx="149669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451A5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on the wire harness side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444C4" id="Group 692" o:spid="_x0000_s1441" style="position:absolute;left:0;text-align:left;margin-left:-255.75pt;margin-top:.05pt;width:234pt;height:144.3pt;z-index:251854848;mso-height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">
                <v:shape id="Picture 2705" o:spid="_x0000_s1442" type="#_x0000_t75" alt="AW-KQ-C12" style="position:absolute;left:3783;top:1103;width:21812;height:1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VNETFAAAA3QAAAA8AAABkcnMvZG93bnJldi54bWxEj0FrwkAUhO+F/oflFXrTXQNWia7SBgSR&#10;VtDW+zP7TILZtyG7Mem/7wpCj8PMfMMs14OtxY1aXznWMBkrEMS5MxUXGn6+N6M5CB+QDdaOScMv&#10;eVivnp+WmBrX84Fux1CICGGfooYyhCaV0uclWfRj1xBH7+JaiyHKtpCmxT7CbS0Tpd6kxYrjQokN&#10;ZSXl12NnNZw/J/5jt98N195Tl502X52aBa1fX4b3BYhAQ/gPP9pboyGZqSnc38Qn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lTRExQAAAN0AAAAPAAAAAAAAAAAAAAAA&#10;AJ8CAABkcnMvZG93bnJldi54bWxQSwUGAAAAAAQABAD3AAAAkQMAAAAA&#10;">
                  <v:imagedata r:id="rId109" o:title="AW-KQ-C12"/>
                  <v:path arrowok="t"/>
                </v:shape>
                <v:group id="Group 2557" o:spid="_x0000_s1443" style="position:absolute;width:29718;height:18288" coordorigin="1200,10821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DqtMUAAADdAAAADwAAAGRycy9kb3ducmV2LnhtbESPQYvCMBSE7wv7H8IT&#10;vGlaRVmrUURW8SCCurDs7dE822LzUprY1n9vBGGPw8x8wyxWnSlFQ7UrLCuIhxEI4tTqgjMFP5ft&#10;4AuE88gaS8uk4EEOVsvPjwUm2rZ8oubsMxEg7BJUkHtfJVK6NCeDbmgr4uBdbW3QB1lnUtfYBrgp&#10;5SiKptJgwWEhx4o2OaW3890o2LXYrsfxd3O4XTePv8vk+HuISal+r1vPQXjq/H/43d5rBaPZ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g6rTFAAAA3QAA&#10;AA8AAAAAAAAAAAAAAAAAqgIAAGRycy9kb3ducmV2LnhtbFBLBQYAAAAABAAEAPoAAACcAwAAAAA=&#10;">
                  <v:rect id="Rectangle 2558" o:spid="_x0000_s1444" style="position:absolute;left:1200;top:10821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DXMIA&#10;AADdAAAADwAAAGRycy9kb3ducmV2LnhtbERPW2vCMBR+F/YfwhnsTdMJE9sZpRsKPgleYNvboTlL&#10;is1JaaKt/948CD5+fPfFanCNuFIXas8K3icZCOLK65qNgtNxM56DCBFZY+OZFNwowGr5MlpgoX3P&#10;e7oeohEphEOBCmyMbSFlqCw5DBPfEifu33cOY4KdkbrDPoW7Rk6zbCYd1pwaLLb0bak6Hy5Owbr9&#10;25UfJsjyJ9rfs//qN3ZnlHp7HcpPEJGG+BQ/3FutYJrnaW56k5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MNcwgAAAN0AAAAPAAAAAAAAAAAAAAAAAJgCAABkcnMvZG93&#10;bnJldi54bWxQSwUGAAAAAAQABAD1AAAAhwMAAAAA&#10;" filled="f"/>
                  <v:shape id="Text Box 2559" o:spid="_x0000_s1445" type="#_x0000_t202" style="position:absolute;left:1221;top:13398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12HcUA&#10;AADd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U3i8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XYdxQAAAN0AAAAPAAAAAAAAAAAAAAAAAJgCAABkcnMv&#10;ZG93bnJldi54bWxQSwUGAAAAAAQABAD1AAAAigMAAAAA&#10;" filled="f" stroked="f">
                    <v:textbox inset="0,0,0,0">
                      <w:txbxContent>
                        <w:p w:rsidR="00A3681E" w:rsidRDefault="00A3681E" w:rsidP="00451A56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3</w:t>
                          </w:r>
                        </w:p>
                      </w:txbxContent>
                    </v:textbox>
                  </v:shape>
                </v:group>
                <v:rect id="Rectangle 2560" o:spid="_x0000_s1446" style="position:absolute;left:2680;top:8197;width:625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zwcYA&#10;AADdAAAADwAAAGRycy9kb3ducmV2LnhtbESPUUvDQBCE3wX/w7FC39qLKVab9lokIEgRrE3b5yW3&#10;TVJzeyG3tvHfe4Lg4zAz3zDL9eBadaE+NJ4N3E8SUMSltw1XBvbFy/gJVBBki61nMvBNAdar25sl&#10;ZtZf+YMuO6lUhHDI0EAt0mVah7Imh2HiO+LonXzvUKLsK217vEa4a3WaJDPtsOG4UGNHeU3l5+7L&#10;GXg/bovN9jHfSJKWkh/4TA9vhTGju+F5AUpokP/wX/vVGkjn8yn8volPQK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Tzwc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451A56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30P (White)</w:t>
                        </w:r>
                      </w:p>
                    </w:txbxContent>
                  </v:textbox>
                </v:rect>
                <v:rect id="Rectangle 2561" o:spid="_x0000_s1447" style="position:absolute;left:18997;top:2128;width:10433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cWsAA&#10;AADdAAAADwAAAGRycy9kb3ducmV2LnhtbERPTWsCMRC9F/wPYYReRBNbKLIaRYSKV616Hjfj7moy&#10;WZJUV3+9ORR6fLzv2aJzVtwoxMazhvFIgSAuvWm40rD/+R5OQMSEbNB6Jg0PirCY995mWBh/5y3d&#10;dqkSOYRjgRrqlNpCyljW5DCOfEucubMPDlOGoZIm4D2HOys/lPqSDhvODTW2tKqpvO5+nYYtTiSv&#10;B0dr981l8HiGwymex1q/97vlFESiLv2L/9wbo+FTqbw/v8lP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PcWsAAAADdAAAADwAAAAAAAAAAAAAAAACYAgAAZHJzL2Rvd25y&#10;ZXYueG1sUEsFBgAAAAAEAAQA9QAAAIUDAAAAAA==&#10;" filled="f" stroked="f" strokeweight=".25pt">
                  <v:textbox style="mso-fit-shape-to-text:t" inset="0,0,0,0">
                    <w:txbxContent>
                      <w:p w:rsidR="00A3681E" w:rsidRDefault="00A3681E" w:rsidP="00451A56">
                        <w:pPr>
                          <w:ind w:leftChars="49" w:left="118" w:firstLine="1"/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(Red)</w:t>
                        </w:r>
                      </w:p>
                    </w:txbxContent>
                  </v:textbox>
                </v:rect>
                <v:line id="Line 2562" o:spid="_x0000_s1448" style="position:absolute;flip:x;visibility:visible;mso-wrap-style:square" from="15844,4039" to="22383,12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99L8UAAADdAAAADwAAAGRycy9kb3ducmV2LnhtbESPQWsCMRSE74X+h/AKvWlSYYu7GqVK&#10;K16rpXh8bp67q8nLsknd9d83BaHHYWa+YebLwVlxpS40njW8jBUI4tKbhisNX/uP0RREiMgGrWfS&#10;cKMAy8XjwxwL43v+pOsuViJBOBSooY6xLaQMZU0Ow9i3xMk7+c5hTLKrpOmwT3Bn5USpV+mw4bRQ&#10;Y0vrmsrL7sdp2Kjtqj/nmVqfs+N3thrs5f1gtX5+Gt5mICIN8T98b2+Nhkk+zeHvTX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99L8UAAADdAAAADwAAAAAAAAAA&#10;AAAAAAChAgAAZHJzL2Rvd25yZXYueG1sUEsFBgAAAAAEAAQA+QAAAJMDAAAAAA==&#10;" strokeweight="1.5pt">
                  <v:stroke endarrow="block"/>
                </v:line>
                <v:rect id="Rectangle 2563" o:spid="_x0000_s1449" style="position:absolute;left:20810;top:7093;width:8750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iycQA&#10;AADdAAAADwAAAGRycy9kb3ducmV2LnhtbESPQWsCMRSE7wX/Q3gFL1KzipR1NYoIFq9a9fy6ee6u&#10;TV6WJNXVX98UCh6HmfmGmS87a8SVfGgcKxgNMxDEpdMNVwoOn5u3HESIyBqNY1JwpwDLRe9ljoV2&#10;N97RdR8rkSAcClRQx9gWUoayJoth6Fri5J2dtxiT9JXUHm8Jbo0cZ9m7tNhwWqixpXVN5ff+xyrY&#10;YS75Y3Ay5tBcBveHP36F80ip/mu3moGI1MVn+L+91QrG0+kE/t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4snEAAAA3QAAAA8AAAAAAAAAAAAAAAAAmAIAAGRycy9k&#10;b3ducmV2LnhtbFBLBQYAAAAABAAEAPUAAACJAwAAAAA=&#10;" filled="f" stroked="f" strokeweight=".25pt">
                  <v:textbox style="mso-fit-shape-to-text:t" inset="0,0,0,0">
                    <w:txbxContent>
                      <w:p w:rsidR="00A3681E" w:rsidRDefault="00A3681E" w:rsidP="00451A56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(Green)</w:t>
                        </w:r>
                      </w:p>
                    </w:txbxContent>
                  </v:textbox>
                </v:rect>
                <v:line id="Line 2564" o:spid="_x0000_s1450" style="position:absolute;flip:x;visibility:visible;mso-wrap-style:square" from="23884,10027" to="24622,16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Cb8IAAADdAAAADwAAAGRycy9kb3ducmV2LnhtbERPz2vCMBS+C/sfwhvspolCh61GUdmG&#10;1+kYHp/Ns60mL6XJbPffL4eBx4/v93I9OCvu1IXGs4bpRIEgLr1puNLwdXwfz0GEiGzQeiYNvxRg&#10;vXoaLbEwvudPuh9iJVIIhwI11DG2hZShrMlhmPiWOHEX3zmMCXaVNB32KdxZOVPqVTpsODXU2NKu&#10;pvJ2+HEaPtR+21/zTO2u2fk72w729nayWr88D5sFiEhDfIj/3XujYZbnaX96k5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xCb8IAAADdAAAADwAAAAAAAAAAAAAA&#10;AAChAgAAZHJzL2Rvd25yZXYueG1sUEsFBgAAAAAEAAQA+QAAAJADAAAAAA==&#10;" strokeweight="1.5pt">
                  <v:stroke endarrow="block"/>
                </v:line>
                <v:rect id="Rectangle 2565" o:spid="_x0000_s1451" style="position:absolute;left:7286;top:16026;width:9320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WWsUA&#10;AADdAAAADwAAAGRycy9kb3ducmV2LnhtbESPUWvCQBCE3wv+h2MLvtVLA7YaPUUCgkihamyfl9ya&#10;pM3thdxW03/fKxT6OMzMN8xyPbhWXakPjWcDj5MEFHHpbcOVgXOxfZiBCoJssfVMBr4pwHo1ulti&#10;Zv2Nj3Q9SaUihEOGBmqRLtM6lDU5DBPfEUfv4nuHEmVfadvjLcJdq9MkedIOG44LNXaU11R+nr6c&#10;gdf3Q7E/POd7SdJS8jf+oOlLYcz4ftgsQAkN8h/+a++sgXQ+T+H3TXw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FZa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451A56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</w:txbxContent>
                  </v:textbox>
                </v:rect>
                <v:line id="Line 2566" o:spid="_x0000_s1452" style="position:absolute;flip:y;visibility:visible;mso-wrap-style:square" from="16606,15213" to="18603,16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Dn9MUAAADdAAAADwAAAGRycy9kb3ducmV2LnhtbESPQWsCMRSE74X+h/AK3mqisNLdGqVK&#10;Fa9qKT2+bl53V5OXZRPd9d+bQqHHYWa+YebLwVlxpS40njVMxgoEcelNw5WGj+Pm+QVEiMgGrWfS&#10;cKMAy8XjwxwL43ve0/UQK5EgHArUUMfYFlKGsiaHYexb4uT9+M5hTLKrpOmwT3Bn5VSpmXTYcFqo&#10;saV1TeX5cHEatmq36k95ptan7PszWw32/P5ltR49DW+vICIN8T/8194ZDdM8n8Dvm/QE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2Dn9MUAAADdAAAADwAAAAAAAAAA&#10;AAAAAAChAgAAZHJzL2Rvd25yZXYueG1sUEsFBgAAAAAEAAQA+QAAAJMDAAAAAA==&#10;" strokeweight="1.5pt">
                  <v:stroke endarrow="block"/>
                </v:line>
                <v:rect id="Rectangle 2567" o:spid="_x0000_s1453" style="position:absolute;left:3704;top:5281;width:14967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HUsQA&#10;AADdAAAADwAAAGRycy9kb3ducmV2LnhtbESPQWsCMRSE7wX/Q3gFL1KzCpZ1NYoIFq9a9fy6ee6u&#10;TV6WJNXVX98UCh6HmfmGmS87a8SVfGgcKxgNMxDEpdMNVwoOn5u3HESIyBqNY1JwpwDLRe9ljoV2&#10;N97RdR8rkSAcClRQx9gWUoayJoth6Fri5J2dtxiT9JXUHm8Jbo0cZ9m7tNhwWqixpXVN5ff+xyrY&#10;YS75Y3Ay5tBcBveHP36F80ip/mu3moGI1MVn+L+91QrG0+kE/t6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R1LEAAAA3QAAAA8AAAAAAAAAAAAAAAAAmAIAAGRycy9k&#10;b3ducmV2LnhtbFBLBQYAAAAABAAEAPUAAACJAwAAAAA=&#10;" filled="f" stroked="f" strokeweight=".25pt">
                  <v:textbox style="mso-fit-shape-to-text:t" inset="0,0,0,0">
                    <w:txbxContent>
                      <w:p w:rsidR="00A3681E" w:rsidRDefault="00A3681E" w:rsidP="00451A56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30P on the wire harness side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>Connect the red wi</w:t>
      </w:r>
      <w:r w:rsidR="00C24B73" w:rsidRPr="00BD6477">
        <w:rPr>
          <w:rFonts w:hint="eastAsia"/>
          <w:color w:val="000000"/>
        </w:rPr>
        <w:t xml:space="preserve">re (1st pin bottom row from </w:t>
      </w:r>
      <w:r w:rsidR="00BD6477" w:rsidRPr="00BD6477">
        <w:rPr>
          <w:color w:val="000000"/>
        </w:rPr>
        <w:t xml:space="preserve">the </w:t>
      </w:r>
      <w:r w:rsidR="00C24B73" w:rsidRPr="00BD6477">
        <w:rPr>
          <w:rFonts w:hint="eastAsia"/>
          <w:color w:val="000000"/>
        </w:rPr>
        <w:t xml:space="preserve">left) </w:t>
      </w:r>
      <w:r w:rsidR="00C24B73">
        <w:rPr>
          <w:rFonts w:hint="eastAsia"/>
        </w:rPr>
        <w:t>from the white 30P connector to the REV signal wire (Green) from the wire harness</w:t>
      </w:r>
      <w:r w:rsidR="00C24B73">
        <w:t xml:space="preserve"> (Fig.</w:t>
      </w:r>
      <w:r w:rsidR="00C24B73">
        <w:rPr>
          <w:rFonts w:hint="eastAsia"/>
        </w:rPr>
        <w:t xml:space="preserve"> </w:t>
      </w:r>
      <w:r w:rsidR="00C24B73">
        <w:t>3-</w:t>
      </w:r>
      <w:r w:rsidR="005E73CD">
        <w:rPr>
          <w:rFonts w:hint="eastAsia"/>
        </w:rPr>
        <w:t>1</w:t>
      </w:r>
      <w:r w:rsidR="005E73CD">
        <w:t>3</w:t>
      </w:r>
      <w:r w:rsidR="00C24B73">
        <w:t>)</w:t>
      </w:r>
      <w:r w:rsidR="00BD6477">
        <w:rPr>
          <w:rFonts w:hint="eastAsia"/>
        </w:rPr>
        <w:t>.</w:t>
      </w: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BD6477" w:rsidRDefault="00BD6477" w:rsidP="003C46F9">
      <w:pPr>
        <w:pStyle w:val="ProcLevel2"/>
        <w:numPr>
          <w:ilvl w:val="0"/>
          <w:numId w:val="0"/>
        </w:numPr>
        <w:ind w:left="360"/>
      </w:pPr>
    </w:p>
    <w:p w:rsidR="00C24B73" w:rsidRDefault="00B1467B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52800" behindDoc="0" locked="1" layoutInCell="1" allowOverlap="1" wp14:anchorId="4F7EED07" wp14:editId="53581855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1828800"/>
                <wp:effectExtent l="0" t="0" r="19050" b="1905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pic:pic xmlns:pic="http://schemas.openxmlformats.org/drawingml/2006/picture">
                        <pic:nvPicPr>
                          <pic:cNvPr id="677" name="Picture 677" descr="AW-KQ-C13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31" y="165538"/>
                            <a:ext cx="25146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78" name="Group 258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200" y="10821"/>
                            <a:chExt cx="4680" cy="2880"/>
                          </a:xfrm>
                        </wpg:grpSpPr>
                        <wps:wsp>
                          <wps:cNvPr id="679" name="Rectangle 2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0821"/>
                              <a:ext cx="46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Text Box 2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3" y="13395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B1467B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s:wsp>
                        <wps:cNvPr id="681" name="Rectangle 2584"/>
                        <wps:cNvSpPr>
                          <a:spLocks noChangeArrowheads="1"/>
                        </wps:cNvSpPr>
                        <wps:spPr bwMode="auto">
                          <a:xfrm>
                            <a:off x="162798" y="449317"/>
                            <a:ext cx="625396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1467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30P (White)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82" name="Line 2586"/>
                        <wps:cNvCnPr>
                          <a:cxnSpLocks noChangeShapeType="1"/>
                        </wps:cNvCnPr>
                        <wps:spPr bwMode="auto">
                          <a:xfrm flipV="1">
                            <a:off x="783130" y="1426779"/>
                            <a:ext cx="344783" cy="254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5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26328" y="1489842"/>
                            <a:ext cx="248840" cy="20560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6" name="Picture 686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" y="23648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7" name="Rectangle 2623"/>
                        <wps:cNvSpPr>
                          <a:spLocks noChangeArrowheads="1"/>
                        </wps:cNvSpPr>
                        <wps:spPr bwMode="auto">
                          <a:xfrm>
                            <a:off x="283779" y="15765"/>
                            <a:ext cx="3810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1467B">
                              <w:pPr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  <w:p w:rsidR="00A3681E" w:rsidRDefault="00A3681E" w:rsidP="00B1467B">
                              <w:pPr>
                                <w:spacing w:line="0" w:lineRule="atLeast"/>
                                <w:jc w:val="both"/>
                                <w:rPr>
                                  <w:sz w:val="18"/>
                                </w:rPr>
                              </w:pPr>
                            </w:p>
                            <w:p w:rsidR="00A3681E" w:rsidRDefault="00A3681E" w:rsidP="00B1467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Rectangle 2626"/>
                        <wps:cNvSpPr>
                          <a:spLocks noChangeArrowheads="1"/>
                        </wps:cNvSpPr>
                        <wps:spPr bwMode="auto">
                          <a:xfrm>
                            <a:off x="157655" y="1387365"/>
                            <a:ext cx="625475" cy="14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1467B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Vinyl tape</w:t>
                              </w:r>
                            </w:p>
                            <w:p w:rsidR="00A3681E" w:rsidRDefault="00A3681E" w:rsidP="00B1467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Rectangle 2627"/>
                        <wps:cNvSpPr>
                          <a:spLocks noChangeArrowheads="1"/>
                        </wps:cNvSpPr>
                        <wps:spPr bwMode="auto">
                          <a:xfrm>
                            <a:off x="1749935" y="197069"/>
                            <a:ext cx="292063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1467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Pliers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90" name="Line 2628"/>
                        <wps:cNvCnPr>
                          <a:cxnSpLocks noChangeShapeType="1"/>
                        </wps:cNvCnPr>
                        <wps:spPr bwMode="auto">
                          <a:xfrm>
                            <a:off x="1883410" y="319087"/>
                            <a:ext cx="0" cy="327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Rectangle 2629"/>
                        <wps:cNvSpPr>
                          <a:spLocks noChangeArrowheads="1"/>
                        </wps:cNvSpPr>
                        <wps:spPr bwMode="auto">
                          <a:xfrm>
                            <a:off x="1966913" y="1650367"/>
                            <a:ext cx="954632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Pr="00B1467B" w:rsidRDefault="00A3681E" w:rsidP="00B1467B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Splicing connector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7EED07" id="Group 676" o:spid="_x0000_s1454" style="position:absolute;left:0;text-align:left;margin-left:-255.75pt;margin-top:.1pt;width:234pt;height:2in;z-index:251852800;mso-width-relative:margin" coordsize="29718,18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">
                <v:shape id="Picture 677" o:spid="_x0000_s1455" type="#_x0000_t75" alt="AW-KQ-C13" style="position:absolute;left:2601;top:1655;width:25146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RovEAAAA3AAAAA8AAABkcnMvZG93bnJldi54bWxEj0FrwkAUhO8F/8PyhN7qRgtaoquIROil&#10;YFWkx+fuMwlm34a8VdN/3y0Uehxm5htmsep9o+7USR3YwHiUgSK2wdVcGjgeti9voCQiO2wCk4Fv&#10;ElgtB08LzF148Cfd97FUCcKSo4EqxjbXWmxFHmUUWuLkXULnMSbZldp1+Ehw3+hJlk21x5rTQoUt&#10;bSqy1/3NG/BrK8Xl3Oz4VMip+Hi1O/0lxjwP+/UcVKQ+/of/2u/OwHQ2g98z6Qj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sRovEAAAA3AAAAA8AAAAAAAAAAAAAAAAA&#10;nwIAAGRycy9kb3ducmV2LnhtbFBLBQYAAAAABAAEAPcAAACQAwAAAAA=&#10;">
                  <v:imagedata r:id="rId111" o:title="AW-KQ-C13"/>
                  <v:path arrowok="t"/>
                </v:shape>
                <v:group id="Group 2581" o:spid="_x0000_s1456" style="position:absolute;width:29718;height:18288" coordorigin="1200,10821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rect id="Rectangle 2582" o:spid="_x0000_s1457" style="position:absolute;left:1200;top:10821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fLGsQA&#10;AADcAAAADwAAAGRycy9kb3ducmV2LnhtbESPQWsCMRSE74L/ITzBm2YraOvWKGtR8CTUFmpvj81r&#10;srh5WTapu/57Uyh4HGbmG2a16V0trtSGyrOCp2kGgrj0umKj4PNjP3kBESKyxtozKbhRgM16OFhh&#10;rn3H73Q9RSMShEOOCmyMTS5lKC05DFPfECfvx7cOY5KtkbrFLsFdLWdZtpAOK04LFht6s1ReTr9O&#10;wa75PhZzE2TxFe354rfd3h6NUuNRX7yCiNTHR/i/fdAKFs9L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nyxrEAAAA3AAAAA8AAAAAAAAAAAAAAAAAmAIAAGRycy9k&#10;b3ducmV2LnhtbFBLBQYAAAAABAAEAPUAAACJAwAAAAA=&#10;" filled="f"/>
                  <v:shape id="Text Box 2583" o:spid="_x0000_s1458" type="#_x0000_t202" style="position:absolute;left:1223;top:13395;width:864;height:2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ZiL4A&#10;AADcAAAADwAAAGRycy9kb3ducmV2LnhtbERPSwrCMBDdC94hjOBGNNWFSDWKH/xsXLR6gKEZ22Iz&#10;KU3U6unNQnD5eP/FqjWVeFLjSssKxqMIBHFmdcm5gutlP5yBcB5ZY2WZFLzJwWrZ7Sww1vbFCT1T&#10;n4sQwi5GBYX3dSylywoy6Ea2Jg7czTYGfYBNLnWDrxBuKjmJoqk0WHJoKLCmbUHZPX0YBbRO7Od8&#10;dweTbHbbw61kGsijUv1eu56D8NT6v/jnPmkF01m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K0mYi+AAAA3AAAAA8AAAAAAAAAAAAAAAAAmAIAAGRycy9kb3ducmV2&#10;LnhtbFBLBQYAAAAABAAEAPUAAACDAwAAAAA=&#10;" filled="f" stroked="f">
                    <v:textbox inset="0,0,0,0">
                      <w:txbxContent>
                        <w:p w:rsidR="00A3681E" w:rsidRDefault="00A3681E" w:rsidP="00B1467B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rect id="Rectangle 2584" o:spid="_x0000_s1459" style="position:absolute;left:1627;top:4493;width:625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B+sQA&#10;AADcAAAADwAAAGRycy9kb3ducmV2LnhtbESPUWvCQBCE34X+h2OFvulFoVaip0igUKRQa9TnJbcm&#10;0dxeyG01/fe9QsHHYWa+YZbr3jXqRl2oPRuYjBNQxIW3NZcGDvnbaA4qCLLFxjMZ+KEA69XTYImp&#10;9Xf+otteShUhHFI0UIm0qdahqMhhGPuWOHpn3zmUKLtS2w7vEe4aPU2SmXZYc1yosKWsouK6/3YG&#10;Pk+7fLt7zbaSTAvJjnyhl4/cmOdhv1mAEurlEf5vv1sDs/kE/s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cgfrEAAAA3AAAAA8AAAAAAAAAAAAAAAAAmAIAAGRycy9k&#10;b3ducmV2LnhtbFBLBQYAAAAABAAEAPUAAACJAwAAAAA=&#10;" stroked="f" strokeweight=".25pt">
                  <v:textbox style="mso-fit-shape-to-text:t" inset="0,0,0,0">
                    <w:txbxContent>
                      <w:p w:rsidR="00A3681E" w:rsidRDefault="00A3681E" w:rsidP="00B1467B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30P (White)</w:t>
                        </w:r>
                      </w:p>
                    </w:txbxContent>
                  </v:textbox>
                </v:rect>
                <v:line id="Line 2586" o:spid="_x0000_s1460" style="position:absolute;flip:y;visibility:visible;mso-wrap-style:square" from="7831,14267" to="11279,1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GfdMQAAADcAAAADwAAAGRycy9kb3ducmV2LnhtbESPQWsCMRSE74X+h/AKvdWkwopdjaLS&#10;Fq9qEY/PzXN3NXlZNqm7/nsjFHocZuYbZjrvnRVXakPtWcP7QIEgLrypudTws/t6G4MIEdmg9Uwa&#10;bhRgPnt+mmJufMcbum5jKRKEQ44aqhibXMpQVOQwDHxDnLyTbx3GJNtSmha7BHdWDpUaSYc1p4UK&#10;G1pVVFy2v07Dt1ovu/NHplbn7LjPlr29fB6s1q8v/WICIlIf/8N/7bXRMBoP4XEmH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cZ90xAAAANwAAAAPAAAAAAAAAAAA&#10;AAAAAKECAABkcnMvZG93bnJldi54bWxQSwUGAAAAAAQABAD5AAAAkgMAAAAA&#10;" strokeweight="1.5pt">
                  <v:stroke endarrow="block"/>
                </v:line>
                <v:line id="Line 2588" o:spid="_x0000_s1461" style="position:absolute;flip:x y;visibility:visible;mso-wrap-style:square" from="17263,14898" to="19751,16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ZlbsQAAADcAAAADwAAAGRycy9kb3ducmV2LnhtbESPQWvCQBSE7wX/w/IEL0U3lSoSXUVS&#10;hNZb0x48PrLPbDD7NmQ3a/z33UKhx2FmvmF2h9G2IlLvG8cKXhYZCOLK6YZrBd9fp/kGhA/IGlvH&#10;pOBBHg77ydMOc+3u/EmxDLVIEPY5KjAhdLmUvjJk0S9cR5y8q+sthiT7Wuoe7wluW7nMsrW02HBa&#10;MNhRYai6lYNVULTxTEM868sqDs/m7aPQr6ZUajYdj1sQgcbwH/5rv2sF680Kfs+k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mVuxAAAANwAAAAPAAAAAAAAAAAA&#10;AAAAAKECAABkcnMvZG93bnJldi54bWxQSwUGAAAAAAQABAD5AAAAkgMAAAAA&#10;" strokeweight="1.5pt">
                  <v:stroke endarrow="block"/>
                </v:line>
                <v:shape id="Picture 686" o:spid="_x0000_s1462" type="#_x0000_t75" alt="tool" style="position:absolute;left:236;top:236;width:2476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cCbfGAAAA3AAAAA8AAABkcnMvZG93bnJldi54bWxEj81rwkAUxO9C/4flFbxI3SiSSuoqfiAI&#10;9eBHDz2+Zl+T0OzbkF3N+t+7BcHjMDO/YWaLYGpxpdZVlhWMhgkI4tzqigsFX+ft2xSE88gaa8uk&#10;4EYOFvOX3gwzbTs+0vXkCxEh7DJUUHrfZFK6vCSDbmgb4uj92tagj7ItpG6xi3BTy3GSpNJgxXGh&#10;xIbWJeV/p4tRQIPP/ff7Sm4n3U/Y+0PY5JPVWan+a1h+gPAU/DP8aO+0gnSawv+Ze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pwJt8YAAADcAAAADwAAAAAAAAAAAAAA&#10;AACfAgAAZHJzL2Rvd25yZXYueG1sUEsFBgAAAAAEAAQA9wAAAJIDAAAAAA==&#10;">
                  <v:imagedata r:id="rId44" o:title="tool"/>
                  <v:path arrowok="t"/>
                </v:shape>
                <v:rect id="Rectangle 2623" o:spid="_x0000_s1463" style="position:absolute;left:2837;top:157;width:3810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oMZsQA&#10;AADcAAAADwAAAGRycy9kb3ducmV2LnhtbESPQWsCMRSE7wX/Q3iCt5pVxOpqFLEIQi919eLtsXlu&#10;VjcvS5Lqtr++KRQ8DjPzDbNcd7YRd/KhdqxgNMxAEJdO11wpOB13rzMQISJrbByTgm8KsF71XpaY&#10;a/fgA92LWIkE4ZCjAhNjm0sZSkMWw9C1xMm7OG8xJukrqT0+Etw2cpxlU2mx5rRgsKWtofJWfNlE&#10;+Yjvzba9njbzif8pPuuDmZ87pQb9brMAEamLz/B/e68VTGdv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KDGbEAAAA3AAAAA8AAAAAAAAAAAAAAAAAmAIAAGRycy9k&#10;b3ducmV2LnhtbFBLBQYAAAAABAAEAPUAAACJAwAAAAA=&#10;" strokecolor="white" strokeweight=".25pt">
                  <v:textbox inset="0,0,0,0">
                    <w:txbxContent>
                      <w:p w:rsidR="00A3681E" w:rsidRDefault="00A3681E" w:rsidP="00B1467B">
                        <w:pPr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  <w:p w:rsidR="00A3681E" w:rsidRDefault="00A3681E" w:rsidP="00B1467B">
                        <w:pPr>
                          <w:spacing w:line="0" w:lineRule="atLeast"/>
                          <w:jc w:val="both"/>
                          <w:rPr>
                            <w:sz w:val="18"/>
                          </w:rPr>
                        </w:pPr>
                      </w:p>
                      <w:p w:rsidR="00A3681E" w:rsidRDefault="00A3681E" w:rsidP="00B1467B"/>
                    </w:txbxContent>
                  </v:textbox>
                </v:rect>
                <v:rect id="Rectangle 2626" o:spid="_x0000_s1464" style="position:absolute;left:1576;top:13873;width:6255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++f8MA&#10;AADcAAAADwAAAGRycy9kb3ducmV2LnhtbERPXWvCMBR9H/gfwh34MmaqoGhnFFFkojhYlT1fmrum&#10;2tzUJtP6782DsMfD+Z7OW1uJKzW+dKyg30tAEOdOl1woOB7W72MQPiBrrByTgjt5mM86L1NMtbvx&#10;N12zUIgYwj5FBSaEOpXS54Ys+p6riSP36xqLIcKmkLrBWwy3lRwkyUhaLDk2GKxpaSg/Z39WwU92&#10;nhT7z91wsh2u3naby8n0v05KdV/bxQeIQG34Fz/dG61gNI5r4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++f8MAAADcAAAADwAAAAAAAAAAAAAAAACYAgAAZHJzL2Rv&#10;d25yZXYueG1sUEsFBgAAAAAEAAQA9QAAAIgDAAAAAA==&#10;" filled="f" stroked="f" strokeweight=".25pt">
                  <v:textbox inset="0,0,0,0">
                    <w:txbxContent>
                      <w:p w:rsidR="00A3681E" w:rsidRDefault="00A3681E" w:rsidP="00B1467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Vinyl tape</w:t>
                        </w:r>
                      </w:p>
                      <w:p w:rsidR="00A3681E" w:rsidRDefault="00A3681E" w:rsidP="00B1467B"/>
                    </w:txbxContent>
                  </v:textbox>
                </v:rect>
                <v:rect id="Rectangle 2627" o:spid="_x0000_s1465" style="position:absolute;left:17499;top:1970;width:2920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5qcIA&#10;AADcAAAADwAAAGRycy9kb3ducmV2LnhtbESPT2sCMRTE7wW/Q3hCL1KzepB1NUoRLF79e37dPHfX&#10;Ji9LkuraT28EocdhZn7DzJedNeJKPjSOFYyGGQji0umGKwWH/fojBxEiskbjmBTcKcBy0XubY6Hd&#10;jbd03cVKJAiHAhXUMbaFlKGsyWIYupY4eWfnLcYkfSW1x1uCWyPHWTaRFhtOCzW2tKqp/Nn9WgVb&#10;zCV/DU7GHJrL4P7nj9/hPFLqvd99zkBE6uJ/+NXeaAWTfAr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vmpwgAAANwAAAAPAAAAAAAAAAAAAAAAAJgCAABkcnMvZG93&#10;bnJldi54bWxQSwUGAAAAAAQABAD1AAAAhwMAAAAA&#10;" filled="f" stroked="f" strokeweight=".25pt">
                  <v:textbox style="mso-fit-shape-to-text:t" inset="0,0,0,0">
                    <w:txbxContent>
                      <w:p w:rsidR="00A3681E" w:rsidRDefault="00A3681E" w:rsidP="00B1467B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Pliers</w:t>
                        </w:r>
                      </w:p>
                    </w:txbxContent>
                  </v:textbox>
                </v:rect>
                <v:line id="Line 2628" o:spid="_x0000_s1466" style="position:absolute;visibility:visible;mso-wrap-style:square" from="18834,3190" to="18834,6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i3JMIAAADcAAAADwAAAGRycy9kb3ducmV2LnhtbERPPW/CMBDdK/U/WFeJrThAidoUJ0JI&#10;QBYGQgfYTvGRpI3PUWxI+u/roRLj0/teZaNpxZ1611hWMJtGIIhLqxuuFHydtq/vIJxH1thaJgW/&#10;5CBLn59WmGg78JHuha9ECGGXoILa+y6R0pU1GXRT2xEH7mp7gz7AvpK6xyGEm1bOoyiWBhsODTV2&#10;tKmp/CluRsESF3F1PJz9NX+7fI8b4tmu2Cs1eRnXnyA8jf4h/nfnWkH8EeaHM+EIyPQ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i3JMIAAADcAAAADwAAAAAAAAAAAAAA&#10;AAChAgAAZHJzL2Rvd25yZXYueG1sUEsFBgAAAAAEAAQA+QAAAJADAAAAAA==&#10;" strokeweight="1.5pt">
                  <v:stroke endarrow="block"/>
                </v:line>
                <v:rect id="Rectangle 2629" o:spid="_x0000_s1467" style="position:absolute;left:19669;top:16503;width:9546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jcsIA&#10;AADcAAAADwAAAGRycy9kb3ducmV2LnhtbESPQWsCMRSE7wX/Q3hCL6LZ9SC6GqUIFq9a9fzcPHfX&#10;Ji9LkuraX2+EQo/DzHzDLFadNeJGPjSOFeSjDARx6XTDlYLD12Y4BREiskbjmBQ8KMBq2XtbYKHd&#10;nXd028dKJAiHAhXUMbaFlKGsyWIYuZY4eRfnLcYkfSW1x3uCWyPHWTaRFhtOCzW2tK6p/N7/WAU7&#10;nEr+HJyMOTTXwePXH8/hkiv13u8+5iAidfE//NfeagWTWQ6v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7WNywgAAANwAAAAPAAAAAAAAAAAAAAAAAJgCAABkcnMvZG93&#10;bnJldi54bWxQSwUGAAAAAAQABAD1AAAAhwMAAAAA&#10;" filled="f" stroked="f" strokeweight=".25pt">
                  <v:textbox style="mso-fit-shape-to-text:t" inset="0,0,0,0">
                    <w:txbxContent>
                      <w:p w:rsidR="00A3681E" w:rsidRPr="00B1467B" w:rsidRDefault="00A3681E" w:rsidP="00B1467B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Splicing connector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BD6477">
        <w:rPr>
          <w:rFonts w:hint="eastAsia"/>
        </w:rPr>
        <w:t>Use</w:t>
      </w:r>
      <w:r w:rsidR="00C24B73">
        <w:rPr>
          <w:rFonts w:hint="eastAsia"/>
        </w:rPr>
        <w:t xml:space="preserve"> pliers</w:t>
      </w:r>
      <w:r w:rsidR="00BD6477">
        <w:t xml:space="preserve"> to</w:t>
      </w:r>
      <w:r w:rsidR="00C24B73">
        <w:rPr>
          <w:rFonts w:hint="eastAsia"/>
        </w:rPr>
        <w:t xml:space="preserve"> engage th</w:t>
      </w:r>
      <w:r w:rsidR="005E73CD">
        <w:rPr>
          <w:rFonts w:hint="eastAsia"/>
        </w:rPr>
        <w:t>e splicing connector (Fig</w:t>
      </w:r>
      <w:r w:rsidR="003A447A">
        <w:t>.</w:t>
      </w:r>
      <w:r w:rsidR="005E73CD">
        <w:rPr>
          <w:rFonts w:hint="eastAsia"/>
        </w:rPr>
        <w:t xml:space="preserve"> 3-14</w:t>
      </w:r>
      <w:r w:rsidR="00C24B73">
        <w:rPr>
          <w:rFonts w:hint="eastAsia"/>
        </w:rPr>
        <w:t>)</w:t>
      </w:r>
      <w:r w:rsidR="00C24B73">
        <w:t>.</w:t>
      </w:r>
    </w:p>
    <w:p w:rsidR="00C24B73" w:rsidRDefault="00C24B73" w:rsidP="003C46F9">
      <w:pPr>
        <w:pStyle w:val="ProcLevel3"/>
      </w:pPr>
      <w:r>
        <w:rPr>
          <w:rFonts w:hint="eastAsia"/>
          <w:bCs/>
          <w:szCs w:val="24"/>
        </w:rPr>
        <w:t>Wrap vinyl tape around t</w:t>
      </w:r>
      <w:r w:rsidR="005E73CD">
        <w:rPr>
          <w:rFonts w:hint="eastAsia"/>
          <w:bCs/>
          <w:szCs w:val="24"/>
        </w:rPr>
        <w:t>he splicing connector (Fig. 3-1</w:t>
      </w:r>
      <w:r w:rsidR="005E73CD">
        <w:rPr>
          <w:bCs/>
          <w:szCs w:val="24"/>
        </w:rPr>
        <w:t>4</w:t>
      </w:r>
      <w:r>
        <w:rPr>
          <w:rFonts w:hint="eastAsia"/>
          <w:bCs/>
          <w:szCs w:val="24"/>
        </w:rPr>
        <w:t>).</w:t>
      </w:r>
    </w:p>
    <w:p w:rsidR="00C24B73" w:rsidRPr="009A098B" w:rsidRDefault="00C24B73" w:rsidP="003C46F9">
      <w:pPr>
        <w:pStyle w:val="ProcLevel3"/>
      </w:pPr>
      <w:r>
        <w:rPr>
          <w:rFonts w:hint="eastAsia"/>
          <w:bCs/>
          <w:szCs w:val="24"/>
        </w:rPr>
        <w:t>Rec</w:t>
      </w:r>
      <w:r w:rsidR="009A098B">
        <w:rPr>
          <w:rFonts w:hint="eastAsia"/>
          <w:bCs/>
          <w:szCs w:val="24"/>
        </w:rPr>
        <w:t>onnect the white 30P connector.</w:t>
      </w:r>
    </w:p>
    <w:p w:rsidR="006E1D9A" w:rsidRPr="000D5B9C" w:rsidRDefault="006E1D9A" w:rsidP="003C46F9">
      <w:pPr>
        <w:pStyle w:val="ProcLevel2"/>
      </w:pPr>
      <w:r>
        <w:rPr>
          <w:rFonts w:eastAsia="MS Gothic"/>
        </w:rPr>
        <w:t xml:space="preserve">Install </w:t>
      </w:r>
      <w:r w:rsidR="00BD6477">
        <w:rPr>
          <w:rFonts w:eastAsia="MS Gothic"/>
        </w:rPr>
        <w:t xml:space="preserve">the </w:t>
      </w:r>
      <w:r>
        <w:rPr>
          <w:rFonts w:eastAsia="MS Gothic"/>
        </w:rPr>
        <w:t>microphone clip.</w:t>
      </w:r>
    </w:p>
    <w:p w:rsidR="006E1D9A" w:rsidRDefault="006E1D9A" w:rsidP="003C46F9">
      <w:pPr>
        <w:pStyle w:val="ProcLevel3"/>
      </w:pPr>
      <w:r>
        <w:t>Remove the microphone and the clip from the pink bag.</w:t>
      </w:r>
    </w:p>
    <w:p w:rsidR="006E1D9A" w:rsidRDefault="00541A50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82848" behindDoc="0" locked="1" layoutInCell="1" allowOverlap="1" wp14:anchorId="34171FB1" wp14:editId="76278D7C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2858" name="Group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080" y="8856"/>
                          <a:chExt cx="4680" cy="2880"/>
                        </a:xfrm>
                      </wpg:grpSpPr>
                      <wps:wsp>
                        <wps:cNvPr id="28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80" y="8856"/>
                            <a:ext cx="4680" cy="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7" name="Group 4"/>
                        <wpg:cNvGrpSpPr>
                          <a:grpSpLocks/>
                        </wpg:cNvGrpSpPr>
                        <wpg:grpSpPr bwMode="auto">
                          <a:xfrm>
                            <a:off x="1101" y="8887"/>
                            <a:ext cx="4284" cy="2839"/>
                            <a:chOff x="1101" y="8887"/>
                            <a:chExt cx="4284" cy="2839"/>
                          </a:xfrm>
                        </wpg:grpSpPr>
                        <pic:pic xmlns:pic="http://schemas.openxmlformats.org/drawingml/2006/picture">
                          <pic:nvPicPr>
                            <pic:cNvPr id="2868" name="Picture 5" descr="tool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" y="8887"/>
                              <a:ext cx="39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895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101" y="8976"/>
                              <a:ext cx="4284" cy="2750"/>
                              <a:chOff x="1101" y="8976"/>
                              <a:chExt cx="4284" cy="2750"/>
                            </a:xfrm>
                          </wpg:grpSpPr>
                          <wps:wsp>
                            <wps:cNvPr id="2896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1" y="11438"/>
                                <a:ext cx="864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41A50" w:rsidRPr="005433FA" w:rsidRDefault="00541A50" w:rsidP="00541A5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Fig</w:t>
                                  </w:r>
                                  <w:r w:rsidR="003022E1">
                                    <w:rPr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3-15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2904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1" y="8976"/>
                                <a:ext cx="3974" cy="2615"/>
                                <a:chOff x="1411" y="8976"/>
                                <a:chExt cx="3974" cy="2615"/>
                              </a:xfrm>
                            </wpg:grpSpPr>
                            <wpg:grpSp>
                              <wpg:cNvPr id="1534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0" y="8976"/>
                                  <a:ext cx="3345" cy="2615"/>
                                  <a:chOff x="2040" y="8976"/>
                                  <a:chExt cx="3345" cy="26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40" y="8976"/>
                                    <a:ext cx="2880" cy="2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135" name="Text Box 1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595" y="9938"/>
                                    <a:ext cx="790" cy="2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41A50" w:rsidRPr="00541A50" w:rsidRDefault="00541A50" w:rsidP="00541A50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541A50">
                                        <w:rPr>
                                          <w:sz w:val="18"/>
                                          <w:szCs w:val="18"/>
                                        </w:rPr>
                                        <w:t>Channel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136" name="Line 14"/>
                              <wps:cNvCnPr>
                                <a:cxnSpLocks noChangeShapeType="1"/>
                                <a:stCxn id="135" idx="2"/>
                              </wps:cNvCnPr>
                              <wps:spPr bwMode="auto">
                                <a:xfrm flipH="1">
                                  <a:off x="4200" y="10145"/>
                                  <a:ext cx="790" cy="8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15"/>
                              <wps:cNvCnPr>
                                <a:cxnSpLocks noChangeShapeType="1"/>
                                <a:stCxn id="1533" idx="2"/>
                              </wps:cNvCnPr>
                              <wps:spPr bwMode="auto">
                                <a:xfrm>
                                  <a:off x="1865" y="10727"/>
                                  <a:ext cx="655" cy="2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3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1" y="10497"/>
                                  <a:ext cx="908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41A50" w:rsidRPr="00643F80" w:rsidRDefault="00541A50" w:rsidP="00541A50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43F80">
                                      <w:rPr>
                                        <w:sz w:val="18"/>
                                        <w:szCs w:val="18"/>
                                      </w:rPr>
                                      <w:t>Foam tape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869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25" y="8887"/>
                              <a:ext cx="604" cy="2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541A50" w:rsidRDefault="00643F80" w:rsidP="00643F80">
                                <w:pPr>
                                  <w:jc w:val="both"/>
                                </w:pPr>
                                <w:r>
                                  <w:rPr>
                                    <w:sz w:val="18"/>
                                  </w:rPr>
                                  <w:t>Scissors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71FB1" id="Group 2858" o:spid="_x0000_s1468" style="position:absolute;left:0;text-align:left;margin-left:-255.6pt;margin-top:0;width:234pt;height:2in;z-index:251982848" coordorigin="1080,8856" coordsize="4680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">
                <v:rect id="Rectangle 3" o:spid="_x0000_s1469" style="position:absolute;left:1080;top:885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2248UA&#10;AADdAAAADwAAAGRycy9kb3ducmV2LnhtbESPT2sCMRTE7wW/Q3hCbzVbaUVWo6yi0JPgH2i9PTav&#10;yeLmZdlEd/vtG0HwOMzMb5j5sne1uFEbKs8K3kcZCOLS64qNgtNx+zYFESKyxtozKfijAMvF4GWO&#10;ufYd7+l2iEYkCIccFdgYm1zKUFpyGEa+IU7er28dxiRbI3WLXYK7Wo6zbCIdVpwWLDa0tlReDlen&#10;YNOcd8WnCbL4jvbn4lfd1u6MUq/DvpiBiNTHZ/jR/tIKxtPJB9zf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bbjxQAAAN0AAAAPAAAAAAAAAAAAAAAAAJgCAABkcnMv&#10;ZG93bnJldi54bWxQSwUGAAAAAAQABAD1AAAAigMAAAAA&#10;" filled="f"/>
                <v:group id="Group 4" o:spid="_x0000_s1470" style="position:absolute;left:1101;top:8887;width:4284;height:2839" coordorigin="1101,8887" coordsize="4284,2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gwl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tFs+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YMJXFAAAA3QAA&#10;AA8AAAAAAAAAAAAAAAAAqgIAAGRycy9kb3ducmV2LnhtbFBLBQYAAAAABAAEAPoAAACcAwAAAAA=&#10;">
                  <v:shape id="Picture 5" o:spid="_x0000_s1471" type="#_x0000_t75" alt="tool" style="position:absolute;left:1113;top:8887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adLEAAAA3QAAAA8AAABkcnMvZG93bnJldi54bWxET91qwjAUvh/4DuEIuxkzVZi6zigi21AE&#10;Yd0e4Kw5a4rNSUkyW316cyF4+fH9L1a9bcSJfKgdKxiPMhDEpdM1Vwp+vj+e5yBCRNbYOCYFZwqw&#10;Wg4eFphr1/EXnYpYiRTCIUcFJsY2lzKUhiyGkWuJE/fnvMWYoK+k9tilcNvISZZNpcWaU4PBljaG&#10;ymPxbxVs9s376+/lkwrfPc2y9f7FHcxOqcdhv34DEamPd/HNvdUKJvNpmpvepCc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ZadLEAAAA3QAAAA8AAAAAAAAAAAAAAAAA&#10;nwIAAGRycy9kb3ducmV2LnhtbFBLBQYAAAAABAAEAPcAAACQAwAAAAA=&#10;">
                    <v:imagedata r:id="rId113" o:title="tool"/>
                  </v:shape>
                  <v:group id="Group 7" o:spid="_x0000_s1472" style="position:absolute;left:1101;top:8976;width:4284;height:2750" coordorigin="1101,8976" coordsize="4284,2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N7X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hOf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k3texgAAAN0A&#10;AAAPAAAAAAAAAAAAAAAAAKoCAABkcnMvZG93bnJldi54bWxQSwUGAAAAAAQABAD6AAAAnQ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473" type="#_x0000_t202" style="position:absolute;left:1101;top:11438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+78YA&#10;AADdAAAADwAAAGRycy9kb3ducmV2LnhtbESPT4vCMBTE74LfITxhL6KpPRTtGmXVFfawHvyD50fz&#10;ti3bvJQk2vrtzcKCx2FmfsMs171pxJ2cry0rmE0TEMSF1TWXCi7n/WQOwgdkjY1lUvAgD+vVcLDE&#10;XNuOj3Q/hVJECPscFVQhtLmUvqjIoJ/aljh6P9YZDFG6UmqHXYSbRqZJkkmDNceFClvaVlT8nm5G&#10;QbZzt+7I2/Hu8vmNh7ZMr5vHVam3Uf/xDiJQH17h//aXVpDOFxn8vYlP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S+78YAAADdAAAADwAAAAAAAAAAAAAAAACYAgAAZHJz&#10;L2Rvd25yZXYueG1sUEsFBgAAAAAEAAQA9QAAAIsDAAAAAA==&#10;" stroked="f">
                      <v:textbox inset="0,0,0,0">
                        <w:txbxContent>
                          <w:p w:rsidR="00541A50" w:rsidRPr="005433FA" w:rsidRDefault="00541A50" w:rsidP="00541A5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Fig</w:t>
                            </w:r>
                            <w:r w:rsidR="003022E1">
                              <w:rPr>
                                <w:sz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</w:rPr>
                              <w:t xml:space="preserve"> 3-15</w:t>
                            </w:r>
                          </w:p>
                        </w:txbxContent>
                      </v:textbox>
                    </v:shape>
                    <v:group id="Group 9" o:spid="_x0000_s1474" style="position:absolute;left:1411;top:8976;width:3974;height:2615" coordorigin="1411,8976" coordsize="3974,2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TRE3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Hk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NETfxgAAAN0A&#10;AAAPAAAAAAAAAAAAAAAAAKoCAABkcnMvZG93bnJldi54bWxQSwUGAAAAAAQABAD6AAAAnQMAAAAA&#10;">
                      <v:group id="Group 11" o:spid="_x0000_s1475" style="position:absolute;left:2040;top:8976;width:3345;height:2615" coordorigin="2040,8976" coordsize="3345,2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      <v:shape id="Picture 12" o:spid="_x0000_s1476" type="#_x0000_t75" style="position:absolute;left:2040;top:8976;width:2880;height:2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4Z7TEAAAA3AAAAA8AAABkcnMvZG93bnJldi54bWxEj09rwkAQxe+FfodlCl6KbtqCSnSVktbi&#10;TfyD5yE7ZkOzsyG7mvTbdw6Ctxnem/d+s1wPvlE36mId2MDbJANFXAZbc2XgdNyM56BiQrbYBCYD&#10;fxRhvXp+WmJuQ897uh1SpSSEY44GXEptrnUsHXmMk9ASi3YJnccka1dp22Ev4b7R71k21R5rlgaH&#10;LRWOyt/D1Rt4/Z71LmvOflq4M152X7W//hTGjF6GzwWoREN6mO/XWyv4H4Ivz8gE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4Z7TEAAAA3AAAAA8AAAAAAAAAAAAAAAAA&#10;nwIAAGRycy9kb3ducmV2LnhtbFBLBQYAAAAABAAEAPcAAACQAwAAAAA=&#10;">
                          <v:imagedata r:id="rId114" o:title=""/>
                        </v:shape>
                        <v:shape id="Text Box 13" o:spid="_x0000_s1477" type="#_x0000_t202" style="position:absolute;left:4595;top:9938;width:79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AU8QA&#10;AADcAAAADwAAAGRycy9kb3ducmV2LnhtbERPTWsCMRC9C/0PYQq9iGZbrchqFJEKthfp1ou3YTNu&#10;VjeTJcnq9t83hUJv83ifs1z3thE38qF2rOB5nIEgLp2uuVJw/NqN5iBCRNbYOCYF3xRgvXoYLDHX&#10;7s6fdCtiJVIIhxwVmBjbXMpQGrIYxq4lTtzZeYsxQV9J7fGewm0jX7JsJi3WnBoMtrQ1VF6Lzio4&#10;TE8HM+zObx+b6cS/H7vt7FIVSj099psFiEh9/Bf/ufc6zZ+8wu8z6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QFPEAAAA3AAAAA8AAAAAAAAAAAAAAAAAmAIAAGRycy9k&#10;b3ducmV2LnhtbFBLBQYAAAAABAAEAPUAAACJAwAAAAA=&#10;" stroked="f">
                          <v:textbox style="mso-fit-shape-to-text:t" inset="0,0,0,0">
                            <w:txbxContent>
                              <w:p w:rsidR="00541A50" w:rsidRPr="00541A50" w:rsidRDefault="00541A50" w:rsidP="00541A5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41A50">
                                  <w:rPr>
                                    <w:sz w:val="18"/>
                                    <w:szCs w:val="18"/>
                                  </w:rPr>
                                  <w:t>Channel</w:t>
                                </w:r>
                              </w:p>
                            </w:txbxContent>
                          </v:textbox>
                        </v:shape>
                      </v:group>
                      <v:line id="Line 14" o:spid="_x0000_s1478" style="position:absolute;flip:x;visibility:visible;mso-wrap-style:square" from="4200,10145" to="4990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+d9cIAAADcAAAADwAAAGRycy9kb3ducmV2LnhtbERPTWsCMRC9F/wPYYTeaqJlpW6NomKL&#10;19oiHsfNdHc1mSyb1N3+eyMUepvH+5z5sndWXKkNtWcN45ECQVx4U3Op4evz7ekFRIjIBq1n0vBL&#10;AZaLwcMcc+M7/qDrPpYihXDIUUMVY5NLGYqKHIaRb4gT9+1bhzHBtpSmxS6FOysnSk2lw5pTQ4UN&#10;bSoqLvsfp+Fd7dbdeZapzTk7HbJ1by/bo9X6cdivXkFE6uO/+M+9M2n+8x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+d9cIAAADcAAAADwAAAAAAAAAAAAAA&#10;AAChAgAAZHJzL2Rvd25yZXYueG1sUEsFBgAAAAAEAAQA+QAAAJADAAAAAA==&#10;" strokeweight="1.5pt">
                        <v:stroke endarrow="block"/>
                      </v:line>
                      <v:line id="Line 15" o:spid="_x0000_s1479" style="position:absolute;visibility:visible;mso-wrap-style:square" from="1865,10727" to="2520,10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29D8IAAADcAAAADwAAAGRycy9kb3ducmV2LnhtbERPS4vCMBC+C/6HMII3TdX1QTWKCO56&#10;8WD1oLehGdtqMylN1O6/N8LC3ubje85i1ZhSPKl2hWUFg34Egji1uuBMwem47c1AOI+ssbRMCn7J&#10;wWrZbi0w1vbFB3omPhMhhF2MCnLvq1hKl+Zk0PVtRRy4q60N+gDrTOoaXyHclHIYRRNpsODQkGNF&#10;m5zSe/IwCsY4mmSH/dlfd1+XW7MhHnwnP0p1O816DsJT4//Ff+6dDvNHU/g8Ey6Qy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Q29D8IAAADcAAAADwAAAAAAAAAAAAAA&#10;AAChAgAAZHJzL2Rvd25yZXYueG1sUEsFBgAAAAAEAAQA+QAAAJADAAAAAA==&#10;" strokeweight="1.5pt">
                        <v:stroke endarrow="block"/>
                      </v:line>
                      <v:shape id="Text Box 10" o:spid="_x0000_s1480" type="#_x0000_t202" style="position:absolute;left:1411;top:10497;width:90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OgMMA&#10;AADdAAAADwAAAGRycy9kb3ducmV2LnhtbERPTWvCQBC9F/oflin0UswmkQaNrqFIBfFW24u3ITsm&#10;odnZkF2T6K93hUJv83ifsy4m04qBetdYVpBEMQji0uqGKwU/37vZAoTzyBpby6TgSg6KzfPTGnNt&#10;R/6i4egrEULY5aig9r7LpXRlTQZdZDviwJ1tb9AH2FdS9ziGcNPKNI4zabDh0FBjR9uayt/jxSjI&#10;ps/u7bCkdLyV7cCnW5J4SpR6fZk+ViA8Tf5f/Ofe6zD/fT6Hxzfh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9OgMMAAADdAAAADwAAAAAAAAAAAAAAAACYAgAAZHJzL2Rv&#10;d25yZXYueG1sUEsFBgAAAAAEAAQA9QAAAIgDAAAAAA==&#10;" filled="f" stroked="f">
                        <v:textbox style="mso-fit-shape-to-text:t" inset="0,0,0,0">
                          <w:txbxContent>
                            <w:p w:rsidR="00541A50" w:rsidRPr="00643F80" w:rsidRDefault="00541A50" w:rsidP="00541A5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3F80">
                                <w:rPr>
                                  <w:sz w:val="18"/>
                                  <w:szCs w:val="18"/>
                                </w:rPr>
                                <w:t>Foam tape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6" o:spid="_x0000_s1481" style="position:absolute;left:1525;top:8887;width:60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mqsUA&#10;AADdAAAADwAAAGRycy9kb3ducmV2LnhtbESPQWuDQBSE74X8h+UFeinNmhCssW5CEAK9eGjS3l/c&#10;VxXdt+Ju1Pz7bKHQ4zAz3zDZYTadGGlwjWUF61UEgri0uuFKwdfl9JqAcB5ZY2eZFNzJwWG/eMow&#10;1XbiTxrPvhIBwi5FBbX3fSqlK2sy6Fa2Jw7ejx0M+iCHSuoBpwA3ndxEUSwNNhwWauwpr6lszzej&#10;IC/G5FsWd7y22zF/yXURT29eqeflfHwH4Wn2/+G/9odWsEniHfy+CU9A7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eaqxQAAAN0AAAAPAAAAAAAAAAAAAAAAAJgCAABkcnMv&#10;ZG93bnJldi54bWxQSwUGAAAAAAQABAD1AAAAigMAAAAA&#10;" strokecolor="white" strokeweight=".25pt">
                    <v:textbox style="mso-fit-shape-to-text:t" inset="0,0,0,0">
                      <w:txbxContent>
                        <w:p w:rsidR="00541A50" w:rsidRDefault="00643F80" w:rsidP="00643F80">
                          <w:pPr>
                            <w:jc w:val="both"/>
                          </w:pPr>
                          <w:r>
                            <w:rPr>
                              <w:sz w:val="18"/>
                            </w:rPr>
                            <w:t>Scissors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  <w:r w:rsidR="006E1D9A">
        <w:t xml:space="preserve">Install the </w:t>
      </w:r>
      <w:r w:rsidR="00BD6477">
        <w:t xml:space="preserve">microphone </w:t>
      </w:r>
      <w:r w:rsidR="006E1D9A">
        <w:t xml:space="preserve">into the clip and route </w:t>
      </w:r>
      <w:r w:rsidR="00BD6477">
        <w:t xml:space="preserve">the </w:t>
      </w:r>
      <w:r w:rsidR="006E1D9A">
        <w:t xml:space="preserve">wire through </w:t>
      </w:r>
      <w:r w:rsidR="00BD6477">
        <w:t xml:space="preserve">the </w:t>
      </w:r>
      <w:r w:rsidR="006E1D9A">
        <w:t>ch</w:t>
      </w:r>
      <w:r w:rsidR="005E73CD">
        <w:t>annel in</w:t>
      </w:r>
      <w:r w:rsidR="00BD6477">
        <w:t xml:space="preserve"> the clip</w:t>
      </w:r>
      <w:r w:rsidR="005E73CD">
        <w:t xml:space="preserve"> (Fig</w:t>
      </w:r>
      <w:r w:rsidR="003A447A">
        <w:t>.</w:t>
      </w:r>
      <w:r w:rsidR="005E73CD">
        <w:t xml:space="preserve"> 3-15</w:t>
      </w:r>
      <w:r w:rsidR="006E1D9A">
        <w:t>).</w:t>
      </w:r>
    </w:p>
    <w:p w:rsidR="006E1D9A" w:rsidRDefault="006E1D9A" w:rsidP="003C46F9">
      <w:pPr>
        <w:pStyle w:val="ProcLevel3"/>
      </w:pPr>
      <w:r>
        <w:t>Place a cushion tape</w:t>
      </w:r>
      <w:r w:rsidR="008A02E1">
        <w:t xml:space="preserve"> (small)</w:t>
      </w:r>
      <w:r w:rsidR="00643F80">
        <w:t xml:space="preserve"> on the clip.  </w:t>
      </w:r>
      <w:r>
        <w:t xml:space="preserve">Line up the cushion tape close to the rotating cylinder piece and push along the clip to the open end </w:t>
      </w:r>
      <w:r w:rsidR="00643F80">
        <w:t>(Fig. 3-15)</w:t>
      </w:r>
      <w:r>
        <w:t>.</w:t>
      </w:r>
    </w:p>
    <w:p w:rsidR="006E1D9A" w:rsidRDefault="006E1D9A" w:rsidP="003C46F9">
      <w:pPr>
        <w:pStyle w:val="ProcLevel3"/>
      </w:pPr>
      <w:r>
        <w:t xml:space="preserve">Use scissors to trim the cushion along the sides and end of the </w:t>
      </w:r>
      <w:r w:rsidR="00643F80">
        <w:t xml:space="preserve">microphone </w:t>
      </w:r>
      <w:r>
        <w:t xml:space="preserve">clip.   </w:t>
      </w:r>
    </w:p>
    <w:p w:rsidR="006E1D9A" w:rsidRDefault="00643F80" w:rsidP="003C46F9">
      <w:pPr>
        <w:pStyle w:val="ProcLevel3"/>
      </w:pPr>
      <w:r>
        <w:rPr>
          <w:noProof/>
          <w:lang w:eastAsia="en-US"/>
        </w:rPr>
        <w:drawing>
          <wp:anchor distT="0" distB="0" distL="114300" distR="114300" simplePos="0" relativeHeight="251984896" behindDoc="0" locked="1" layoutInCell="1" allowOverlap="1" wp14:anchorId="098FF15B" wp14:editId="722ADC7D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38" name="Picture 13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aution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9A">
        <w:t>Use extra caution not to cut</w:t>
      </w:r>
      <w:r>
        <w:t xml:space="preserve"> the</w:t>
      </w:r>
      <w:r w:rsidR="006E1D9A">
        <w:t xml:space="preserve"> </w:t>
      </w:r>
      <w:r>
        <w:t xml:space="preserve">microphone </w:t>
      </w:r>
      <w:r w:rsidR="006E1D9A">
        <w:t xml:space="preserve">wire while trimming </w:t>
      </w:r>
      <w:r>
        <w:t xml:space="preserve">the </w:t>
      </w:r>
      <w:r w:rsidR="006E1D9A">
        <w:t>foam tape.</w:t>
      </w:r>
    </w:p>
    <w:p w:rsidR="00643F80" w:rsidRDefault="00643F80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643F80" w:rsidRDefault="00643F80" w:rsidP="003C46F9">
      <w:pPr>
        <w:pStyle w:val="ProcLevel2"/>
        <w:numPr>
          <w:ilvl w:val="0"/>
          <w:numId w:val="0"/>
        </w:numPr>
        <w:ind w:left="360"/>
      </w:pPr>
    </w:p>
    <w:p w:rsidR="006E1D9A" w:rsidRDefault="006E1D9A" w:rsidP="003C46F9">
      <w:pPr>
        <w:pStyle w:val="ProcLevel2"/>
      </w:pPr>
      <w:r>
        <w:t xml:space="preserve">Install the microphone clip to the head liner. </w:t>
      </w:r>
    </w:p>
    <w:p w:rsidR="006E1D9A" w:rsidRDefault="00643F80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985920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200" y="1476"/>
                          <a:chExt cx="4680" cy="2873"/>
                        </a:xfrm>
                      </wpg:grpSpPr>
                      <wpg:grpSp>
                        <wpg:cNvPr id="140" name="Group 17"/>
                        <wpg:cNvGrpSpPr>
                          <a:grpSpLocks/>
                        </wpg:cNvGrpSpPr>
                        <wpg:grpSpPr bwMode="auto">
                          <a:xfrm>
                            <a:off x="1200" y="1476"/>
                            <a:ext cx="4680" cy="2873"/>
                            <a:chOff x="1200" y="1476"/>
                            <a:chExt cx="4680" cy="2873"/>
                          </a:xfrm>
                        </wpg:grpSpPr>
                        <wps:wsp>
                          <wps:cNvPr id="14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0" y="4051"/>
                              <a:ext cx="864" cy="2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43F80" w:rsidRPr="000920EC" w:rsidRDefault="00643F80" w:rsidP="00643F8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0920EC">
                                  <w:rPr>
                                    <w:sz w:val="20"/>
                                  </w:rPr>
                                  <w:t>Fig</w:t>
                                </w:r>
                                <w:r w:rsidR="003022E1">
                                  <w:rPr>
                                    <w:sz w:val="20"/>
                                  </w:rPr>
                                  <w:t>.</w:t>
                                </w:r>
                                <w:r w:rsidRPr="000920EC">
                                  <w:rPr>
                                    <w:sz w:val="20"/>
                                  </w:rPr>
                                  <w:t xml:space="preserve"> 3-1</w:t>
                                </w:r>
                                <w:r>
                                  <w:rPr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3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200" y="1476"/>
                              <a:ext cx="4680" cy="2873"/>
                              <a:chOff x="1200" y="1476"/>
                              <a:chExt cx="4680" cy="2873"/>
                            </a:xfrm>
                          </wpg:grpSpPr>
                          <wps:wsp>
                            <wps:cNvPr id="144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00" y="1476"/>
                                <a:ext cx="4680" cy="287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5" name="Picture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76" y="1730"/>
                                <a:ext cx="3000" cy="23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46" name="Lin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56" y="2630"/>
                                <a:ext cx="48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7" name="Line 23"/>
                          <wps:cNvCnPr>
                            <a:cxnSpLocks noChangeShapeType="1"/>
                            <a:stCxn id="148" idx="3"/>
                          </wps:cNvCnPr>
                          <wps:spPr bwMode="auto">
                            <a:xfrm flipV="1">
                              <a:off x="2773" y="2630"/>
                              <a:ext cx="623" cy="64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170"/>
                            <a:ext cx="675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3F80" w:rsidRPr="00643F80" w:rsidRDefault="00643F80" w:rsidP="00643F80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43F80">
                                <w:rPr>
                                  <w:sz w:val="18"/>
                                  <w:szCs w:val="18"/>
                                </w:rPr>
                                <w:t>30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482" style="position:absolute;left:0;text-align:left;margin-left:-255.75pt;margin-top:0;width:234pt;height:2in;z-index:251985920" coordorigin="1200,1476" coordsize="4680,2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">
                <v:group id="Group 17" o:spid="_x0000_s1483" style="position:absolute;left:1200;top:1476;width:4680;height:2873" coordorigin="1200,1476" coordsize="4680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Text Box 18" o:spid="_x0000_s1484" type="#_x0000_t202" style="position:absolute;left:1200;top:4051;width:864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qUMIA&#10;AADcAAAADwAAAGRycy9kb3ducmV2LnhtbERPS4vCMBC+L/gfwgh7WTRVFpFqlPWx4EEPVfE8NGNb&#10;tpmUJNr6782C4G0+vufMl52pxZ2crywrGA0TEMS51RUXCs6n38EUhA/IGmvLpOBBHpaL3sccU21b&#10;zuh+DIWIIexTVFCG0KRS+rwkg35oG+LIXa0zGCJ0hdQO2xhuajlOkok0WHFsKLGhdUn53/FmFEw2&#10;7tZmvP7anLd7PDTF+LJ6XJT67Hc/MxCBuvAWv9w7Hed/j+D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apQwgAAANwAAAAPAAAAAAAAAAAAAAAAAJgCAABkcnMvZG93&#10;bnJldi54bWxQSwUGAAAAAAQABAD1AAAAhwMAAAAA&#10;" stroked="f">
                    <v:textbox inset="0,0,0,0">
                      <w:txbxContent>
                        <w:p w:rsidR="00643F80" w:rsidRPr="000920EC" w:rsidRDefault="00643F80" w:rsidP="00643F8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0920EC">
                            <w:rPr>
                              <w:sz w:val="20"/>
                            </w:rPr>
                            <w:t>Fig</w:t>
                          </w:r>
                          <w:r w:rsidR="003022E1">
                            <w:rPr>
                              <w:sz w:val="20"/>
                            </w:rPr>
                            <w:t>.</w:t>
                          </w:r>
                          <w:r w:rsidRPr="000920EC">
                            <w:rPr>
                              <w:sz w:val="20"/>
                            </w:rPr>
                            <w:t xml:space="preserve"> 3-1</w:t>
                          </w:r>
                          <w:r>
                            <w:rPr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  <v:group id="Group 19" o:spid="_x0000_s1485" style="position:absolute;left:1200;top:1476;width:4680;height:2873" coordorigin="1200,1476" coordsize="4680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rect id="Rectangle 20" o:spid="_x0000_s1486" style="position:absolute;left:1200;top:1476;width:4680;height:2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jXMEA&#10;AADcAAAADwAAAGRycy9kb3ducmV2LnhtbERPS2sCMRC+F/wPYQRvNatoka1RVqngSfABtrdhM00W&#10;N5Nlk7rbf98IQm/z8T1nue5dLe7Uhsqzgsk4A0Fcel2xUXA5714XIEJE1lh7JgW/FGC9GrwsMde+&#10;4yPdT9GIFMIhRwU2xiaXMpSWHIaxb4gT9+1bhzHB1kjdYpfCXS2nWfYmHVacGiw2tLVU3k4/TsFH&#10;83Uo5ibI4hrt581vup09GKVGw754BxGpj//ip3uv0/zZDB7PpAv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gY1zBAAAA3AAAAA8AAAAAAAAAAAAAAAAAmAIAAGRycy9kb3du&#10;cmV2LnhtbFBLBQYAAAAABAAEAPUAAACGAwAAAAA=&#10;" filled="f"/>
                    <v:shape id="Picture 21" o:spid="_x0000_s1487" type="#_x0000_t75" style="position:absolute;left:2076;top:1730;width:3000;height: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d+IzBAAAA3AAAAA8AAABkcnMvZG93bnJldi54bWxET01rwkAQvRf8D8sI3urGYotEVxGhkFMx&#10;aQ45DtkxiWZnQ3YbE3+9Wyj0No/3ObvDaFoxUO8aywpWywgEcWl1w5WC/PvzdQPCeWSNrWVSMJGD&#10;w372ssNY2zunNGS+EiGEXYwKau+7WEpX1mTQLW1HHLiL7Q36APtK6h7vIdy08i2KPqTBhkNDjR2d&#10;aipv2Y9REOXMZqQimfLrOsXua3oU50apxXw8bkF4Gv2/+M+d6DB//Q6/z4QL5P4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d+IzBAAAA3AAAAA8AAAAAAAAAAAAAAAAAnwIA&#10;AGRycy9kb3ducmV2LnhtbFBLBQYAAAAABAAEAPcAAACNAwAAAAA=&#10;">
                      <v:imagedata r:id="rId117" o:title=""/>
                    </v:shape>
                    <v:line id="Line 22" o:spid="_x0000_s1488" style="position:absolute;visibility:visible;mso-wrap-style:square" from="3156,2630" to="3636,2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/DDcMAAADcAAAADwAAAGRycy9kb3ducmV2LnhtbERPzWrCQBC+F/oOyxS86aZFgkQ3QRva&#10;CvZgUx9gzI5J6O5syK6avr0rFHqbj+93VsVojbjQ4DvHCp5nCQji2umOGwWH77fpAoQPyBqNY1Lw&#10;Sx6K/PFhhZl2V/6iSxUaEUPYZ6igDaHPpPR1Sxb9zPXEkTu5wWKIcGikHvAaw62RL0mSSosdx4YW&#10;e3ptqf6pzlbBvjRVlRq07x9ruSnLze5zPB+VmjyN6yWIQGP4F/+5tzrOn6dwfyZeI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/ww3DAAAA3AAAAA8AAAAAAAAAAAAA&#10;AAAAoQIAAGRycy9kb3ducmV2LnhtbFBLBQYAAAAABAAEAPkAAACRAwAAAAA=&#10;" strokeweight="1pt">
                      <v:stroke startarrow="block" endarrow="block"/>
                    </v:line>
                  </v:group>
                  <v:line id="Line 23" o:spid="_x0000_s1489" style="position:absolute;flip:y;visibility:visible;mso-wrap-style:square" from="2773,2630" to="3396,3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QO48EAAADcAAAADwAAAGRycy9kb3ducmV2LnhtbERPTYvCMBC9L/gfwgje1lQRV6pRRBAU&#10;97CrgtehmTbFZlKSaOu/3yws7G0e73NWm9424kk+1I4VTMYZCOLC6ZorBdfL/n0BIkRkjY1jUvCi&#10;AJv14G2FuXYdf9PzHCuRQjjkqMDE2OZShsKQxTB2LXHiSuctxgR9JbXHLoXbRk6zbC4t1pwaDLa0&#10;M1Tczw+rQB5P3ZffT69lVR5adzuaz3nXKzUa9tsliEh9/Bf/uQ86zZ99wO8z6QK5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RA7jwQAAANwAAAAPAAAAAAAAAAAAAAAA&#10;AKECAABkcnMvZG93bnJldi54bWxQSwUGAAAAAAQABAD5AAAAjwMAAAAA&#10;" strokeweight="1.5pt"/>
                </v:group>
                <v:shape id="Text Box 24" o:spid="_x0000_s1490" type="#_x0000_t202" style="position:absolute;left:2098;top:3170;width:67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SLcQA&#10;AADcAAAADwAAAGRycy9kb3ducmV2LnhtbESPT2vCQBDF7wW/wzKCl1I3kSKauopIBfHmn4u3ITtN&#10;QrOzIbtNop/eORS8zfDevPeb1WZwteqoDZVnA+k0AUWce1txYeB62X8sQIWIbLH2TAbuFGCzHr2t&#10;MLO+5xN151goCeGQoYEyxibTOuQlOQxT3xCL9uNbh1HWttC2xV7CXa1nSTLXDiuWhhIb2pWU/57/&#10;nIH58N28H5c06x953fHtkaaRUmMm42H7BSrSEF/m/+uDFfxPoZVnZAK9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Ei3EAAAA3AAAAA8AAAAAAAAAAAAAAAAAmAIAAGRycy9k&#10;b3ducmV2LnhtbFBLBQYAAAAABAAEAPUAAACJAwAAAAA=&#10;" filled="f" stroked="f">
                  <v:textbox style="mso-fit-shape-to-text:t" inset="0,0,0,0">
                    <w:txbxContent>
                      <w:p w:rsidR="00643F80" w:rsidRPr="00643F80" w:rsidRDefault="00643F80" w:rsidP="00643F8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643F80">
                          <w:rPr>
                            <w:sz w:val="18"/>
                            <w:szCs w:val="18"/>
                          </w:rPr>
                          <w:t>30 mm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E1D9A">
        <w:t xml:space="preserve">Gently pull the head liner </w:t>
      </w:r>
      <w:r>
        <w:t xml:space="preserve">back </w:t>
      </w:r>
      <w:r w:rsidR="006E1D9A">
        <w:t>and</w:t>
      </w:r>
      <w:r w:rsidR="005E73CD">
        <w:t xml:space="preserve"> install the </w:t>
      </w:r>
      <w:r w:rsidRPr="00643F80">
        <w:t xml:space="preserve">microphone </w:t>
      </w:r>
      <w:r w:rsidR="005E73CD">
        <w:t>clip (Fig. 3-16</w:t>
      </w:r>
      <w:r w:rsidR="006E1D9A">
        <w:t>).</w:t>
      </w:r>
    </w:p>
    <w:p w:rsidR="006E1D9A" w:rsidRDefault="006E1D9A" w:rsidP="003C46F9">
      <w:pPr>
        <w:pStyle w:val="ProcLevel3"/>
      </w:pPr>
      <w:r>
        <w:t>The left side of the microphone clip should be placed 30 mm from the corner of the</w:t>
      </w:r>
      <w:r w:rsidR="005E73CD">
        <w:t xml:space="preserve"> shaded area behind the mirror</w:t>
      </w:r>
      <w:r w:rsidR="00643F80">
        <w:t xml:space="preserve"> (Fig. 3-16)</w:t>
      </w:r>
      <w:r w:rsidR="005E73CD">
        <w:t>.</w:t>
      </w:r>
    </w:p>
    <w:p w:rsidR="006E1D9A" w:rsidRDefault="006E1D9A" w:rsidP="003C46F9">
      <w:pPr>
        <w:pStyle w:val="ProcLevel2"/>
      </w:pPr>
      <w:r>
        <w:t xml:space="preserve">Route the </w:t>
      </w:r>
      <w:r w:rsidR="00643F80" w:rsidRPr="00643F80">
        <w:t xml:space="preserve">microphone </w:t>
      </w:r>
      <w:r>
        <w:t>wire.</w:t>
      </w:r>
    </w:p>
    <w:p w:rsidR="006E1D9A" w:rsidRDefault="00C402F2" w:rsidP="003C46F9">
      <w:pPr>
        <w:pStyle w:val="ProcLevel3"/>
      </w:pPr>
      <w:r>
        <w:t xml:space="preserve">Tuck the </w:t>
      </w:r>
      <w:r w:rsidR="00643F80" w:rsidRPr="00643F80">
        <w:t xml:space="preserve">microphone </w:t>
      </w:r>
      <w:r w:rsidR="006E1D9A">
        <w:t>wire along the head liner towards the driver side A</w:t>
      </w:r>
      <w:r w:rsidR="00643F80">
        <w:t>-</w:t>
      </w:r>
      <w:r w:rsidR="006E1D9A">
        <w:t>pillar.</w:t>
      </w:r>
    </w:p>
    <w:p w:rsidR="006E1D9A" w:rsidRDefault="0064030A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50752" behindDoc="0" locked="1" layoutInCell="1" allowOverlap="1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3104665" y="164388"/>
                          <a:chExt cx="2971603" cy="1832227"/>
                        </a:xfrm>
                      </wpg:grpSpPr>
                      <pic:pic xmlns:pic="http://schemas.openxmlformats.org/drawingml/2006/picture">
                        <pic:nvPicPr>
                          <pic:cNvPr id="3283" name="Picture 328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4665" y="164388"/>
                            <a:ext cx="2971603" cy="18322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  <wpg:grpSp>
                        <wpg:cNvPr id="2179" name="Group 3285"/>
                        <wpg:cNvGrpSpPr>
                          <a:grpSpLocks/>
                        </wpg:cNvGrpSpPr>
                        <wpg:grpSpPr bwMode="auto">
                          <a:xfrm>
                            <a:off x="4208102" y="393415"/>
                            <a:ext cx="1828801" cy="1429385"/>
                            <a:chOff x="4601" y="339"/>
                            <a:chExt cx="2880" cy="2251"/>
                          </a:xfrm>
                        </wpg:grpSpPr>
                        <wps:wsp>
                          <wps:cNvPr id="2180" name="Text Box 2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8" y="1183"/>
                              <a:ext cx="853" cy="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64030A" w:rsidRDefault="00A3681E" w:rsidP="0064030A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4030A">
                                  <w:rPr>
                                    <w:sz w:val="18"/>
                                    <w:szCs w:val="18"/>
                                  </w:rPr>
                                  <w:t xml:space="preserve">Lock tie 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×</w:t>
                                </w:r>
                                <w:r w:rsidRPr="0064030A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181" name="Line 2977"/>
                          <wps:cNvCnPr>
                            <a:cxnSpLocks noChangeShapeType="1"/>
                            <a:stCxn id="2180" idx="1"/>
                          </wps:cNvCnPr>
                          <wps:spPr bwMode="auto">
                            <a:xfrm flipH="1" flipV="1">
                              <a:off x="4601" y="339"/>
                              <a:ext cx="2027" cy="106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Line 2978"/>
                          <wps:cNvCnPr>
                            <a:cxnSpLocks noChangeShapeType="1"/>
                            <a:stCxn id="2180" idx="1"/>
                          </wps:cNvCnPr>
                          <wps:spPr bwMode="auto">
                            <a:xfrm flipH="1" flipV="1">
                              <a:off x="4971" y="1146"/>
                              <a:ext cx="1657" cy="25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Line 2979"/>
                          <wps:cNvCnPr>
                            <a:cxnSpLocks noChangeShapeType="1"/>
                            <a:stCxn id="2180" idx="1"/>
                          </wps:cNvCnPr>
                          <wps:spPr bwMode="auto">
                            <a:xfrm flipH="1">
                              <a:off x="5559" y="1403"/>
                              <a:ext cx="1069" cy="1187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78" name="Line 3284"/>
                        <wps:cNvCnPr>
                          <a:cxnSpLocks noChangeShapeType="1"/>
                          <a:stCxn id="2180" idx="1"/>
                        </wps:cNvCnPr>
                        <wps:spPr bwMode="auto">
                          <a:xfrm flipH="1">
                            <a:off x="4580942" y="1069055"/>
                            <a:ext cx="914305" cy="1963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Text Box 2972"/>
                        <wps:cNvSpPr txBox="1">
                          <a:spLocks noChangeArrowheads="1"/>
                        </wps:cNvSpPr>
                        <wps:spPr bwMode="auto">
                          <a:xfrm>
                            <a:off x="3112548" y="1800762"/>
                            <a:ext cx="548640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42764F" w:rsidRDefault="00A3681E" w:rsidP="0064030A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 3-17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3" o:spid="_x0000_s1491" style="position:absolute;left:0;text-align:left;margin-left:-255.6pt;margin-top:0;width:234pt;height:2in;z-index:251850752;mso-width-relative:margin;mso-height-relative:margin" coordorigin="31046,1643" coordsize="29716,183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tAAxBZG9iZV9DTQAB/+4ADkFkb2JlAGSAAAAAAf/bAIQADAgICAkIDAkJDBEL&#10;CgsRFQ8MDA8VGBMTFRMTGBEMDAwMDAwRDAwMDAwMDAwMDAwMDAwMDAwMDAwMDAwMDAwMDAENCwsN&#10;Dg0QDg4QFA4ODhQUDg4ODhQRDAwMDAwREQwMDAwMDBEMDAwMDAwMDAwMDAwMDAwMDAwMDAwMDAwM&#10;DAwM/8AAEQgAY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AAAAAAAAAAAA&#10;CnZlY3RvckRhdGFib29sAQAAAABQZ1BzZW51bQAAAABQZ1BzAAAAAFBnUEMAAAAATGVmdFVudEYj&#10;Umx0AAAAAAAAAAAAAAAAVG9wIFVudEYjUmx0AAAAAAAAAAAAAAAAU2NsIFVudEYjUHJjQFkAAAAA&#10;AAA4QklNA+0AAAAAABAAYAAAAAEAAQBg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A9AAAAYwAAAAIAGYAaQBnACAAMwAtADEANwAAAAEAAAAAAAAAAAAAAAAAAAAA&#10;AAAAAQAAAAAAAAAAAAABjAAAAPQAAAAAAAAAAAAAAAAAAAAAAQAAAAAAAAAAAAAAAAAAAAAAAAAQ&#10;AAAAAQAAAAAAAG51bGwAAAACAAAABmJvdW5kc09iamMAAAABAAAAAAAAUmN0MQAAAAQAAAAAVG9w&#10;IGxvbmcAAAAAAAAAAExlZnRsb25nAAAAAAAAAABCdG9tbG9uZwAAAPQAAAAAUmdodGxvbmcAAAGM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0AAAAAFJnaHRsb25nAAABj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HNAAAAABAAAAoAAAAGMAAAHgAAC5oAAAHLQ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G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">
                <v:shape id="Picture 3283" o:spid="_x0000_s1492" type="#_x0000_t75" style="position:absolute;left:31046;top:1643;width:29716;height:1832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PzPDAAAA3QAAAA8AAABkcnMvZG93bnJldi54bWxEj82qwjAUhPcXfIdwhLu7piqIVKOIeNGN&#10;4E/dH5pjG2xOSpNqfXsjCC6HmfmGmS87W4k7Nd44VjAcJCCIc6cNFwqy8//fFIQPyBorx6TgSR6W&#10;i97PHFPtHnyk+ykUIkLYp6igDKFOpfR5SRb9wNXE0bu6xmKIsimkbvAR4baSoySZSIuG40KJNa1L&#10;ym+n1ipIVvvsYFqz3V72u8ze2vW53RilfvvdagYiUBe+4U97pxWMR9MxvN/EJyA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w/M8MAAADdAAAADwAAAAAAAAAAAAAAAACf&#10;AgAAZHJzL2Rvd25yZXYueG1sUEsFBgAAAAAEAAQA9wAAAI8DAAAAAA==&#10;" stroked="t">
                  <v:imagedata r:id="rId119" o:title=""/>
                  <v:path arrowok="t"/>
                </v:shape>
                <v:group id="Group 3285" o:spid="_x0000_s1493" style="position:absolute;left:42081;top:3934;width:18288;height:14294" coordorigin="4601,339" coordsize="2880,2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Text Box 2976" o:spid="_x0000_s1494" type="#_x0000_t202" style="position:absolute;left:6628;top:1183;width:85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6PcQA&#10;AADdAAAADwAAAGRycy9kb3ducmV2LnhtbERPz2vCMBS+C/sfwhN2EU11IlKNIrLBtous8+Lt0Tyb&#10;avNSklS7/345CB4/vt/rbW8bcSMfascKppMMBHHpdM2VguPvx3gJIkRkjY1jUvBHAbabl8Eac+3u&#10;/EO3IlYihXDIUYGJsc2lDKUhi2HiWuLEnZ23GBP0ldQe7yncNnKWZQtpsebUYLClvaHyWnRWwWF+&#10;OphRd37/3s3f/Nex2y8uVaHU67DfrUBE6uNT/HB/agWz6TLtT2/S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Oj3EAAAA3QAAAA8AAAAAAAAAAAAAAAAAmAIAAGRycy9k&#10;b3ducmV2LnhtbFBLBQYAAAAABAAEAPUAAACJAwAAAAA=&#10;" stroked="f">
                    <v:textbox style="mso-fit-shape-to-text:t" inset="0,0,0,0">
                      <w:txbxContent>
                        <w:p w:rsidR="00A3681E" w:rsidRPr="0064030A" w:rsidRDefault="00A3681E" w:rsidP="0064030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4030A">
                            <w:rPr>
                              <w:sz w:val="18"/>
                              <w:szCs w:val="18"/>
                            </w:rPr>
                            <w:t xml:space="preserve">Lock tie </w:t>
                          </w:r>
                          <w:r>
                            <w:rPr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×</w:t>
                          </w:r>
                          <w:r w:rsidRPr="0064030A">
                            <w:rPr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shape>
                  <v:line id="Line 2977" o:spid="_x0000_s1495" style="position:absolute;flip:x y;visibility:visible;mso-wrap-style:square" from="4601,339" to="6628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VBbcUAAADdAAAADwAAAGRycy9kb3ducmV2LnhtbESPwWrDMBBE74X+g9hCLiWRHdIQnCih&#10;uATa3Or00ONibS1Ta2UsWXH/vgoEchxm5g2zO0y2E5EG3zpWkC8yEMS10y03Cr7Ox/kGhA/IGjvH&#10;pOCPPBz2jw87LLS78CfFKjQiQdgXqMCE0BdS+tqQRb9wPXHyftxgMSQ5NFIPeElw28lllq2lxZbT&#10;gsGeSkP1bzVaBWUXTzTGk/5+ieOzefso9cpUSs2eptctiEBTuIdv7XetYJlvcri+SU9A7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VBbcUAAADdAAAADwAAAAAAAAAA&#10;AAAAAAChAgAAZHJzL2Rvd25yZXYueG1sUEsFBgAAAAAEAAQA+QAAAJMDAAAAAA==&#10;" strokeweight="1.5pt">
                    <v:stroke endarrow="block"/>
                  </v:line>
                  <v:line id="Line 2978" o:spid="_x0000_s1496" style="position:absolute;flip:x y;visibility:visible;mso-wrap-style:square" from="4971,1146" to="6628,1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fGsUAAADdAAAADwAAAGRycy9kb3ducmV2LnhtbESPwWrDMBBE74X+g9hCLiWRY9IQnCih&#10;uATS3Or00ONibS1Ta2UsWXH+vgoUehxm5g2zO0y2E5EG3zpWsFxkIIhrp1tuFHxejvMNCB+QNXaO&#10;ScGNPBz2jw87LLS78gfFKjQiQdgXqMCE0BdS+tqQRb9wPXHyvt1gMSQ5NFIPeE1w28k8y9bSYstp&#10;wWBPpaH6pxqtgrKLZxrjWX+9xPHZvL2XemUqpWZP0+sWRKAp/If/2ietIF9ucri/SU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ffGsUAAADdAAAADwAAAAAAAAAA&#10;AAAAAAChAgAAZHJzL2Rvd25yZXYueG1sUEsFBgAAAAAEAAQA+QAAAJMDAAAAAA==&#10;" strokeweight="1.5pt">
                    <v:stroke endarrow="block"/>
                  </v:line>
                  <v:line id="Line 2979" o:spid="_x0000_s1497" style="position:absolute;flip:x;visibility:visible;mso-wrap-style:square" from="5559,1403" to="6628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CLgsUAAADdAAAADwAAAGRycy9kb3ducmV2LnhtbESPQWsCMRSE70L/Q3iF3jRRXNGtUaqo&#10;eK0txePr5nV3NXlZNqm7/fdNQehxmJlvmOW6d1bcqA21Zw3jkQJBXHhTc6nh/W0/nIMIEdmg9Uwa&#10;fijAevUwWGJufMevdDvFUiQIhxw1VDE2uZShqMhhGPmGOHlfvnUYk2xLaVrsEtxZOVFqJh3WnBYq&#10;bGhbUXE9fTsNB3XcdJdFpraX7PMj2/T2ujtbrZ8e+5dnEJH6+B++t49Gw2Q8n8Lfm/Q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CLgsUAAADdAAAADwAAAAAAAAAA&#10;AAAAAAChAgAAZHJzL2Rvd25yZXYueG1sUEsFBgAAAAAEAAQA+QAAAJMDAAAAAA==&#10;" strokeweight="1.5pt">
                    <v:stroke endarrow="block"/>
                  </v:line>
                </v:group>
                <v:line id="Line 3284" o:spid="_x0000_s1498" style="position:absolute;flip:x;visibility:visible;mso-wrap-style:square" from="45809,10690" to="54952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xoMIAAADdAAAADwAAAGRycy9kb3ducmV2LnhtbERPz2vCMBS+C/4P4Qm7aaLQbXZGmbIN&#10;r9MhHp/NW1tNXkqT2e6/NwfB48f3e7HqnRVXakPtWcN0okAQF97UXGr42X+OX0GEiGzQeiYN/xRg&#10;tRwOFpgb3/E3XXexFCmEQ44aqhibXMpQVOQwTHxDnLhf3zqMCbalNC12KdxZOVPqWTqsOTVU2NCm&#10;ouKy+3MavtR23Z3nmdqcs9MhW/f28nG0Wj+N+vc3EJH6+BDf3VujYTZ9SXPTm/QE5P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jxoMIAAADdAAAADwAAAAAAAAAAAAAA&#10;AAChAgAAZHJzL2Rvd25yZXYueG1sUEsFBgAAAAAEAAQA+QAAAJADAAAAAA==&#10;" strokeweight="1.5pt">
                  <v:stroke endarrow="block"/>
                </v:line>
                <v:shape id="Text Box 2972" o:spid="_x0000_s1499" type="#_x0000_t202" style="position:absolute;left:31125;top:18007;width:5486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rIMUA&#10;AADdAAAADwAAAGRycy9kb3ducmV2LnhtbESPT4vCMBTE7wt+h/CEvSya2oMu1Sj+WcHDetAVz4/m&#10;2Rabl5JEW7+9ERY8DjPzG2a26Ewt7uR8ZVnBaJiAIM6trrhQcPrbDr5B+ICssbZMCh7kYTHvfcww&#10;07blA92PoRARwj5DBWUITSalz0sy6Ie2IY7exTqDIUpXSO2wjXBTyzRJxtJgxXGhxIbWJeXX480o&#10;GG/crT3w+mtz+vnFfVOk59XjrNRnv1tOQQTqwjv8395pBeloMoHXm/g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6sgxQAAAN0AAAAPAAAAAAAAAAAAAAAAAJgCAABkcnMv&#10;ZG93bnJldi54bWxQSwUGAAAAAAQABAD1AAAAigMAAAAA&#10;" stroked="f">
                  <v:textbox inset="0,0,0,0">
                    <w:txbxContent>
                      <w:p w:rsidR="00A3681E" w:rsidRPr="0042764F" w:rsidRDefault="00A3681E" w:rsidP="0064030A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 3-17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84B51">
        <w:t>Apply 4</w:t>
      </w:r>
      <w:r w:rsidR="006E1D9A">
        <w:t xml:space="preserve"> loc</w:t>
      </w:r>
      <w:r w:rsidR="00643F80">
        <w:t>k ties to the cable along the A-</w:t>
      </w:r>
      <w:r w:rsidR="006E1D9A">
        <w:t xml:space="preserve">pillar </w:t>
      </w:r>
      <w:r w:rsidR="00643F80">
        <w:t>(Fig</w:t>
      </w:r>
      <w:r w:rsidR="003A447A">
        <w:t>.</w:t>
      </w:r>
      <w:r w:rsidR="00643F80">
        <w:t xml:space="preserve"> 3-17)</w:t>
      </w:r>
      <w:r w:rsidR="006E1D9A">
        <w:t xml:space="preserve">. </w:t>
      </w:r>
      <w:r w:rsidR="00643F80">
        <w:t xml:space="preserve"> Trim the l</w:t>
      </w:r>
      <w:r w:rsidR="006E1D9A">
        <w:t xml:space="preserve">ock ties </w:t>
      </w:r>
      <w:r w:rsidR="002875DE">
        <w:t xml:space="preserve">after </w:t>
      </w:r>
      <w:r w:rsidR="00643F80">
        <w:t xml:space="preserve">the </w:t>
      </w:r>
      <w:r w:rsidR="002875DE">
        <w:t>wire is secured.</w:t>
      </w:r>
    </w:p>
    <w:p w:rsidR="007C3E21" w:rsidRDefault="00C402F2" w:rsidP="003C46F9">
      <w:pPr>
        <w:pStyle w:val="ProcLevel3"/>
      </w:pPr>
      <w:r>
        <w:t xml:space="preserve">Route </w:t>
      </w:r>
      <w:r w:rsidR="00643F80">
        <w:t xml:space="preserve">the </w:t>
      </w:r>
      <w:r w:rsidR="00643F80" w:rsidRPr="00643F80">
        <w:t xml:space="preserve">microphone </w:t>
      </w:r>
      <w:r w:rsidR="006E1D9A">
        <w:t xml:space="preserve">wire along </w:t>
      </w:r>
      <w:r w:rsidR="00643F80">
        <w:t xml:space="preserve">the </w:t>
      </w:r>
      <w:r w:rsidR="006E1D9A">
        <w:t xml:space="preserve">vehicle </w:t>
      </w:r>
      <w:r w:rsidR="00BD6E3C">
        <w:t xml:space="preserve">wire harness to </w:t>
      </w:r>
      <w:r w:rsidR="00643F80">
        <w:t xml:space="preserve">the </w:t>
      </w:r>
      <w:r w:rsidR="00BD6E3C">
        <w:t>radio location.</w:t>
      </w:r>
    </w:p>
    <w:p w:rsidR="00643F80" w:rsidRDefault="00643F80" w:rsidP="003C46F9">
      <w:pPr>
        <w:pStyle w:val="ProcLevel2"/>
        <w:numPr>
          <w:ilvl w:val="0"/>
          <w:numId w:val="0"/>
        </w:numPr>
        <w:ind w:left="360"/>
      </w:pPr>
    </w:p>
    <w:p w:rsidR="00C24B73" w:rsidRDefault="00C24B73" w:rsidP="003C46F9">
      <w:pPr>
        <w:pStyle w:val="ProcLevel2"/>
      </w:pPr>
      <w:r>
        <w:rPr>
          <w:rFonts w:hint="eastAsia"/>
        </w:rPr>
        <w:t>Fix the REV signal wire and PKB signal wire.</w:t>
      </w:r>
      <w:r>
        <w:t xml:space="preserve"> </w:t>
      </w:r>
    </w:p>
    <w:p w:rsidR="00C24B73" w:rsidRDefault="00BD6E3C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4608" behindDoc="0" locked="1" layoutInCell="1" allowOverlap="1" wp14:anchorId="61B2A725" wp14:editId="1DC32F14">
                <wp:simplePos x="0" y="0"/>
                <wp:positionH relativeFrom="column">
                  <wp:posOffset>-3248025</wp:posOffset>
                </wp:positionH>
                <wp:positionV relativeFrom="paragraph">
                  <wp:posOffset>635</wp:posOffset>
                </wp:positionV>
                <wp:extent cx="2971800" cy="1826260"/>
                <wp:effectExtent l="0" t="0" r="19050" b="2159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6260"/>
                          <a:chOff x="0" y="0"/>
                          <a:chExt cx="2971800" cy="1831975"/>
                        </a:xfrm>
                      </wpg:grpSpPr>
                      <pic:pic xmlns:pic="http://schemas.openxmlformats.org/drawingml/2006/picture">
                        <pic:nvPicPr>
                          <pic:cNvPr id="2630" name="Picture 2630" descr="AW-KQ-C14"/>
                          <pic:cNvPicPr>
                            <a:picLocks noChangeAspect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021" y="157655"/>
                            <a:ext cx="2228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95" name="Group 10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31975"/>
                            <a:chOff x="1200" y="11376"/>
                            <a:chExt cx="4680" cy="2885"/>
                          </a:xfrm>
                        </wpg:grpSpPr>
                        <wps:wsp>
                          <wps:cNvPr id="3096" name="Rectangle 10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1376"/>
                              <a:ext cx="4680" cy="2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Text Box 10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2" y="13956"/>
                              <a:ext cx="864" cy="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BD6E3C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102" name="Rectangle 1293"/>
                        <wps:cNvSpPr>
                          <a:spLocks noChangeArrowheads="1"/>
                        </wps:cNvSpPr>
                        <wps:spPr bwMode="auto">
                          <a:xfrm>
                            <a:off x="204952" y="47294"/>
                            <a:ext cx="1292225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D6E3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REV signal wire (Green)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98" name="Line 1294"/>
                        <wps:cNvCnPr>
                          <a:cxnSpLocks noChangeShapeType="1"/>
                          <a:stCxn id="3102" idx="2"/>
                        </wps:cNvCnPr>
                        <wps:spPr bwMode="auto">
                          <a:xfrm>
                            <a:off x="851065" y="178739"/>
                            <a:ext cx="519637" cy="3871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3" name="Rectangle 1295"/>
                        <wps:cNvSpPr>
                          <a:spLocks noChangeArrowheads="1"/>
                        </wps:cNvSpPr>
                        <wps:spPr bwMode="auto">
                          <a:xfrm>
                            <a:off x="1899745" y="1166596"/>
                            <a:ext cx="10668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D6E3C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Vehicle wire harness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100" name="Rectangle 1297"/>
                        <wps:cNvSpPr>
                          <a:spLocks noChangeArrowheads="1"/>
                        </wps:cNvSpPr>
                        <wps:spPr bwMode="auto">
                          <a:xfrm>
                            <a:off x="1820917" y="31530"/>
                            <a:ext cx="1066800" cy="147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D6E3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Foam tape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099" name="Line 1298"/>
                        <wps:cNvCnPr>
                          <a:cxnSpLocks noChangeShapeType="1"/>
                          <a:stCxn id="3103" idx="0"/>
                        </wps:cNvCnPr>
                        <wps:spPr bwMode="auto">
                          <a:xfrm flipH="1" flipV="1">
                            <a:off x="1505608" y="606973"/>
                            <a:ext cx="927537" cy="55962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1" name="Line 1449"/>
                        <wps:cNvCnPr>
                          <a:cxnSpLocks noChangeShapeType="1"/>
                          <a:stCxn id="3100" idx="2"/>
                        </wps:cNvCnPr>
                        <wps:spPr bwMode="auto">
                          <a:xfrm flipH="1">
                            <a:off x="1481959" y="179485"/>
                            <a:ext cx="872358" cy="2062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2632"/>
                        <wps:cNvCnPr>
                          <a:cxnSpLocks noChangeShapeType="1"/>
                          <a:stCxn id="3094" idx="0"/>
                        </wps:cNvCnPr>
                        <wps:spPr bwMode="auto">
                          <a:xfrm flipH="1" flipV="1">
                            <a:off x="1380796" y="798649"/>
                            <a:ext cx="833110" cy="8789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4" name="Rectangle 2642"/>
                        <wps:cNvSpPr>
                          <a:spLocks noChangeArrowheads="1"/>
                        </wps:cNvSpPr>
                        <wps:spPr bwMode="auto">
                          <a:xfrm>
                            <a:off x="1470956" y="1677625"/>
                            <a:ext cx="148590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BD6E3C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PKB signal wire (Red / White)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2A725" id="Group 672" o:spid="_x0000_s1500" style="position:absolute;left:0;text-align:left;margin-left:-255.75pt;margin-top:.05pt;width:234pt;height:143.8pt;z-index:251844608;mso-height-relative:margin" coordsize="29718,18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">
                <v:shape id="Picture 2630" o:spid="_x0000_s1501" type="#_x0000_t75" alt="AW-KQ-C14" style="position:absolute;left:4020;top:1576;width:22288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H9ObEAAAA3QAAAA8AAABkcnMvZG93bnJldi54bWxET8tqAjEU3Rf8h3CFbopmtDIjoxlpS1tL&#10;F4KPD7hO7jxwcjMkqY5/3ywKXR7Oe70ZTCeu5HxrWcFsmoAgLq1uuVZwOn5MliB8QNbYWSYFd/Kw&#10;KUYPa8y1vfGerodQixjCPkcFTQh9LqUvGzLop7YnjlxlncEQoauldniL4aaT8yRJpcGWY0ODPb01&#10;VF4OP0YBLrqn+/t3dTavu2yXusx9zraZUo/j4WUFItAQ/sV/7i+tYJ4+x/3xTXwCs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H9ObEAAAA3QAAAA8AAAAAAAAAAAAAAAAA&#10;nwIAAGRycy9kb3ducmV2LnhtbFBLBQYAAAAABAAEAPcAAACQAwAAAAA=&#10;">
                  <v:imagedata r:id="rId121" o:title="AW-KQ-C14"/>
                  <v:path arrowok="t"/>
                </v:shape>
                <v:group id="Group 1039" o:spid="_x0000_s1502" style="position:absolute;width:29718;height:18319" coordorigin="1200,11376" coordsize="4680,2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<v:rect id="Rectangle 1040" o:spid="_x0000_s1503" style="position:absolute;left:1200;top:11376;width:4680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NfosUA&#10;AADdAAAADwAAAGRycy9kb3ducmV2LnhtbESPQWsCMRSE7wX/Q3hCbzVrpVJXo2yLQk9CraDeHptn&#10;srh5WTapu/33Rih4HGbmG2ax6l0trtSGyrOC8SgDQVx6XbFRsP/ZvLyDCBFZY+2ZFPxRgNVy8LTA&#10;XPuOv+m6i0YkCIccFdgYm1zKUFpyGEa+IU7e2bcOY5KtkbrFLsFdLV+zbCodVpwWLDb0aam87H6d&#10;gnVz2hZvJsjiEO3x4j+6jd0apZ6HfTEHEamPj/B/+0srmGSzKdzfp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1+ixQAAAN0AAAAPAAAAAAAAAAAAAAAAAJgCAABkcnMv&#10;ZG93bnJldi54bWxQSwUGAAAAAAQABAD1AAAAigMAAAAA&#10;" filled="f"/>
                  <v:shape id="Text Box 1041" o:spid="_x0000_s1504" type="#_x0000_t202" style="position:absolute;left:1222;top:13956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q48YA&#10;AADdAAAADwAAAGRycy9kb3ducmV2LnhtbESPT2sCMRTE74V+h/AKvdWkLfhnaxQpCoIgXbeHHl83&#10;z93g5mW7ibp+e1MQPA4z8xtmOu9dI07UBetZw+tAgSAuvbFcafguVi9jECEiG2w8k4YLBZjPHh+m&#10;mBl/5pxOu1iJBOGQoYY6xjaTMpQ1OQwD3xInb+87hzHJrpKmw3OCu0a+KTWUDi2nhRpb+qypPOyO&#10;TsPih/Ol/dv+fuX73BbFRPFmeND6+alffICI1Md7+NZeGw3vajKC/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q48YAAADdAAAADwAAAAAAAAAAAAAAAACYAgAAZHJz&#10;L2Rvd25yZXYueG1sUEsFBgAAAAAEAAQA9QAAAIsDAAAAAA==&#10;" filled="f" stroked="f">
                    <v:textbox inset="0,0,0,0">
                      <w:txbxContent>
                        <w:p w:rsidR="00A3681E" w:rsidRDefault="00A3681E" w:rsidP="00BD6E3C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t>8</w:t>
                          </w:r>
                        </w:p>
                      </w:txbxContent>
                    </v:textbox>
                  </v:shape>
                </v:group>
                <v:rect id="Rectangle 1293" o:spid="_x0000_s1505" style="position:absolute;left:2049;top:472;width:12922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hV8UA&#10;AADdAAAADwAAAGRycy9kb3ducmV2LnhtbESPUUvDQBCE3wX/w7GCb/auEa2kvRYJFEoRbJva5yW3&#10;JtHcXsitbfz3niD4OMzMN8xiNfpOnWmIbWAL04kBRVwF13Jt4Viu755ARUF22AUmC98UYbW8vlpg&#10;7sKF93Q+SK0ShGOOFhqRPtc6Vg15jJPQEyfvPQweJcmh1m7AS4L7TmfGPGqPLaeFBnsqGqo+D1/e&#10;wutpV253s2IrJqukeOMPengprb29GZ/noIRG+Q//tTfOwv3UZPD7Jj0Bv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2FXxQAAAN0AAAAPAAAAAAAAAAAAAAAAAJgCAABkcnMv&#10;ZG93bnJldi54bWxQSwUGAAAAAAQABAD1AAAAigMAAAAA&#10;" stroked="f" strokeweight=".25pt">
                  <v:textbox style="mso-fit-shape-to-text:t" inset="0,0,0,0">
                    <w:txbxContent>
                      <w:p w:rsidR="00A3681E" w:rsidRDefault="00A3681E" w:rsidP="00BD6E3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REV signal wire (Green)</w:t>
                        </w:r>
                      </w:p>
                    </w:txbxContent>
                  </v:textbox>
                </v:rect>
                <v:line id="Line 1294" o:spid="_x0000_s1506" style="position:absolute;visibility:visible;mso-wrap-style:square" from="8510,1787" to="13707,5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XsT8IAAADdAAAADwAAAGRycy9kb3ducmV2LnhtbERPu27CMBTdK/EP1q3EVpxAQRBwEELi&#10;sTCQdoDtKr4kofF1FBtI/x4PSIxH571YdqYWd2pdZVlBPIhAEOdWV1wo+P3ZfE1BOI+ssbZMCv7J&#10;wTLtfSww0fbBR7pnvhAhhF2CCkrvm0RKl5dk0A1sQxy4i20N+gDbQuoWHyHc1HIYRRNpsOLQUGJD&#10;65Lyv+xmFIxxNCmOh5O/7L/P125NHG+znVL9z241B+Gp82/xy73XCkbRLMwNb8ITk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XsT8IAAADdAAAADwAAAAAAAAAAAAAA&#10;AAChAgAAZHJzL2Rvd25yZXYueG1sUEsFBgAAAAAEAAQA+QAAAJADAAAAAA==&#10;" strokeweight="1.5pt">
                  <v:stroke endarrow="block"/>
                </v:line>
                <v:rect id="Rectangle 1295" o:spid="_x0000_s1507" style="position:absolute;left:18997;top:11665;width:10668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EzMYA&#10;AADdAAAADwAAAGRycy9kb3ducmV2LnhtbESPUUvDQBCE3wX/w7GCb+1dW9QSey0lUJAiWJu2z0tu&#10;TaK5vZBb2/jvPaHg4zAz3zCL1eBbdaY+NoEtTMYGFHEZXMOVhUOxGc1BRUF22AYmCz8UYbW8vVlg&#10;5sKF3+m8l0olCMcMLdQiXaZ1LGvyGMehI07eR+g9SpJ9pV2PlwT3rZ4a86g9NpwWauwor6n82n97&#10;C2+nXbHdPeVbMdNS8iN/0sNrYe393bB+BiU0yH/42n5xFmYTM4O/N+k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vEzM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BD6E3C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Vehicle wire harness</w:t>
                        </w:r>
                      </w:p>
                    </w:txbxContent>
                  </v:textbox>
                </v:rect>
                <v:rect id="Rectangle 1297" o:spid="_x0000_s1508" style="position:absolute;left:18209;top:315;width:10668;height:1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au8MA&#10;AADdAAAADwAAAGRycy9kb3ducmV2LnhtbERPTWvCQBC9F/oflin0VndV2kp0lRIoiBS0Rj0P2TFJ&#10;m50N2amm/757EHp8vO/FavCtulAfm8AWxiMDirgMruHKwqF4f5qBioLssA1MFn4pwmp5f7fAzIUr&#10;f9JlL5VKIRwztFCLdJnWsazJYxyFjjhx59B7lAT7Srserynct3pizIv22HBqqLGjvKbye//jLWxP&#10;u2Kze803Yial5Ef+ouePwtrHh+FtDkpokH/xzb12FqZjk/anN+kJ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au8MAAADdAAAADwAAAAAAAAAAAAAAAACYAgAAZHJzL2Rv&#10;d25yZXYueG1sUEsFBgAAAAAEAAQA9QAAAIgDAAAAAA==&#10;" stroked="f" strokeweight=".25pt">
                  <v:textbox style="mso-fit-shape-to-text:t" inset="0,0,0,0">
                    <w:txbxContent>
                      <w:p w:rsidR="00A3681E" w:rsidRDefault="00A3681E" w:rsidP="00BD6E3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Foam tape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rFonts w:hint="eastAsia"/>
                            <w:sz w:val="18"/>
                          </w:rPr>
                          <w:t>3)</w:t>
                        </w:r>
                      </w:p>
                    </w:txbxContent>
                  </v:textbox>
                </v:rect>
                <v:line id="Line 1298" o:spid="_x0000_s1509" style="position:absolute;flip:x y;visibility:visible;mso-wrap-style:square" from="15056,6069" to="24331,1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vksYAAADdAAAADwAAAGRycy9kb3ducmV2LnhtbESPQWvCQBSE7wX/w/KEXkrdtNVSU1cp&#10;kYJ6a+yhx0f2NRuafRuymzX+e1cQehxm5htmtRltKyL1vnGs4GmWgSCunG64VvB9/Hx8A+EDssbW&#10;MSk4k4fNenK3wly7E39RLEMtEoR9jgpMCF0upa8MWfQz1xEn79f1FkOSfS11j6cEt618zrJXabHh&#10;tGCwo8JQ9VcOVkHRxgMN8aB/FnF4MNt9oeemVOp+On68gwg0hv/wrb3TCl6y5RKub9ITkO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gL5LGAAAA3QAAAA8AAAAAAAAA&#10;AAAAAAAAoQIAAGRycy9kb3ducmV2LnhtbFBLBQYAAAAABAAEAPkAAACUAwAAAAA=&#10;" strokeweight="1.5pt">
                  <v:stroke endarrow="block"/>
                </v:line>
                <v:line id="Line 1449" o:spid="_x0000_s1510" style="position:absolute;flip:x;visibility:visible;mso-wrap-style:square" from="14819,1794" to="23543,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/Q+cYAAADdAAAADwAAAGRycy9kb3ducmV2LnhtbESPQWsCMRSE74X+h/AKvdVkK1varVGq&#10;qHitluLxuXndXU1elk3qrv/eFAoeh5n5hpnMBmfFmbrQeNaQjRQI4tKbhisNX7vV0yuIEJENWs+k&#10;4UIBZtP7uwkWxvf8SedtrESCcChQQx1jW0gZypochpFviZP34zuHMcmukqbDPsGdlc9KvUiHDaeF&#10;Glta1FSetr9Ow1pt5v3xLVeLY374zueDPS33VuvHh+HjHUSkId7C/+2N0TDOVAZ/b9IT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v0PnGAAAA3QAAAA8AAAAAAAAA&#10;AAAAAAAAoQIAAGRycy9kb3ducmV2LnhtbFBLBQYAAAAABAAEAPkAAACUAwAAAAA=&#10;" strokeweight="1.5pt">
                  <v:stroke endarrow="block"/>
                </v:line>
                <v:line id="Line 2632" o:spid="_x0000_s1511" style="position:absolute;flip:x y;visibility:visible;mso-wrap-style:square" from="13807,7986" to="22139,16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pPsUAAADdAAAADwAAAGRycy9kb3ducmV2LnhtbESPQWvCQBSE70L/w/IKXkQ3itWSukqJ&#10;FKo30x56fGRfs6HZtyG7WdN/3xWEHoeZ+YbZHUbbiki9bxwrWC4yEMSV0w3XCj4/3ubPIHxA1tg6&#10;JgW/5OGwf5jsMNfuyheKZahFgrDPUYEJocul9JUhi37hOuLkfbveYkiyr6Xu8ZrgtpWrLNtIiw2n&#10;BYMdFYaqn3KwCoo2nmmIZ/31FIeZOZ4KvTalUtPH8fUFRKAx/Ifv7XetYLXcbuD2Jj0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mpPsUAAADdAAAADwAAAAAAAAAA&#10;AAAAAAChAgAAZHJzL2Rvd25yZXYueG1sUEsFBgAAAAAEAAQA+QAAAJMDAAAAAA==&#10;" strokeweight="1.5pt">
                  <v:stroke endarrow="block"/>
                </v:line>
                <v:rect id="Rectangle 2642" o:spid="_x0000_s1512" style="position:absolute;left:14709;top:16776;width:1485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GosYA&#10;AADdAAAADwAAAGRycy9kb3ducmV2LnhtbESPX0vDQBDE3wW/w7GCb/bO+qc19lpKQJBSsDatz0tu&#10;TWJzeyG3tvHbewXBx2FmfsPMFoNv1ZH62AS2cDsyoIjL4BquLOyKl5spqCjIDtvAZOGHIizmlxcz&#10;zFw48Tsdt1KpBOGYoYVapMu0jmVNHuModMTJ+wy9R0myr7Tr8ZTgvtVjYx61x4bTQo0d5TWVh+23&#10;t/D2sSlWm0m+EjMuJd/zFz2sC2uvr4blMyihQf7Df+1XZ+HOPN3D+U16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GosYAAADdAAAADwAAAAAAAAAAAAAAAACYAgAAZHJz&#10;L2Rvd25yZXYueG1sUEsFBgAAAAAEAAQA9QAAAIsDAAAAAA==&#10;" stroked="f" strokeweight=".25pt">
                  <v:textbox style="mso-fit-shape-to-text:t" inset="0,0,0,0">
                    <w:txbxContent>
                      <w:p w:rsidR="00A3681E" w:rsidRDefault="00A3681E" w:rsidP="00BD6E3C">
                        <w:pPr>
                          <w:jc w:val="center"/>
                        </w:pPr>
                        <w:r>
                          <w:rPr>
                            <w:rFonts w:hint="eastAsia"/>
                            <w:sz w:val="18"/>
                          </w:rPr>
                          <w:t>PKB signal wire (Red / White)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C24B73">
        <w:rPr>
          <w:rFonts w:hint="eastAsia"/>
        </w:rPr>
        <w:t xml:space="preserve">Take the </w:t>
      </w:r>
      <w:r w:rsidR="00C24B73">
        <w:t xml:space="preserve">REV signal wire </w:t>
      </w:r>
      <w:r w:rsidR="00643F80">
        <w:rPr>
          <w:rFonts w:hint="eastAsia"/>
        </w:rPr>
        <w:t xml:space="preserve">(Green) and </w:t>
      </w:r>
      <w:r w:rsidR="00C24B73">
        <w:rPr>
          <w:rFonts w:hint="eastAsia"/>
        </w:rPr>
        <w:t xml:space="preserve">PKB signal wire (Red / White) </w:t>
      </w:r>
      <w:r w:rsidR="00C24B73">
        <w:t xml:space="preserve">from the wire harness and fix </w:t>
      </w:r>
      <w:r w:rsidR="00C24B73">
        <w:rPr>
          <w:rFonts w:hint="eastAsia"/>
        </w:rPr>
        <w:t>them</w:t>
      </w:r>
      <w:r w:rsidR="00C24B73">
        <w:t xml:space="preserve"> to the vehicle wire harness with fo</w:t>
      </w:r>
      <w:r w:rsidR="00C24B73">
        <w:rPr>
          <w:rFonts w:hint="eastAsia"/>
        </w:rPr>
        <w:t>a</w:t>
      </w:r>
      <w:r w:rsidR="00C24B73">
        <w:t>m tape (Fig.</w:t>
      </w:r>
      <w:r w:rsidR="00C24B73">
        <w:rPr>
          <w:rFonts w:hint="eastAsia"/>
        </w:rPr>
        <w:t xml:space="preserve"> </w:t>
      </w:r>
      <w:r w:rsidR="00C24B73">
        <w:t>3-</w:t>
      </w:r>
      <w:r w:rsidR="00684B51">
        <w:rPr>
          <w:rFonts w:hint="eastAsia"/>
        </w:rPr>
        <w:t>1</w:t>
      </w:r>
      <w:r w:rsidR="00684B51">
        <w:t>8</w:t>
      </w:r>
      <w:r w:rsidR="00C24B73">
        <w:t>).</w:t>
      </w:r>
    </w:p>
    <w:p w:rsidR="00514AB9" w:rsidRDefault="00684B51" w:rsidP="003C46F9">
      <w:pPr>
        <w:pStyle w:val="ProcLevel3"/>
      </w:pPr>
      <w:r>
        <w:t xml:space="preserve">Bundle </w:t>
      </w:r>
      <w:r w:rsidR="00514AB9">
        <w:t xml:space="preserve">excess GPS antenna, PKB, REV, &amp; </w:t>
      </w:r>
      <w:r w:rsidR="00643F80" w:rsidRPr="00643F80">
        <w:t xml:space="preserve">microphone </w:t>
      </w:r>
      <w:r w:rsidR="00514AB9">
        <w:t>wires together &amp; fix to vehicle harness with a lock tie.</w:t>
      </w:r>
    </w:p>
    <w:p w:rsidR="00643F80" w:rsidRDefault="00643F80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643F80" w:rsidRDefault="00643F80" w:rsidP="003C46F9">
      <w:pPr>
        <w:pStyle w:val="ProcLevel2"/>
        <w:numPr>
          <w:ilvl w:val="0"/>
          <w:numId w:val="0"/>
        </w:numPr>
        <w:ind w:left="360"/>
      </w:pPr>
    </w:p>
    <w:p w:rsidR="00684B51" w:rsidRDefault="003A084F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2448" behindDoc="0" locked="1" layoutInCell="1" allowOverlap="1" wp14:anchorId="390BC0B5" wp14:editId="12ECC416">
                <wp:simplePos x="0" y="0"/>
                <wp:positionH relativeFrom="column">
                  <wp:posOffset>-3248025</wp:posOffset>
                </wp:positionH>
                <wp:positionV relativeFrom="paragraph">
                  <wp:posOffset>4445</wp:posOffset>
                </wp:positionV>
                <wp:extent cx="2971800" cy="1828800"/>
                <wp:effectExtent l="0" t="0" r="19050" b="19050"/>
                <wp:wrapNone/>
                <wp:docPr id="3252" name="Group 3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685647"/>
                          <a:chExt cx="2971800" cy="1828952"/>
                        </a:xfrm>
                      </wpg:grpSpPr>
                      <pic:pic xmlns:pic="http://schemas.openxmlformats.org/drawingml/2006/picture">
                        <pic:nvPicPr>
                          <pic:cNvPr id="3310" name="Picture 3310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24" y="819807"/>
                            <a:ext cx="1981200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91" name="Group 1042"/>
                        <wpg:cNvGrpSpPr>
                          <a:grpSpLocks/>
                        </wpg:cNvGrpSpPr>
                        <wpg:grpSpPr bwMode="auto">
                          <a:xfrm>
                            <a:off x="0" y="685647"/>
                            <a:ext cx="2971800" cy="1828952"/>
                            <a:chOff x="1200" y="2654"/>
                            <a:chExt cx="4680" cy="2182"/>
                          </a:xfrm>
                        </wpg:grpSpPr>
                        <wps:wsp>
                          <wps:cNvPr id="3092" name="Rectangle 10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2654"/>
                              <a:ext cx="4680" cy="21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3" name="Text Box 10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4" y="4608"/>
                              <a:ext cx="864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3A084F">
                                <w:pPr>
                                  <w:pStyle w:val="Fig"/>
                                  <w:jc w:val="center"/>
                                </w:pPr>
                                <w:r>
                                  <w:t xml:space="preserve">Fig. </w:t>
                                </w:r>
                                <w:r>
                                  <w:rPr>
                                    <w:rFonts w:hint="eastAsia"/>
                                  </w:rPr>
                                  <w:t>3</w:t>
                                </w:r>
                                <w:r>
                                  <w:t>-19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072" name="Group 3325"/>
                        <wpg:cNvGrpSpPr>
                          <a:grpSpLocks/>
                        </wpg:cNvGrpSpPr>
                        <wpg:grpSpPr bwMode="auto">
                          <a:xfrm>
                            <a:off x="13006" y="702967"/>
                            <a:ext cx="2910205" cy="1727200"/>
                            <a:chOff x="1218" y="8672"/>
                            <a:chExt cx="4583" cy="2720"/>
                          </a:xfrm>
                        </wpg:grpSpPr>
                        <wpg:grpSp>
                          <wpg:cNvPr id="3073" name="Group 3288"/>
                          <wpg:cNvGrpSpPr>
                            <a:grpSpLocks/>
                          </wpg:cNvGrpSpPr>
                          <wpg:grpSpPr bwMode="auto">
                            <a:xfrm>
                              <a:off x="4032" y="10296"/>
                              <a:ext cx="1680" cy="1096"/>
                              <a:chOff x="4104" y="9396"/>
                              <a:chExt cx="1680" cy="1096"/>
                            </a:xfrm>
                          </wpg:grpSpPr>
                          <wps:wsp>
                            <wps:cNvPr id="3078" name="Line 2634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539" y="9396"/>
                                <a:ext cx="328" cy="90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4" name="Rectangle 13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104" y="10285"/>
                                <a:ext cx="1680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3A084F">
                                  <w:pPr>
                                    <w:ind w:leftChars="49" w:left="118" w:firstLine="1"/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Vehicle wire harness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3079" name="Group 3311"/>
                          <wpg:cNvGrpSpPr>
                            <a:grpSpLocks/>
                          </wpg:cNvGrpSpPr>
                          <wpg:grpSpPr bwMode="auto">
                            <a:xfrm>
                              <a:off x="4049" y="9424"/>
                              <a:ext cx="1752" cy="413"/>
                              <a:chOff x="4022" y="8714"/>
                              <a:chExt cx="1887" cy="413"/>
                            </a:xfrm>
                          </wpg:grpSpPr>
                          <wps:wsp>
                            <wps:cNvPr id="3081" name="Line 2636"/>
                            <wps:cNvCnPr>
                              <a:cxnSpLocks noChangeShapeType="1"/>
                              <a:stCxn id="3080" idx="1"/>
                            </wps:cNvCnPr>
                            <wps:spPr bwMode="auto">
                              <a:xfrm flipH="1">
                                <a:off x="4022" y="8830"/>
                                <a:ext cx="507" cy="29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0" name="Rectangle 2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29" y="8714"/>
                                <a:ext cx="1380" cy="2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3A084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Foam tape (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5)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g:grpSp>
                          <wpg:cNvPr id="3082" name="Group 3289"/>
                          <wpg:cNvGrpSpPr>
                            <a:grpSpLocks/>
                          </wpg:cNvGrpSpPr>
                          <wpg:grpSpPr bwMode="auto">
                            <a:xfrm>
                              <a:off x="1925" y="10004"/>
                              <a:ext cx="2340" cy="979"/>
                              <a:chOff x="1898" y="9294"/>
                              <a:chExt cx="2340" cy="979"/>
                            </a:xfrm>
                          </wpg:grpSpPr>
                          <wps:wsp>
                            <wps:cNvPr id="3083" name="Rectangle 2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98" y="10066"/>
                                <a:ext cx="2340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3A084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PKB signal wire (Red / White)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084" name="Line 264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552" y="9294"/>
                                <a:ext cx="441" cy="82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85" name="Group 3290"/>
                          <wpg:cNvGrpSpPr>
                            <a:grpSpLocks/>
                          </wpg:cNvGrpSpPr>
                          <wpg:grpSpPr bwMode="auto">
                            <a:xfrm>
                              <a:off x="1218" y="8672"/>
                              <a:ext cx="1891" cy="1182"/>
                              <a:chOff x="1191" y="7962"/>
                              <a:chExt cx="1891" cy="1182"/>
                            </a:xfrm>
                          </wpg:grpSpPr>
                          <wps:wsp>
                            <wps:cNvPr id="3086" name="Rectangle 2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91" y="7962"/>
                                <a:ext cx="1891" cy="2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3A084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REV signal wire (Green)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087" name="Line 2643"/>
                            <wps:cNvCnPr>
                              <a:cxnSpLocks noChangeShapeType="1"/>
                              <a:stCxn id="3086" idx="2"/>
                            </wps:cNvCnPr>
                            <wps:spPr bwMode="auto">
                              <a:xfrm>
                                <a:off x="2137" y="8169"/>
                                <a:ext cx="451" cy="9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88" name="Group 3291"/>
                          <wpg:cNvGrpSpPr>
                            <a:grpSpLocks/>
                          </wpg:cNvGrpSpPr>
                          <wpg:grpSpPr bwMode="auto">
                            <a:xfrm>
                              <a:off x="2480" y="8924"/>
                              <a:ext cx="892" cy="863"/>
                              <a:chOff x="2717" y="8394"/>
                              <a:chExt cx="892" cy="863"/>
                            </a:xfrm>
                          </wpg:grpSpPr>
                          <wps:wsp>
                            <wps:cNvPr id="3089" name="Rectangle 2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17" y="8394"/>
                                <a:ext cx="892" cy="4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3681E" w:rsidRDefault="00A3681E" w:rsidP="003A084F">
                                  <w:pPr>
                                    <w:jc w:val="center"/>
                                  </w:pPr>
                                  <w:r w:rsidRPr="00684B51">
                                    <w:rPr>
                                      <w:sz w:val="18"/>
                                    </w:rPr>
                                    <w:t>Mic</w:t>
                                  </w:r>
                                  <w:r w:rsidRPr="00684B51">
                                    <w:rPr>
                                      <w:rFonts w:hint="eastAsia"/>
                                      <w:sz w:val="18"/>
                                    </w:rPr>
                                    <w:t xml:space="preserve"> cord</w:t>
                                  </w:r>
                                  <w:r w:rsidRPr="00684B51">
                                    <w:rPr>
                                      <w:sz w:val="18"/>
                                    </w:rPr>
                                    <w:t xml:space="preserve"> (Black)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090" name="Line 2638"/>
                            <wps:cNvCnPr>
                              <a:cxnSpLocks noChangeShapeType="1"/>
                              <a:stCxn id="3089" idx="2"/>
                            </wps:cNvCnPr>
                            <wps:spPr bwMode="auto">
                              <a:xfrm flipH="1">
                                <a:off x="3077" y="8808"/>
                                <a:ext cx="86" cy="449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420" name="Oval 3313"/>
                        <wps:cNvSpPr>
                          <a:spLocks noChangeArrowheads="1"/>
                        </wps:cNvSpPr>
                        <wps:spPr bwMode="auto">
                          <a:xfrm>
                            <a:off x="1426779" y="701566"/>
                            <a:ext cx="457200" cy="342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19" name="Line 3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18896" y="1048407"/>
                            <a:ext cx="152400" cy="457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21" name="Group 3324"/>
                        <wpg:cNvGrpSpPr>
                          <a:grpSpLocks/>
                        </wpg:cNvGrpSpPr>
                        <wpg:grpSpPr bwMode="auto">
                          <a:xfrm>
                            <a:off x="1657656" y="701697"/>
                            <a:ext cx="1099820" cy="141605"/>
                            <a:chOff x="3792" y="8670"/>
                            <a:chExt cx="1732" cy="223"/>
                          </a:xfrm>
                        </wpg:grpSpPr>
                        <wps:wsp>
                          <wps:cNvPr id="3422" name="Rectangle 3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804" y="8670"/>
                              <a:ext cx="72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3681E" w:rsidRDefault="00A3681E" w:rsidP="003A084F">
                                <w:pPr>
                                  <w:jc w:val="center"/>
                                </w:pPr>
                                <w:r>
                                  <w:rPr>
                                    <w:sz w:val="18"/>
                                  </w:rPr>
                                  <w:t>Lock tie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423" name="Line 3323"/>
                          <wps:cNvCnPr>
                            <a:cxnSpLocks noChangeShapeType="1"/>
                            <a:stCxn id="3422" idx="1"/>
                          </wps:cNvCnPr>
                          <wps:spPr bwMode="auto">
                            <a:xfrm flipH="1">
                              <a:off x="3792" y="8773"/>
                              <a:ext cx="1012" cy="1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BC0B5" id="Group 3252" o:spid="_x0000_s1513" style="position:absolute;left:0;text-align:left;margin-left:-255.75pt;margin-top:.35pt;width:234pt;height:2in;z-index:251752448;mso-height-relative:margin" coordorigin=",6856" coordsize="29718,18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">
                <v:shape id="Picture 3310" o:spid="_x0000_s1514" type="#_x0000_t75" style="position:absolute;left:3547;top:8198;width:19812;height:14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SAWDDAAAA3QAAAA8AAABkcnMvZG93bnJldi54bWxET81qg0AQvhfyDssUcinJmgTaYlyDKURz&#10;KjT1ASbuRK3urLhbY9++eyj0+PH9J4fZ9GKi0bWWFWzWEQjiyuqWawXl52n1CsJ5ZI29ZVLwQw4O&#10;6eIhwVjbO3/QdPG1CCHsYlTQeD/EUrqqIYNubQfiwN3saNAHONZSj3gP4aaX2yh6lgZbDg0NDvTW&#10;UNVdvo2C4qW8nnN94q/iKTvSe97Zjkullo9ztgfhafb/4j/3WSvY7TZhf3gTnoB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IBYMMAAADdAAAADwAAAAAAAAAAAAAAAACf&#10;AgAAZHJzL2Rvd25yZXYueG1sUEsFBgAAAAAEAAQA9wAAAI8DAAAAAA==&#10;">
                  <v:imagedata r:id="rId123" o:title=""/>
                  <v:path arrowok="t"/>
                </v:shape>
                <v:group id="Group 1042" o:spid="_x0000_s1515" style="position:absolute;top:6856;width:29718;height:18289" coordorigin="1200,2654" coordsize="4680,2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3f18cAAADd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Gr8l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3f18cAAADd&#10;AAAADwAAAAAAAAAAAAAAAACqAgAAZHJzL2Rvd25yZXYueG1sUEsFBgAAAAAEAAQA+gAAAJ4DAAAA&#10;AA==&#10;">
                  <v:rect id="Rectangle 1043" o:spid="_x0000_s1516" style="position:absolute;left:1200;top:2654;width:4680;height:2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ZocUA&#10;AADdAAAADwAAAGRycy9kb3ducmV2LnhtbESPQWsCMRSE74X+h/AKvXWzWhTdGmVbKvQkqIXa22Pz&#10;TBY3L8smdbf/3giCx2FmvmEWq8E14kxdqD0rGGU5COLK65qNgu/9+mUGIkRkjY1nUvBPAVbLx4cF&#10;Ftr3vKXzLhqRIBwKVGBjbAspQ2XJYch8S5y8o+8cxiQ7I3WHfYK7Ro7zfCod1pwWLLb0Yak67f6c&#10;gs/2d1NOTJDlT7SHk3/v13ZjlHp+Gso3EJGGeA/f2l9awWs+H8P1TX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FmhxQAAAN0AAAAPAAAAAAAAAAAAAAAAAJgCAABkcnMv&#10;ZG93bnJldi54bWxQSwUGAAAAAAQABAD1AAAAigMAAAAA&#10;" filled="f"/>
                  <v:shape id="Text Box 1044" o:spid="_x0000_s1517" type="#_x0000_t202" style="position:absolute;left:1224;top:4608;width:864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s4MUA&#10;AADdAAAADwAAAGRycy9kb3ducmV2LnhtbESPQWsCMRSE70L/Q3gFb5q0gujWKFIqCEJx3R56fN08&#10;d4Obl+0m6vrvG0HocZiZb5jFqneNuFAXrGcNL2MFgrj0xnKl4avYjGYgQkQ22HgmDTcKsFo+DRaY&#10;GX/lnC6HWIkE4ZChhjrGNpMylDU5DGPfEifv6DuHMcmukqbDa4K7Rr4qNZUOLaeFGlt6r6k8Hc5O&#10;w/qb8w/7+/mzz4+5LYq54t30pPXwuV+/gYjUx//wo701GiZqPoH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ezgxQAAAN0AAAAPAAAAAAAAAAAAAAAAAJgCAABkcnMv&#10;ZG93bnJldi54bWxQSwUGAAAAAAQABAD1AAAAigMAAAAA&#10;" filled="f" stroked="f">
                    <v:textbox inset="0,0,0,0">
                      <w:txbxContent>
                        <w:p w:rsidR="00A3681E" w:rsidRDefault="00A3681E" w:rsidP="003A084F">
                          <w:pPr>
                            <w:pStyle w:val="Fig"/>
                            <w:jc w:val="center"/>
                          </w:pPr>
                          <w:r>
                            <w:t xml:space="preserve">Fig. </w:t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t>-19</w:t>
                          </w:r>
                        </w:p>
                      </w:txbxContent>
                    </v:textbox>
                  </v:shape>
                </v:group>
                <v:group id="Group 3325" o:spid="_x0000_s1518" style="position:absolute;left:130;top:7029;width:29102;height:17272" coordorigin="1218,8672" coordsize="4583,2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<v:group id="Group 3288" o:spid="_x0000_s1519" style="position:absolute;left:4032;top:10296;width:1680;height:1096" coordorigin="4104,9396" coordsize="1680,1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8CwcYAAADd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iT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/wLBxgAAAN0A&#10;AAAPAAAAAAAAAAAAAAAAAKoCAABkcnMvZG93bnJldi54bWxQSwUGAAAAAAQABAD6AAAAnQMAAAAA&#10;">
                    <v:line id="Line 2634" o:spid="_x0000_s1520" style="position:absolute;flip:x y;visibility:visible;mso-wrap-style:square" from="4539,9396" to="4867,10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Bs88IAAADdAAAADwAAAGRycy9kb3ducmV2LnhtbERPz2vCMBS+D/Y/hDfwMjSdTiedUUaH&#10;sHmzetjx0TybsualNGns/vvlIHj8+H5vdqNtRaTeN44VvMwyEMSV0w3XCs6n/XQNwgdkja1jUvBH&#10;Hnbbx4cN5tpd+UixDLVIIexzVGBC6HIpfWXIop+5jjhxF9dbDAn2tdQ9XlO4beU8y1bSYsOpwWBH&#10;haHqtxysgqKNBxriQf8s4/BsPr8L/WpKpSZP48c7iEBjuItv7i+tYJG9pbnpTXo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Bs88IAAADdAAAADwAAAAAAAAAAAAAA&#10;AAChAgAAZHJzL2Rvd25yZXYueG1sUEsFBgAAAAAEAAQA+QAAAJADAAAAAA==&#10;" strokeweight="1.5pt">
                      <v:stroke endarrow="block"/>
                    </v:line>
                    <v:rect id="Rectangle 1303" o:spid="_x0000_s1521" style="position:absolute;left:4104;top:10285;width:168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UgWMYA&#10;AADdAAAADwAAAGRycy9kb3ducmV2LnhtbESPX0vDQBDE3wW/w7GCb/bO+qcl9lokIEgpWJO2z0tu&#10;TaK5vZBb2/Tbe4Lg4zAzv2EWq9F36khDbANbuJ0YUMRVcC3XFnbly80cVBRkh11gsnCmCKvl5cUC&#10;MxdO/E7HQmqVIBwztNCI9JnWsWrIY5yEnjh5H2HwKEkOtXYDnhLcd3pqzKP22HJaaLCnvKHqq/j2&#10;Ft4O23K9neVrMdNK8j1/0sOmtPb6anx+AiU0yn/4r/3qLNyZ2T38vklPQC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UgWMYAAADdAAAADwAAAAAAAAAAAAAAAACYAgAAZHJz&#10;L2Rvd25yZXYueG1sUEsFBgAAAAAEAAQA9QAAAIsDAAAAAA==&#10;" stroked="f" strokeweight=".25pt">
                      <v:textbox style="mso-fit-shape-to-text:t" inset="0,0,0,0">
                        <w:txbxContent>
                          <w:p w:rsidR="00A3681E" w:rsidRDefault="00A3681E" w:rsidP="003A084F">
                            <w:pPr>
                              <w:ind w:leftChars="49" w:left="118" w:firstLine="1"/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Vehicle wire harness</w:t>
                            </w:r>
                          </w:p>
                        </w:txbxContent>
                      </v:textbox>
                    </v:rect>
                  </v:group>
                  <v:group id="Group 3311" o:spid="_x0000_s1522" style="position:absolute;left:4049;top:9424;width:1752;height:413" coordorigin="4022,8714" coordsize="1887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c1K8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Es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FzUrxgAAAN0A&#10;AAAPAAAAAAAAAAAAAAAAAKoCAABkcnMvZG93bnJldi54bWxQSwUGAAAAAAQABAD6AAAAnQMAAAAA&#10;">
                    <v:line id="Line 2636" o:spid="_x0000_s1523" style="position:absolute;flip:x;visibility:visible;mso-wrap-style:square" from="4022,8830" to="4529,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3cPsUAAADdAAAADwAAAGRycy9kb3ducmV2LnhtbESPQWsCMRSE70L/Q3gFb5rYskVXo1Rp&#10;i9faIh6fm+fuavKybKK7/fdNoeBxmJlvmMWqd1bcqA21Zw2TsQJBXHhTc6nh++t9NAURIrJB65k0&#10;/FCA1fJhsMDc+I4/6baLpUgQDjlqqGJscilDUZHDMPYNcfJOvnUYk2xLaVrsEtxZ+aTUi3RYc1qo&#10;sKFNRcVld3UaPtR23Z1nmdqcs+M+W/f28nawWg8f+9c5iEh9vIf/21uj4VlNJ/D3Jj0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3cPsUAAADdAAAADwAAAAAAAAAA&#10;AAAAAAChAgAAZHJzL2Rvd25yZXYueG1sUEsFBgAAAAAEAAQA+QAAAJMDAAAAAA==&#10;" strokeweight="1.5pt">
                      <v:stroke endarrow="block"/>
                    </v:line>
                    <v:rect id="Rectangle 2635" o:spid="_x0000_s1524" style="position:absolute;left:4529;top:8714;width:138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WfMMA&#10;AADdAAAADwAAAGRycy9kb3ducmV2LnhtbERPTWvCQBC9F/oflin0VnertJXoKiVQEClojXoesmMS&#10;m50N2amm/757EHp8vO/5cvCtulAfm8AWnkcGFHEZXMOVhX3x8TQFFQXZYRuYLPxShOXi/m6OmQtX&#10;/qLLTiqVQjhmaKEW6TKtY1mTxzgKHXHiTqH3KAn2lXY9XlO4b/XYmFftseHUUGNHeU3l9+7HW9gc&#10;t8V6+5avxYxLyQ98ppfPwtrHh+F9BkpokH/xzb1yFiZmmvanN+kJ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tWfMMAAADdAAAADwAAAAAAAAAAAAAAAACYAgAAZHJzL2Rv&#10;d25yZXYueG1sUEsFBgAAAAAEAAQA9QAAAIgDAAAAAA==&#10;" stroked="f" strokeweight=".25pt">
                      <v:textbox style="mso-fit-shape-to-text:t" inset="0,0,0,0">
                        <w:txbxContent>
                          <w:p w:rsidR="00A3681E" w:rsidRDefault="00A3681E" w:rsidP="003A08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Foam tape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5)</w:t>
                            </w:r>
                          </w:p>
                        </w:txbxContent>
                      </v:textbox>
                    </v:rect>
                  </v:group>
                  <v:group id="Group 3289" o:spid="_x0000_s1525" style="position:absolute;left:1925;top:10004;width:2340;height:979" coordorigin="1898,9294" coordsize="2340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bXfc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2QB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GbXfccAAADd&#10;AAAADwAAAAAAAAAAAAAAAACqAgAAZHJzL2Rvd25yZXYueG1sUEsFBgAAAAAEAAQA+gAAAJ4DAAAA&#10;AA==&#10;">
                    <v:rect id="Rectangle 2639" o:spid="_x0000_s1526" style="position:absolute;left:1898;top:10066;width:234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IC8YA&#10;AADdAAAADwAAAGRycy9kb3ducmV2LnhtbESPUUvDQBCE3wv9D8cWfGvvbNGW2GuRgCBFsG3U5yW3&#10;JtHcXsitbfz3nlDo4zAz3zDr7eBbdaI+NoEt3M4MKOIyuIYrC2/F03QFKgqywzYwWfilCNvNeLTG&#10;zIUzH+h0lEolCMcMLdQiXaZ1LGvyGGehI07eZ+g9SpJ9pV2P5wT3rZ4bc689NpwWauwor6n8Pv54&#10;C68f+2K3X+Y7MfNS8nf+oruXwtqbyfD4AEpokGv40n52FhZmtYD/N+k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nIC8YAAADdAAAADwAAAAAAAAAAAAAAAACYAgAAZHJz&#10;L2Rvd25yZXYueG1sUEsFBgAAAAAEAAQA9QAAAIsDAAAAAA==&#10;" stroked="f" strokeweight=".25pt">
                      <v:textbox style="mso-fit-shape-to-text:t" inset="0,0,0,0">
                        <w:txbxContent>
                          <w:p w:rsidR="00A3681E" w:rsidRDefault="00A3681E" w:rsidP="003A08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PKB signal wire (Red / White)</w:t>
                            </w:r>
                          </w:p>
                        </w:txbxContent>
                      </v:textbox>
                    </v:rect>
                    <v:line id="Line 2641" o:spid="_x0000_s1527" style="position:absolute;flip:x y;visibility:visible;mso-wrap-style:square" from="2552,9294" to="2993,10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gW0cUAAADdAAAADwAAAGRycy9kb3ducmV2LnhtbESPQWvCQBSE74L/YXlCL1I3trZI6iqS&#10;Umi9NXrw+Mg+s6HZtyG7WdN/3y0IHoeZ+YbZ7Ebbiki9bxwrWC4yEMSV0w3XCk7Hj8c1CB+QNbaO&#10;ScEvedhtp5MN5tpd+ZtiGWqRIOxzVGBC6HIpfWXIol+4jjh5F9dbDEn2tdQ9XhPctvIpy16lxYbT&#10;gsGOCkPVTzlYBUUbDzTEgz6/xGFu3r8KvTKlUg+zcf8GItAY7uFb+1MreM7WK/h/k5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gW0cUAAADdAAAADwAAAAAAAAAA&#10;AAAAAAChAgAAZHJzL2Rvd25yZXYueG1sUEsFBgAAAAAEAAQA+QAAAJMDAAAAAA==&#10;" strokeweight="1.5pt">
                      <v:stroke endarrow="block"/>
                    </v:line>
                  </v:group>
                  <v:group id="Group 3290" o:spid="_x0000_s1528" style="position:absolute;left:1218;top:8672;width:1891;height:1182" coordorigin="1191,7962" coordsize="1891,1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PTwnFAAAA3QAA&#10;AA8AAAAAAAAAAAAAAAAAqgIAAGRycy9kb3ducmV2LnhtbFBLBQYAAAAABAAEAPoAAACcAwAAAAA=&#10;">
                    <v:rect id="Rectangle 2640" o:spid="_x0000_s1529" style="position:absolute;left:1191;top:7962;width:1891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rk8YA&#10;AADdAAAADwAAAGRycy9kb3ducmV2LnhtbESPUUvDQBCE3wv+h2OFvtk7W1pL7LVIQCilYG3U5yW3&#10;JtHcXsht2/jvPUHo4zAz3zCrzeBbdaY+NoEt3E8MKOIyuIYrC2/F890SVBRkh21gsvBDETbrm9EK&#10;Mxcu/Erno1QqQThmaKEW6TKtY1mTxzgJHXHyPkPvUZLsK+16vCS4b/XUmIX22HBaqLGjvKby+3jy&#10;Fl4+DsXu8JDvxExLyd/5i+b7wtrx7fD0CEpokGv4v711FmZmuYC/N+k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5rk8YAAADdAAAADwAAAAAAAAAAAAAAAACYAgAAZHJz&#10;L2Rvd25yZXYueG1sUEsFBgAAAAAEAAQA9QAAAIsDAAAAAA==&#10;" stroked="f" strokeweight=".25pt">
                      <v:textbox style="mso-fit-shape-to-text:t" inset="0,0,0,0">
                        <w:txbxContent>
                          <w:p w:rsidR="00A3681E" w:rsidRDefault="00A3681E" w:rsidP="003A084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REV signal wire (Green)</w:t>
                            </w:r>
                          </w:p>
                        </w:txbxContent>
                      </v:textbox>
                    </v:rect>
                    <v:line id="Line 2643" o:spid="_x0000_s1530" style="position:absolute;visibility:visible;mso-wrap-style:square" from="2137,8169" to="2588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u4MUAAADdAAAADwAAAGRycy9kb3ducmV2LnhtbESPS4vCQBCE74L/YWjBm058rErWUUTw&#10;cdmD0cPurcm0SdZMT8iMGv+9Iwgei6r6ipovG1OKG9WusKxg0I9AEKdWF5wpOB03vRkI55E1lpZJ&#10;wYMcLBft1hxjbe98oFviMxEg7GJUkHtfxVK6NCeDrm8r4uCdbW3QB1lnUtd4D3BTymEUTaTBgsNC&#10;jhWtc0ovydUo+MLRJDv8/Przfvz336yJB9tkp1S306y+QXhq/Cf8bu+1glE0m8LrTX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Pu4MUAAADdAAAADwAAAAAAAAAA&#10;AAAAAAChAgAAZHJzL2Rvd25yZXYueG1sUEsFBgAAAAAEAAQA+QAAAJMDAAAAAA==&#10;" strokeweight="1.5pt">
                      <v:stroke endarrow="block"/>
                    </v:line>
                  </v:group>
                  <v:group id="Group 3291" o:spid="_x0000_s1531" style="position:absolute;left:2480;top:8924;width:892;height:863" coordorigin="2717,8394" coordsize="892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  <v:rect id="Rectangle 2637" o:spid="_x0000_s1532" style="position:absolute;left:2717;top:8394;width:89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/4cUA&#10;AADdAAAADwAAAGRycy9kb3ducmV2LnhtbESPUUvDQBCE3wX/w7GCb/bOitrGXosEBCkFa9L2ecmt&#10;STS3F3Jrm/57TxB8HGbmG2axGn2njjTENrCF24kBRVwF13JtYVe+3MxARUF22AUmC2eKsFpeXiww&#10;c+HE73QspFYJwjFDC41In2kdq4Y8xknoiZP3EQaPkuRQazfgKcF9p6fGPGiPLaeFBnvKG6q+im9v&#10;4e2wLdfbx3wtZlpJvudPut+U1l5fjc9PoIRG+Q//tV+dhTszm8Pvm/QE9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f/hxQAAAN0AAAAPAAAAAAAAAAAAAAAAAJgCAABkcnMv&#10;ZG93bnJldi54bWxQSwUGAAAAAAQABAD1AAAAigMAAAAA&#10;" stroked="f" strokeweight=".25pt">
                      <v:textbox style="mso-fit-shape-to-text:t" inset="0,0,0,0">
                        <w:txbxContent>
                          <w:p w:rsidR="00A3681E" w:rsidRDefault="00A3681E" w:rsidP="003A084F">
                            <w:pPr>
                              <w:jc w:val="center"/>
                            </w:pPr>
                            <w:r w:rsidRPr="00684B51">
                              <w:rPr>
                                <w:sz w:val="18"/>
                              </w:rPr>
                              <w:t>Mic</w:t>
                            </w:r>
                            <w:r w:rsidRPr="00684B51">
                              <w:rPr>
                                <w:rFonts w:hint="eastAsia"/>
                                <w:sz w:val="18"/>
                              </w:rPr>
                              <w:t xml:space="preserve"> cord</w:t>
                            </w:r>
                            <w:r w:rsidRPr="00684B51">
                              <w:rPr>
                                <w:sz w:val="18"/>
                              </w:rPr>
                              <w:t xml:space="preserve"> (Black)</w:t>
                            </w:r>
                          </w:p>
                        </w:txbxContent>
                      </v:textbox>
                    </v:rect>
                    <v:line id="Line 2638" o:spid="_x0000_s1533" style="position:absolute;flip:x;visibility:visible;mso-wrap-style:square" from="3077,8808" to="3163,9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veMIAAADdAAAADwAAAGRycy9kb3ducmV2LnhtbERPz2vCMBS+C/4P4Q1202QbHdoZRWUb&#10;XqciHp/NW1tNXkqT2e6/NwfB48f3e7bonRVXakPtWcPLWIEgLrypudSw332NJiBCRDZoPZOGfwqw&#10;mA8HM8yN7/iHrttYihTCIUcNVYxNLmUoKnIYxr4hTtyvbx3GBNtSmha7FO6sfFXqXTqsOTVU2NC6&#10;ouKy/XMavtVm1Z2nmVqfs9MhW/X28nm0Wj8/9csPEJH6+BDf3Ruj4U1N0/70Jj0BOb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jveMIAAADdAAAADwAAAAAAAAAAAAAA&#10;AAChAgAAZHJzL2Rvd25yZXYueG1sUEsFBgAAAAAEAAQA+QAAAJADAAAAAA==&#10;" strokeweight="1.5pt">
                      <v:stroke endarrow="block"/>
                    </v:line>
                  </v:group>
                </v:group>
                <v:oval id="Oval 3313" o:spid="_x0000_s1534" style="position:absolute;left:14267;top:7015;width:457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3mFcMA&#10;AADdAAAADwAAAGRycy9kb3ducmV2LnhtbERPXWvCMBR9H/gfwhX2pqluSNcZxQ06hoowN9jrpblr&#10;ypqbkmRt/ffmQdjj4Xyvt6NtRU8+NI4VLOYZCOLK6YZrBV+f5SwHESKyxtYxKbhQgO1mcrfGQruB&#10;P6g/x1qkEA4FKjAxdoWUoTJkMcxdR5y4H+ctxgR9LbXHIYXbVi6zbCUtNpwaDHb0aqj6Pf9ZBXt/&#10;fMq9HfwL52Vfnr6bt4O5KHU/HXfPICKN8V98c79rBQ+Py7Q/vUlP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3mFcMAAADdAAAADwAAAAAAAAAAAAAAAACYAgAAZHJzL2Rv&#10;d25yZXYueG1sUEsFBgAAAAAEAAQA9QAAAIgDAAAAAA==&#10;" filled="f" fillcolor="silver">
                  <v:textbox inset="5.85pt,.7pt,5.85pt,.7pt"/>
                </v:oval>
                <v:line id="Line 3315" o:spid="_x0000_s1535" style="position:absolute;flip:x;visibility:visible;mso-wrap-style:square" from="14188,10484" to="15712,15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7ppsYAAADdAAAADwAAAGRycy9kb3ducmV2LnhtbESPQWsCMRSE74X+h/AK3mpi2y26GqWK&#10;Fq+1Ih6fm9fd1eRl2UR3+++bQqHHYWa+YWaL3llxozbUnjWMhgoEceFNzaWG/efmcQwiRGSD1jNp&#10;+KYAi/n93Qxz4zv+oNsuliJBOOSooYqxyaUMRUUOw9A3xMn78q3DmGRbStNil+DOyielXqXDmtNC&#10;hQ2tKiouu6vT8K62y+48ydTqnJ0O2bK3l/XRaj146N+mICL18T/8194aDc8vow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u6abGAAAA3QAAAA8AAAAAAAAA&#10;AAAAAAAAoQIAAGRycy9kb3ducmV2LnhtbFBLBQYAAAAABAAEAPkAAACUAwAAAAA=&#10;" strokeweight="1.5pt">
                  <v:stroke endarrow="block"/>
                </v:line>
                <v:group id="Group 3324" o:spid="_x0000_s1536" style="position:absolute;left:16576;top:7016;width:10998;height:1417" coordorigin="3792,8670" coordsize="173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26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nn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duinFAAAA3QAA&#10;AA8AAAAAAAAAAAAAAAAAqgIAAGRycy9kb3ducmV2LnhtbFBLBQYAAAAABAAEAPoAAACcAwAAAAA=&#10;">
                  <v:rect id="Rectangle 3322" o:spid="_x0000_s1537" style="position:absolute;left:4804;top:8670;width:72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es8YA&#10;AADdAAAADwAAAGRycy9kb3ducmV2LnhtbESPUUvDQBCE34X+h2OFvtmLqdoSey0SEKQI1qb1eclt&#10;k7S5vZBb2/jvPaHg4zAz3zCL1eBadaY+NJ4N3E8SUMSltw1XBnbF690cVBBki61nMvBDAVbL0c0C&#10;M+sv/EnnrVQqQjhkaKAW6TKtQ1mTwzDxHXH0Dr53KFH2lbY9XiLctTpNkiftsOG4UGNHeU3lafvt&#10;DHx8bYr1ZpavJUlLyfd8pMf3wpjx7fDyDEpokP/wtf1mDUwf0hT+3s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yes8YAAADdAAAADwAAAAAAAAAAAAAAAACYAgAAZHJz&#10;L2Rvd25yZXYueG1sUEsFBgAAAAAEAAQA9QAAAIsDAAAAAA==&#10;" stroked="f" strokeweight=".25pt">
                    <v:textbox style="mso-fit-shape-to-text:t" inset="0,0,0,0">
                      <w:txbxContent>
                        <w:p w:rsidR="00A3681E" w:rsidRDefault="00A3681E" w:rsidP="003A084F">
                          <w:pPr>
                            <w:jc w:val="center"/>
                          </w:pPr>
                          <w:r>
                            <w:rPr>
                              <w:sz w:val="18"/>
                            </w:rPr>
                            <w:t>Lock tie</w:t>
                          </w:r>
                        </w:p>
                      </w:txbxContent>
                    </v:textbox>
                  </v:rect>
                  <v:line id="Line 3323" o:spid="_x0000_s1538" style="position:absolute;flip:x;visibility:visible;mso-wrap-style:square" from="3792,8773" to="4804,8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oU8cYAAADdAAAADwAAAGRycy9kb3ducmV2LnhtbESPQU8CMRSE7yb+h+aZcHNbgTW6UogQ&#10;JVxFQzg+t8/dhfZ1sy3s8u8tiYnHycx8k5ktBmfFmbrQeNbwkCkQxKU3DVcavj7f759AhIhs0Hom&#10;DRcKsJjf3sywML7nDzpvYyUShEOBGuoY20LKUNbkMGS+JU7ej+8cxiS7SpoO+wR3Vo6VepQOG04L&#10;Nba0qqk8bk9Ow1ptlv3hOVerQ/69y5eDPb7trdaju+H1BUSkIf6H/9obo2EyHU/g+i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FPHGAAAA3QAAAA8AAAAAAAAA&#10;AAAAAAAAoQIAAGRycy9kb3ducmV2LnhtbFBLBQYAAAAABAAEAPkAAACUAwAAAAA=&#10;" strokeweight="1.5pt">
                    <v:stroke endarrow="block"/>
                  </v:line>
                </v:group>
                <w10:anchorlock/>
              </v:group>
            </w:pict>
          </mc:Fallback>
        </mc:AlternateContent>
      </w:r>
      <w:r w:rsidR="005D2E84" w:rsidRPr="005D2E84">
        <w:rPr>
          <w:noProof/>
          <w:szCs w:val="24"/>
        </w:rPr>
        <w:t>Secure the</w:t>
      </w:r>
      <w:r w:rsidR="00C24B73">
        <w:rPr>
          <w:rFonts w:hint="eastAsia"/>
        </w:rPr>
        <w:t xml:space="preserve"> antenna cord, </w:t>
      </w:r>
      <w:r w:rsidR="00C24B73">
        <w:t xml:space="preserve">REV signal wire </w:t>
      </w:r>
      <w:r w:rsidR="002875DE">
        <w:rPr>
          <w:rFonts w:hint="eastAsia"/>
        </w:rPr>
        <w:t>(Green) and PKB signal wire</w:t>
      </w:r>
      <w:r w:rsidR="00C24B73">
        <w:rPr>
          <w:rFonts w:hint="eastAsia"/>
        </w:rPr>
        <w:t xml:space="preserve"> (Red / White) </w:t>
      </w:r>
      <w:r w:rsidR="005D2E84">
        <w:t>to</w:t>
      </w:r>
      <w:r w:rsidR="00C24B73">
        <w:t xml:space="preserve"> the </w:t>
      </w:r>
      <w:r w:rsidR="005D2E84">
        <w:t xml:space="preserve">vehicle </w:t>
      </w:r>
      <w:r w:rsidR="00C24B73">
        <w:t xml:space="preserve">harness with </w:t>
      </w:r>
      <w:r w:rsidR="002875DE">
        <w:t xml:space="preserve">5 </w:t>
      </w:r>
      <w:r w:rsidR="00C24B73">
        <w:t>fo</w:t>
      </w:r>
      <w:r w:rsidR="00C24B73">
        <w:rPr>
          <w:rFonts w:hint="eastAsia"/>
        </w:rPr>
        <w:t>a</w:t>
      </w:r>
      <w:r w:rsidR="00C24B73">
        <w:t>m tape</w:t>
      </w:r>
      <w:r w:rsidR="002875DE">
        <w:t>s</w:t>
      </w:r>
      <w:r w:rsidR="00C24B73">
        <w:t xml:space="preserve"> (Fig.</w:t>
      </w:r>
      <w:r w:rsidR="00C24B73">
        <w:rPr>
          <w:rFonts w:hint="eastAsia"/>
        </w:rPr>
        <w:t xml:space="preserve"> </w:t>
      </w:r>
      <w:r w:rsidR="00C24B73">
        <w:t>3-</w:t>
      </w:r>
      <w:r w:rsidR="00684B51">
        <w:t>19</w:t>
      </w:r>
      <w:r w:rsidR="00C24B73">
        <w:t>).</w:t>
      </w:r>
    </w:p>
    <w:p w:rsidR="00C402F2" w:rsidRDefault="00C402F2" w:rsidP="003C46F9">
      <w:pPr>
        <w:pStyle w:val="ProcLevel2"/>
      </w:pPr>
      <w:r>
        <w:t xml:space="preserve">Install </w:t>
      </w:r>
      <w:r w:rsidR="003A447A">
        <w:t xml:space="preserve">the </w:t>
      </w:r>
      <w:r>
        <w:t>bracket with spacer</w:t>
      </w:r>
      <w:r w:rsidR="003A447A">
        <w:t>.</w:t>
      </w:r>
    </w:p>
    <w:p w:rsidR="00C402F2" w:rsidRDefault="00C402F2" w:rsidP="003C46F9">
      <w:pPr>
        <w:pStyle w:val="ProcLevel3"/>
      </w:pPr>
      <w:r>
        <w:t xml:space="preserve">Place the black spacer on the appropriate bracket. </w:t>
      </w:r>
      <w:r w:rsidR="003A447A">
        <w:t xml:space="preserve"> A</w:t>
      </w:r>
      <w:r>
        <w:t xml:space="preserve"> tab on the bracket fits into a slot on the spacer.</w:t>
      </w:r>
    </w:p>
    <w:p w:rsidR="00C402F2" w:rsidRDefault="007465AF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2560" behindDoc="0" locked="1" layoutInCell="1" allowOverlap="1" wp14:anchorId="586ED5D6" wp14:editId="2F0E489D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3401" name="Group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200" y="6096"/>
                          <a:chExt cx="4680" cy="2880"/>
                        </a:xfrm>
                      </wpg:grpSpPr>
                      <wpg:grpSp>
                        <wpg:cNvPr id="3402" name="Group 3021"/>
                        <wpg:cNvGrpSpPr>
                          <a:grpSpLocks/>
                        </wpg:cNvGrpSpPr>
                        <wpg:grpSpPr bwMode="auto">
                          <a:xfrm>
                            <a:off x="1200" y="6096"/>
                            <a:ext cx="4680" cy="2880"/>
                            <a:chOff x="1200" y="6096"/>
                            <a:chExt cx="4680" cy="2880"/>
                          </a:xfrm>
                        </wpg:grpSpPr>
                        <wpg:grpSp>
                          <wpg:cNvPr id="3403" name="Group 3022"/>
                          <wpg:cNvGrpSpPr>
                            <a:grpSpLocks/>
                          </wpg:cNvGrpSpPr>
                          <wpg:grpSpPr bwMode="auto">
                            <a:xfrm>
                              <a:off x="1200" y="6096"/>
                              <a:ext cx="4680" cy="2880"/>
                              <a:chOff x="1200" y="6096"/>
                              <a:chExt cx="4680" cy="2880"/>
                            </a:xfrm>
                          </wpg:grpSpPr>
                          <wpg:grpSp>
                            <wpg:cNvPr id="3404" name="Group 30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00" y="6096"/>
                                <a:ext cx="4680" cy="2880"/>
                                <a:chOff x="1200" y="6096"/>
                                <a:chExt cx="4680" cy="2880"/>
                              </a:xfrm>
                            </wpg:grpSpPr>
                            <wps:wsp>
                              <wps:cNvPr id="3405" name="Text Box 30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7" y="6966"/>
                                  <a:ext cx="442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Pr="007465AF" w:rsidRDefault="00A3681E" w:rsidP="007465A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465AF">
                                      <w:rPr>
                                        <w:sz w:val="18"/>
                                        <w:szCs w:val="18"/>
                                      </w:rPr>
                                      <w:t>Tab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06" name="Picture 30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0" y="6179"/>
                                  <a:ext cx="3000" cy="2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07" name="Picture 3026" descr="tool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2" y="6135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09" name="Rectangle 3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49" y="6117"/>
                                  <a:ext cx="2763" cy="2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Default="00A3681E" w:rsidP="007465AF">
                                    <w:pPr>
                                      <w:jc w:val="both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 xml:space="preserve">Ratchet, 10mm </w:t>
                                    </w:r>
                                    <w:r>
                                      <w:rPr>
                                        <w:sz w:val="18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ocket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3410" name="Text Box 30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4" y="8681"/>
                                  <a:ext cx="864" cy="2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Pr="00A27731" w:rsidRDefault="00A3681E" w:rsidP="007465AF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Fig. 3-20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11" name="Rectangle 3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0" y="6096"/>
                                  <a:ext cx="4680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2" name="Text Box 30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9" y="8691"/>
                                  <a:ext cx="780" cy="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3681E" w:rsidRPr="007465AF" w:rsidRDefault="00A3681E" w:rsidP="007465AF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465AF">
                                      <w:rPr>
                                        <w:sz w:val="18"/>
                                        <w:szCs w:val="18"/>
                                      </w:rPr>
                                      <w:t>M5 bolt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3413" name="Line 3031"/>
                            <wps:cNvCnPr>
                              <a:cxnSpLocks noChangeShapeType="1"/>
                              <a:stCxn id="3412" idx="0"/>
                            </wps:cNvCnPr>
                            <wps:spPr bwMode="auto">
                              <a:xfrm flipH="1" flipV="1">
                                <a:off x="3412" y="8136"/>
                                <a:ext cx="727" cy="55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4" name="Line 3032"/>
                            <wps:cNvCnPr>
                              <a:cxnSpLocks noChangeShapeType="1"/>
                              <a:stCxn id="3412" idx="0"/>
                            </wps:cNvCnPr>
                            <wps:spPr bwMode="auto">
                              <a:xfrm flipH="1" flipV="1">
                                <a:off x="3034" y="7146"/>
                                <a:ext cx="1105" cy="154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5" name="Line 3033"/>
                            <wps:cNvCnPr>
                              <a:cxnSpLocks noChangeShapeType="1"/>
                              <a:stCxn id="3412" idx="0"/>
                            </wps:cNvCnPr>
                            <wps:spPr bwMode="auto">
                              <a:xfrm flipH="1" flipV="1">
                                <a:off x="3997" y="7341"/>
                                <a:ext cx="142" cy="135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6" name="Line 3034"/>
                            <wps:cNvCnPr>
                              <a:cxnSpLocks noChangeShapeType="1"/>
                              <a:stCxn id="3412" idx="0"/>
                            </wps:cNvCnPr>
                            <wps:spPr bwMode="auto">
                              <a:xfrm flipH="1" flipV="1">
                                <a:off x="2970" y="8016"/>
                                <a:ext cx="1169" cy="67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17" name="Line 3035"/>
                          <wps:cNvCnPr>
                            <a:cxnSpLocks noChangeShapeType="1"/>
                            <a:stCxn id="3405" idx="3"/>
                          </wps:cNvCnPr>
                          <wps:spPr bwMode="auto">
                            <a:xfrm>
                              <a:off x="1979" y="7070"/>
                              <a:ext cx="661" cy="18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18" name="Oval 3036"/>
                        <wps:cNvSpPr>
                          <a:spLocks noChangeArrowheads="1"/>
                        </wps:cNvSpPr>
                        <wps:spPr bwMode="auto">
                          <a:xfrm>
                            <a:off x="2520" y="7259"/>
                            <a:ext cx="360" cy="36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ED5D6" id="Group 3020" o:spid="_x0000_s1539" style="position:absolute;left:0;text-align:left;margin-left:-255.6pt;margin-top:0;width:234pt;height:2in;z-index:251842560" coordorigin="1200,6096" coordsize="4680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">
                <v:group id="Group 3021" o:spid="_x0000_s1540" style="position:absolute;left:1200;top:6096;width:4680;height:2880" coordorigin="1200,609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p4P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6eD7FAAAA3QAA&#10;AA8AAAAAAAAAAAAAAAAAqgIAAGRycy9kb3ducmV2LnhtbFBLBQYAAAAABAAEAPoAAACcAwAAAAA=&#10;">
                  <v:group id="Group 3022" o:spid="_x0000_s1541" style="position:absolute;left:1200;top:6096;width:4680;height:2880" coordorigin="1200,609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bdpc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X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t2lxgAAAN0A&#10;AAAPAAAAAAAAAAAAAAAAAKoCAABkcnMvZG93bnJldi54bWxQSwUGAAAAAAQABAD6AAAAnQMAAAAA&#10;">
                    <v:group id="Group 3023" o:spid="_x0000_s1542" style="position:absolute;left:1200;top:6096;width:4680;height:2880" coordorigin="1200,609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9F0ccAAADd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p9F0ccAAADd&#10;AAAADwAAAAAAAAAAAAAAAACqAgAAZHJzL2Rvd25yZXYueG1sUEsFBgAAAAAEAAQA+gAAAJ4DAAAA&#10;AA==&#10;">
                      <v:shape id="Text Box 3024" o:spid="_x0000_s1543" type="#_x0000_t202" style="position:absolute;left:1537;top:6966;width:44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CwsgA&#10;AADdAAAADwAAAGRycy9kb3ducmV2LnhtbESPQWsCMRSE7wX/Q3hCL6VmrauUrVFELLS9SFcvvT02&#10;z83q5mVJsrr9902h0OMwM98wy/VgW3ElHxrHCqaTDARx5XTDtYLj4fXxGUSIyBpbx6TgmwKsV6O7&#10;JRba3fiTrmWsRYJwKFCBibErpAyVIYth4jri5J2ctxiT9LXUHm8Jblv5lGULabHhtGCwo62h6lL2&#10;VsE+/9qbh/60+9jkM/9+7LeLc10qdT8eNi8gIg3xP/zXftMKZnk2h9836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OsLCyAAAAN0AAAAPAAAAAAAAAAAAAAAAAJgCAABk&#10;cnMvZG93bnJldi54bWxQSwUGAAAAAAQABAD1AAAAjQMAAAAA&#10;" stroked="f">
                        <v:textbox style="mso-fit-shape-to-text:t" inset="0,0,0,0">
                          <w:txbxContent>
                            <w:p w:rsidR="00A3681E" w:rsidRPr="007465AF" w:rsidRDefault="00A3681E" w:rsidP="007465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65AF">
                                <w:rPr>
                                  <w:sz w:val="18"/>
                                  <w:szCs w:val="18"/>
                                </w:rPr>
                                <w:t>Tab</w:t>
                              </w:r>
                            </w:p>
                          </w:txbxContent>
                        </v:textbox>
                      </v:shape>
                      <v:shape id="Picture 3025" o:spid="_x0000_s1544" type="#_x0000_t75" style="position:absolute;left:2160;top:6179;width:3000;height:2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q5nHAAAA3QAAAA8AAABkcnMvZG93bnJldi54bWxEj09rAjEUxO+C3yE8wZtmbe0iW6OItCL0&#10;UNz+ob09Nq+bxc3LkkRdv31TKHgcZuY3zHLd21acyYfGsYLZNANBXDndcK3g/e15sgARIrLG1jEp&#10;uFKA9Wo4WGKh3YUPdC5jLRKEQ4EKTIxdIWWoDFkMU9cRJ+/HeYsxSV9L7fGS4LaVd1mWS4sNpwWD&#10;HW0NVcfyZBV8bvKdsfPXL1MG//EUj98vu8WDUuNRv3kEEamPt/B/e68V3M+zHP7epCc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fq5nHAAAA3QAAAA8AAAAAAAAAAAAA&#10;AAAAnwIAAGRycy9kb3ducmV2LnhtbFBLBQYAAAAABAAEAPcAAACTAwAAAAA=&#10;">
                        <v:imagedata r:id="rId125" o:title=""/>
                      </v:shape>
                      <v:shape id="Picture 3026" o:spid="_x0000_s1545" type="#_x0000_t75" alt="tool" style="position:absolute;left:1242;top:6135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FpPHAAAA3QAAAA8AAABkcnMvZG93bnJldi54bWxEj91KAzEUhO+FvkM4Qm/EJv7U6tq0lKKi&#10;FAS3fYDj5rhZujlZkrS7+vRGEHo5zMw3zHw5uFYcKcTGs4ariQJBXHnTcK1ht32+vAcRE7LB1jNp&#10;+KYIy8XobI6F8T1/0LFMtcgQjgVqsCl1hZSxsuQwTnxHnL0vHxymLEMtTcA+w10rr5W6kw4bzgsW&#10;O1pbqvblwWlYb9qnh8+fFypDfzFTq83Uv9s3rcfnw+oRRKIhncL/7Vej4eZWzeDvTX4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uTFpPHAAAA3QAAAA8AAAAAAAAAAAAA&#10;AAAAnwIAAGRycy9kb3ducmV2LnhtbFBLBQYAAAAABAAEAPcAAACTAwAAAAA=&#10;">
                        <v:imagedata r:id="rId44" o:title="tool"/>
                      </v:shape>
                      <v:rect id="Rectangle 3027" o:spid="_x0000_s1546" style="position:absolute;left:1649;top:6117;width:276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NmcYA&#10;AADdAAAADwAAAGRycy9kb3ducmV2LnhtbESPzWrDMBCE74W8g9hALiWRk5o0dSKbYgj04kPT9r6x&#10;traJtTKW6p+3jwqFHoeZ+YY5ZZNpxUC9aywr2G4iEMSl1Q1XCj4/zusDCOeRNbaWScFMDrJ08XDC&#10;RNuR32m4+EoECLsEFdTed4mUrqzJoNvYjjh437Y36IPsK6l7HAPctHIXRXtpsOGwUGNHeU3l7fJj&#10;FOTFcPiSxYzXWzzkj7ku9uOzV2q1nF6PIDxN/j/8137TCp7i6AV+34Qn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ANmcYAAADdAAAADwAAAAAAAAAAAAAAAACYAgAAZHJz&#10;L2Rvd25yZXYueG1sUEsFBgAAAAAEAAQA9QAAAIsDAAAAAA==&#10;" strokecolor="white" strokeweight=".25pt">
                        <v:textbox style="mso-fit-shape-to-text:t" inset="0,0,0,0">
                          <w:txbxContent>
                            <w:p w:rsidR="00A3681E" w:rsidRDefault="00A3681E" w:rsidP="007465AF">
                              <w:pPr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 xml:space="preserve">Ratchet, 10mm </w:t>
                              </w:r>
                              <w:r>
                                <w:rPr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ocket</w:t>
                              </w:r>
                            </w:p>
                          </w:txbxContent>
                        </v:textbox>
                      </v:rect>
                      <v:shape id="Text Box 3028" o:spid="_x0000_s1547" type="#_x0000_t202" style="position:absolute;left:1224;top:8681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OycQA&#10;AADdAAAADwAAAGRycy9kb3ducmV2LnhtbERPy2rCQBTdF/oPwy10U+rEKFJSR2lNBRe60IrrS+Y2&#10;Cc3cCTOTh3/vLASXh/NerkfTiJ6cry0rmE4SEMSF1TWXCs6/2/cPED4ga2wsk4IreVivnp+WmGk7&#10;8JH6UyhFDGGfoYIqhDaT0hcVGfQT2xJH7s86gyFCV0rtcIjhppFpkiykwZpjQ4UtbSoq/k+dUbDI&#10;XTccefOWn3/2eGjL9PJ9vSj1+jJ+fYIINIaH+O7eaQWz+TTuj2/iE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IjsnEAAAA3QAAAA8AAAAAAAAAAAAAAAAAmAIAAGRycy9k&#10;b3ducmV2LnhtbFBLBQYAAAAABAAEAPUAAACJAwAAAAA=&#10;" stroked="f">
                        <v:textbox inset="0,0,0,0">
                          <w:txbxContent>
                            <w:p w:rsidR="00A3681E" w:rsidRPr="00A27731" w:rsidRDefault="00A3681E" w:rsidP="007465A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 3-20</w:t>
                              </w:r>
                            </w:p>
                          </w:txbxContent>
                        </v:textbox>
                      </v:shape>
                      <v:rect id="Rectangle 3029" o:spid="_x0000_s1548" style="position:absolute;left:1200;top:6096;width:46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olcUA&#10;AADdAAAADwAAAGRycy9kb3ducmV2LnhtbESPQWsCMRSE7wX/Q3iF3mp2WyuyGmUtFXoSqoXq7bF5&#10;TRY3L8smdbf/3giCx2FmvmEWq8E14kxdqD0ryMcZCOLK65qNgu/95nkGIkRkjY1nUvBPAVbL0cMC&#10;C+17/qLzLhqRIBwKVGBjbAspQ2XJYRj7ljh5v75zGJPsjNQd9gnuGvmSZVPpsOa0YLGld0vVaffn&#10;FHy0x235ZoIsf6I9nPy639itUerpcSjnICIN8R6+tT+1gtdJnsP1TXo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iVxQAAAN0AAAAPAAAAAAAAAAAAAAAAAJgCAABkcnMv&#10;ZG93bnJldi54bWxQSwUGAAAAAAQABAD1AAAAigMAAAAA&#10;" filled="f"/>
                      <v:shape id="Text Box 3030" o:spid="_x0000_s1549" type="#_x0000_t202" style="position:absolute;left:3749;top:8691;width:78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Ma8cA&#10;AADdAAAADwAAAGRycy9kb3ducmV2LnhtbESPQWsCMRSE7wX/Q3hCL6Vm1UXKahQRhbYX6daLt8fm&#10;udl287IkWd3++6ZQ8DjMzDfMajPYVlzJh8axgukkA0FcOd1wreD0eXh+AREissbWMSn4oQCb9ehh&#10;hYV2N/6gaxlrkSAcClRgYuwKKUNlyGKYuI44eRfnLcYkfS21x1uC21bOsmwhLTacFgx2tDNUfZe9&#10;VXDMz0fz1F/279t87t9O/W7xVZdKPY6H7RJEpCHew//tV61gnk9n8PcmP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KzGvHAAAA3QAAAA8AAAAAAAAAAAAAAAAAmAIAAGRy&#10;cy9kb3ducmV2LnhtbFBLBQYAAAAABAAEAPUAAACMAwAAAAA=&#10;" stroked="f">
                        <v:textbox style="mso-fit-shape-to-text:t" inset="0,0,0,0">
                          <w:txbxContent>
                            <w:p w:rsidR="00A3681E" w:rsidRPr="007465AF" w:rsidRDefault="00A3681E" w:rsidP="007465AF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465AF">
                                <w:rPr>
                                  <w:sz w:val="18"/>
                                  <w:szCs w:val="18"/>
                                </w:rPr>
                                <w:t>M5 bolt</w:t>
                              </w:r>
                            </w:p>
                          </w:txbxContent>
                        </v:textbox>
                      </v:shape>
                    </v:group>
                    <v:line id="Line 3031" o:spid="_x0000_s1550" style="position:absolute;flip:x y;visibility:visible;mso-wrap-style:square" from="3412,8136" to="4139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3O8UAAADdAAAADwAAAGRycy9kb3ducmV2LnhtbESPzWrDMBCE74W+g9hCLiWR89MQ3Cgh&#10;OBTa3OLmkONibSxTa2UsWXHfvioUehxm5htmux9tKyL1vnGsYD7LQBBXTjdcK7h8vk03IHxA1tg6&#10;JgXf5GG/e3zYYq7dnc8Uy1CLBGGfowITQpdL6StDFv3MdcTJu7neYkiyr6Xu8Z7gtpWLLFtLiw2n&#10;BYMdFYaqr3KwCoo2nmiIJ319icOzOX4UemVKpSZP4+EVRKAx/If/2u9awXI1X8Lvm/QE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S3O8UAAADdAAAADwAAAAAAAAAA&#10;AAAAAAChAgAAZHJzL2Rvd25yZXYueG1sUEsFBgAAAAAEAAQA+QAAAJMDAAAAAA==&#10;" strokeweight="1.5pt">
                      <v:stroke endarrow="block"/>
                    </v:line>
                    <v:line id="Line 3032" o:spid="_x0000_s1551" style="position:absolute;flip:x y;visibility:visible;mso-wrap-style:square" from="3034,7146" to="4139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0vT8UAAADdAAAADwAAAGRycy9kb3ducmV2LnhtbESPQUvDQBSE7wX/w/IEL6XZVNMisdsi&#10;EUF7a/Tg8ZF9ZoPZtyG72cZ/7wqFHoeZ+YbZHWbbi0ij7xwrWGc5COLG6Y5bBZ8fr6tHED4ga+wd&#10;k4Jf8nDY3yx2WGp35hPFOrQiQdiXqMCEMJRS+saQRZ+5gTh53260GJIcW6lHPCe47eV9nm+lxY7T&#10;gsGBKkPNTz1ZBVUfjzTFo/7axGlpXt4rXZhaqbvb+fkJRKA5XMOX9ptW8FCsC/h/k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0vT8UAAADdAAAADwAAAAAAAAAA&#10;AAAAAAChAgAAZHJzL2Rvd25yZXYueG1sUEsFBgAAAAAEAAQA+QAAAJMDAAAAAA==&#10;" strokeweight="1.5pt">
                      <v:stroke endarrow="block"/>
                    </v:line>
                    <v:line id="Line 3033" o:spid="_x0000_s1552" style="position:absolute;flip:x y;visibility:visible;mso-wrap-style:square" from="3997,7341" to="4139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K1MUAAADdAAAADwAAAGRycy9kb3ducmV2LnhtbESPQWvCQBSE7wX/w/IEL0U3tioldRVJ&#10;EVpvRg89PrKv2WD2bchu1vTfdwuFHoeZ+YbZ7kfbiki9bxwrWC4yEMSV0w3XCq6X4/wFhA/IGlvH&#10;pOCbPOx3k4ct5trd+UyxDLVIEPY5KjAhdLmUvjJk0S9cR5y8L9dbDEn2tdQ93hPctvIpyzbSYsNp&#10;wWBHhaHqVg5WQdHGEw3xpD/XcXg0bx+FXplSqdl0PLyCCDSG//Bf+10reF4t1/D7Jj0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GK1MUAAADdAAAADwAAAAAAAAAA&#10;AAAAAAChAgAAZHJzL2Rvd25yZXYueG1sUEsFBgAAAAAEAAQA+QAAAJMDAAAAAA==&#10;" strokeweight="1.5pt">
                      <v:stroke endarrow="block"/>
                    </v:line>
                    <v:line id="Line 3034" o:spid="_x0000_s1553" style="position:absolute;flip:x y;visibility:visible;mso-wrap-style:square" from="2970,8016" to="4139,8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Uo8UAAADdAAAADwAAAGRycy9kb3ducmV2LnhtbESPQWvCQBSE7wX/w/IEL6VubFUkdRVJ&#10;EVpvxh48PrKv2WD2bchu1vTfdwuFHoeZ+YbZ7kfbiki9bxwrWMwzEMSV0w3XCj4vx6cNCB+QNbaO&#10;ScE3edjvJg9bzLW785liGWqRIOxzVGBC6HIpfWXIop+7jjh5X663GJLsa6l7vCe4beVzlq2lxYbT&#10;gsGOCkPVrRysgqKNJxriSV9XcXg0bx+FXppSqdl0PLyCCDSG//Bf+10reFku1vD7Jj0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MUo8UAAADdAAAADwAAAAAAAAAA&#10;AAAAAAChAgAAZHJzL2Rvd25yZXYueG1sUEsFBgAAAAAEAAQA+QAAAJMDAAAAAA==&#10;" strokeweight="1.5pt">
                      <v:stroke endarrow="block"/>
                    </v:line>
                  </v:group>
                  <v:line id="Line 3035" o:spid="_x0000_s1554" style="position:absolute;visibility:visible;mso-wrap-style:square" from="1979,7070" to="2640,7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bXfsUAAADdAAAADwAAAGRycy9kb3ducmV2LnhtbESPS4vCQBCE78L+h6EXvOkk65PoKIvg&#10;4+LBrAe9NZk2yW6mJ2RGjf/eEYQ9FlX1FTVftqYSN2pcaVlB3I9AEGdWl5wrOP6se1MQziNrrCyT&#10;ggc5WC4+OnNMtL3zgW6pz0WAsEtQQeF9nUjpsoIMur6tiYN3sY1BH2STS93gPcBNJb+iaCwNlhwW&#10;CqxpVVD2l16NghEOxvlhf/KX3fD8266I4026Var72X7PQHhq/X/43d5pBYNhPIHXm/AE5O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bXfsUAAADdAAAADwAAAAAAAAAA&#10;AAAAAAChAgAAZHJzL2Rvd25yZXYueG1sUEsFBgAAAAAEAAQA+QAAAJMDAAAAAA==&#10;" strokeweight="1.5pt">
                    <v:stroke endarrow="block"/>
                  </v:line>
                </v:group>
                <v:oval id="Oval 3036" o:spid="_x0000_s1555" style="position:absolute;left:2520;top:7259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/EL8A&#10;AADdAAAADwAAAGRycy9kb3ducmV2LnhtbERPy4rCMBTdC/MP4QruNNURkY5RZEBnltr6Adfm9sE0&#10;NyGJWv9+shBcHs57sxtML+7kQ2dZwXyWgSCurO64UXApD9M1iBCRNfaWScGTAuy2H6MN5to++Ez3&#10;IjYihXDIUUEbo8ulDFVLBsPMOuLE1dYbjAn6RmqPjxRuernIspU02HFqaNHRd0vVX3EzCo51U+iC&#10;u3KRHV299sb/uNNVqcl42H+BiDTEt/jl/tUKPpfzNDe9SU9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Oj8QvwAAAN0AAAAPAAAAAAAAAAAAAAAAAJgCAABkcnMvZG93bnJl&#10;di54bWxQSwUGAAAAAAQABAD1AAAAhAMAAAAA&#10;" filled="f" strokeweight="1.5pt"/>
                <w10:anchorlock/>
              </v:group>
            </w:pict>
          </mc:Fallback>
        </mc:AlternateContent>
      </w:r>
      <w:r w:rsidR="00C402F2">
        <w:t>Install the brackets</w:t>
      </w:r>
      <w:r w:rsidR="00756C90">
        <w:t xml:space="preserve"> with 8 M5 x 8 screws (Fig. 3-20</w:t>
      </w:r>
      <w:r w:rsidR="00C402F2">
        <w:t>).</w:t>
      </w:r>
    </w:p>
    <w:p w:rsidR="003A447A" w:rsidRDefault="003A447A" w:rsidP="003C46F9">
      <w:pPr>
        <w:pStyle w:val="ProcLevel2"/>
        <w:numPr>
          <w:ilvl w:val="0"/>
          <w:numId w:val="0"/>
        </w:numPr>
        <w:ind w:left="360"/>
      </w:pPr>
    </w:p>
    <w:p w:rsidR="003A447A" w:rsidRDefault="003A447A" w:rsidP="003C46F9">
      <w:pPr>
        <w:pStyle w:val="ProcLevel2"/>
        <w:numPr>
          <w:ilvl w:val="0"/>
          <w:numId w:val="0"/>
        </w:numPr>
        <w:ind w:left="360"/>
      </w:pPr>
    </w:p>
    <w:p w:rsidR="003A447A" w:rsidRDefault="003A447A" w:rsidP="003C46F9">
      <w:pPr>
        <w:pStyle w:val="ProcLevel2"/>
        <w:numPr>
          <w:ilvl w:val="0"/>
          <w:numId w:val="0"/>
        </w:numPr>
        <w:ind w:left="360"/>
      </w:pPr>
    </w:p>
    <w:p w:rsidR="003A447A" w:rsidRDefault="003A447A" w:rsidP="003C46F9">
      <w:pPr>
        <w:pStyle w:val="ProcLevel2"/>
        <w:numPr>
          <w:ilvl w:val="0"/>
          <w:numId w:val="0"/>
        </w:numPr>
        <w:ind w:left="360"/>
      </w:pPr>
    </w:p>
    <w:p w:rsidR="00C402F2" w:rsidRDefault="00C402F2" w:rsidP="003C46F9">
      <w:pPr>
        <w:pStyle w:val="ProcLevel2"/>
      </w:pPr>
      <w:r>
        <w:t>Prep</w:t>
      </w:r>
      <w:r w:rsidR="003A447A">
        <w:t xml:space="preserve"> the</w:t>
      </w:r>
      <w:r>
        <w:t xml:space="preserve"> iPod &amp; USB cables</w:t>
      </w:r>
      <w:r w:rsidR="003A447A">
        <w:t>.</w:t>
      </w:r>
    </w:p>
    <w:p w:rsidR="00C402F2" w:rsidRDefault="007465AF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40512" behindDoc="0" locked="1" layoutInCell="1" allowOverlap="1" wp14:anchorId="56423026" wp14:editId="443E04B6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0" t="0" r="19050" b="19050"/>
                <wp:wrapNone/>
                <wp:docPr id="3392" name="Group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200" y="10070"/>
                          <a:chExt cx="4680" cy="2880"/>
                        </a:xfrm>
                      </wpg:grpSpPr>
                      <wps:wsp>
                        <wps:cNvPr id="3393" name="Text Box 3013"/>
                        <wps:cNvSpPr txBox="1">
                          <a:spLocks noChangeArrowheads="1"/>
                        </wps:cNvSpPr>
                        <wps:spPr bwMode="auto">
                          <a:xfrm>
                            <a:off x="1224" y="12650"/>
                            <a:ext cx="86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C40AAC" w:rsidRDefault="00A3681E" w:rsidP="007465A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40AAC">
                                <w:rPr>
                                  <w:sz w:val="20"/>
                                </w:rPr>
                                <w:t>Fig</w:t>
                              </w:r>
                              <w:r w:rsidR="003A447A"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 xml:space="preserve"> 3-21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94" name="Group 3014"/>
                        <wpg:cNvGrpSpPr>
                          <a:grpSpLocks/>
                        </wpg:cNvGrpSpPr>
                        <wpg:grpSpPr bwMode="auto">
                          <a:xfrm>
                            <a:off x="1200" y="10070"/>
                            <a:ext cx="4680" cy="2880"/>
                            <a:chOff x="1320" y="12365"/>
                            <a:chExt cx="4080" cy="2880"/>
                          </a:xfrm>
                        </wpg:grpSpPr>
                        <pic:pic xmlns:pic="http://schemas.openxmlformats.org/drawingml/2006/picture">
                          <pic:nvPicPr>
                            <pic:cNvPr id="3395" name="Picture 30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0" y="12725"/>
                              <a:ext cx="3480" cy="20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96" name="Text Box 3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" y="13699"/>
                              <a:ext cx="867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7465AF" w:rsidRDefault="00A3681E" w:rsidP="007465A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7465AF">
                                  <w:rPr>
                                    <w:sz w:val="18"/>
                                    <w:szCs w:val="18"/>
                                  </w:rPr>
                                  <w:t>280 mm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3397" name="Line 30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40" y="13805"/>
                              <a:ext cx="6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9" name="Line 30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0" y="13805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0" name="Rectangle 30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20" y="12365"/>
                              <a:ext cx="4080" cy="2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23026" id="Group 3012" o:spid="_x0000_s1556" style="position:absolute;left:0;text-align:left;margin-left:-255.6pt;margin-top:0;width:234pt;height:2in;z-index:251840512" coordorigin="1200,10070" coordsize="4680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">
                <v:shape id="Text Box 3013" o:spid="_x0000_s1557" type="#_x0000_t202" style="position:absolute;left:1224;top:12650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egcUA&#10;AADdAAAADwAAAGRycy9kb3ducmV2LnhtbESPT4vCMBTE78J+h/AWvMiaakHcrlH8C3vQg654fjRv&#10;27LNS0mird9+Iwgeh5n5DTNbdKYWN3K+sqxgNExAEOdWV1woOP/sPqYgfEDWWFsmBXfysJi/9WaY&#10;advykW6nUIgIYZ+hgjKEJpPS5yUZ9EPbEEfv1zqDIUpXSO2wjXBTy3GSTKTBiuNCiQ2tS8r/Tlej&#10;YLJx1/bI68HmvN3joSnGl9X9olT/vVt+gQjUhVf42f7WCtL0M4XH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96BxQAAAN0AAAAPAAAAAAAAAAAAAAAAAJgCAABkcnMv&#10;ZG93bnJldi54bWxQSwUGAAAAAAQABAD1AAAAigMAAAAA&#10;" stroked="f">
                  <v:textbox inset="0,0,0,0">
                    <w:txbxContent>
                      <w:p w:rsidR="00A3681E" w:rsidRPr="00C40AAC" w:rsidRDefault="00A3681E" w:rsidP="007465AF">
                        <w:pPr>
                          <w:jc w:val="center"/>
                          <w:rPr>
                            <w:sz w:val="20"/>
                          </w:rPr>
                        </w:pPr>
                        <w:r w:rsidRPr="00C40AAC">
                          <w:rPr>
                            <w:sz w:val="20"/>
                          </w:rPr>
                          <w:t>Fig</w:t>
                        </w:r>
                        <w:r w:rsidR="003A447A"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 xml:space="preserve"> 3-21</w:t>
                        </w:r>
                      </w:p>
                    </w:txbxContent>
                  </v:textbox>
                </v:shape>
                <v:group id="Group 3014" o:spid="_x0000_s1558" style="position:absolute;left:1200;top:10070;width:4680;height:2880" coordorigin="1320,12365" coordsize="40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8dM8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VJMvmA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Px0zxgAAAN0A&#10;AAAPAAAAAAAAAAAAAAAAAKoCAABkcnMvZG93bnJldi54bWxQSwUGAAAAAAQABAD6AAAAnQMAAAAA&#10;">
                  <v:shape id="Picture 3015" o:spid="_x0000_s1559" type="#_x0000_t75" style="position:absolute;left:1680;top:12725;width:3480;height:20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xtjHAAAA3QAAAA8AAABkcnMvZG93bnJldi54bWxEj0trwzAQhO+B/gexhV5CIjePPlwrIQ0E&#10;cgrYDfS6WFvb2FoJS03c/PoqEMhxmJlvmGw9mE6cqPeNZQXP0wQEcWl1w5WC49du8gbCB2SNnWVS&#10;8Ece1quHUYaptmfO6VSESkQI+xQV1CG4VEpf1mTQT60jjt6P7Q2GKPtK6h7PEW46OUuSF2mw4bhQ&#10;o6NtTWVb/BoFW5eb5ffrZdwW7sDu4hfl58Eq9fQ4bD5ABBrCPXxr77WC+fx9Cdc38QnI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iMxtjHAAAA3QAAAA8AAAAAAAAAAAAA&#10;AAAAnwIAAGRycy9kb3ducmV2LnhtbFBLBQYAAAAABAAEAPcAAACTAwAAAAA=&#10;">
                    <v:imagedata r:id="rId127" o:title=""/>
                  </v:shape>
                  <v:shape id="Text Box 3016" o:spid="_x0000_s1560" type="#_x0000_t202" style="position:absolute;left:2762;top:13699;width:86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EV8gA&#10;AADdAAAADwAAAGRycy9kb3ducmV2LnhtbESPQUvDQBSE70L/w/IKXqTdaEqosdtSioJ6Kaa99PbI&#10;vmaj2bdhd9PGf+8KgsdhZr5hVpvRduJCPrSOFdzPMxDEtdMtNwqOh5fZEkSIyBo7x6TgmwJs1pOb&#10;FZbaXfmDLlVsRIJwKFGBibEvpQy1IYth7nri5J2dtxiT9I3UHq8Jbjv5kGWFtNhyWjDY085Q/VUN&#10;VsF+cdqbu+H8/L5d5P7tOOyKz6ZS6nY6bp9ARBrjf/iv/aoV5PljAb9v0hO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SARXyAAAAN0AAAAPAAAAAAAAAAAAAAAAAJgCAABk&#10;cnMvZG93bnJldi54bWxQSwUGAAAAAAQABAD1AAAAjQMAAAAA&#10;" stroked="f">
                    <v:textbox style="mso-fit-shape-to-text:t" inset="0,0,0,0">
                      <w:txbxContent>
                        <w:p w:rsidR="00A3681E" w:rsidRPr="007465AF" w:rsidRDefault="00A3681E" w:rsidP="007465A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7465AF">
                            <w:rPr>
                              <w:sz w:val="18"/>
                              <w:szCs w:val="18"/>
                            </w:rPr>
                            <w:t>280 mm</w:t>
                          </w:r>
                        </w:p>
                      </w:txbxContent>
                    </v:textbox>
                  </v:shape>
                  <v:line id="Line 3017" o:spid="_x0000_s1561" style="position:absolute;flip:x;visibility:visible;mso-wrap-style:square" from="2040,13805" to="2640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QWcMYAAADdAAAADwAAAGRycy9kb3ducmV2LnhtbESPT0sDMRTE7wW/Q3iCtzbRsmrXZost&#10;Kr22SunxuXnunyYvyyZ2129vBKHHYWZ+wyxXo7PiTH1oPGu4nSkQxKU3DVcaPt5fp48gQkQ2aD2T&#10;hh8KsCquJkvMjR94R+d9rESCcMhRQx1jl0sZypochpnviJP35XuHMcm+kqbHIcGdlXdK3UuHDaeF&#10;Gjva1FSe9t9Ow5varod2kalNm30esvVoTy9Hq/XN9fj8BCLSGC/h//bWaJjPFw/w9yY9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FnDGAAAA3QAAAA8AAAAAAAAA&#10;AAAAAAAAoQIAAGRycy9kb3ducmV2LnhtbFBLBQYAAAAABAAEAPkAAACUAwAAAAA=&#10;" strokeweight="1.5pt">
                    <v:stroke endarrow="block"/>
                  </v:line>
                  <v:line id="Line 3018" o:spid="_x0000_s1562" style="position:absolute;visibility:visible;mso-wrap-style:square" from="3720,13805" to="4800,1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woqMUAAADdAAAADwAAAGRycy9kb3ducmV2LnhtbESPT4vCMBTE78J+h/AWvGmqVdFqlEXw&#10;z8WDXQ96ezTPtm7zUpqo9dtvFoQ9DjPzG2axak0lHtS40rKCQT8CQZxZXXKu4PS96U1BOI+ssbJM&#10;Cl7kYLX86Cww0fbJR3qkPhcBwi5BBYX3dSKlywoy6Pq2Jg7e1TYGfZBNLnWDzwA3lRxG0UQaLDks&#10;FFjTuqDsJ70bBWOMJ/nxcPbX/ehya9fEg226U6r72X7NQXhq/X/43d5rBXE8m8Hfm/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woqMUAAADdAAAADwAAAAAAAAAA&#10;AAAAAAChAgAAZHJzL2Rvd25yZXYueG1sUEsFBgAAAAAEAAQA+QAAAJMDAAAAAA==&#10;" strokeweight="1.5pt">
                    <v:stroke endarrow="block"/>
                  </v:line>
                  <v:rect id="Rectangle 3019" o:spid="_x0000_s1563" style="position:absolute;left:1320;top:12365;width:4080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b08EA&#10;AADdAAAADwAAAGRycy9kb3ducmV2LnhtbERPy4rCMBTdD/gP4QqzG1PnIVKNUgcFV8KooO4uzTUp&#10;Njelibb+/WQxMMvDec+XvavFg9pQeVYwHmUgiEuvKzYKjofN2xREiMgaa8+k4EkBlovByxxz7Tv+&#10;occ+GpFCOOSowMbY5FKG0pLDMPINceKuvnUYE2yN1C12KdzV8j3LJtJhxanBYkPflsrb/u4UrJvL&#10;rvgyQRanaM83v+o2dmeUeh32xQxEpD7+i//cW63g4zNL+9Ob9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W9PBAAAA3QAAAA8AAAAAAAAAAAAAAAAAmAIAAGRycy9kb3du&#10;cmV2LnhtbFBLBQYAAAAABAAEAPUAAACGAwAAAAA=&#10;" filled="f"/>
                </v:group>
                <w10:anchorlock/>
              </v:group>
            </w:pict>
          </mc:Fallback>
        </mc:AlternateContent>
      </w:r>
      <w:r w:rsidR="00C402F2">
        <w:t>Loosely knot the iPod cable approximately 280 mm from the iPod customer end</w:t>
      </w:r>
      <w:r w:rsidR="003A447A">
        <w:t xml:space="preserve"> (Fig. 3-21)</w:t>
      </w:r>
      <w:r w:rsidR="00C402F2">
        <w:t xml:space="preserve">. </w:t>
      </w:r>
      <w:r w:rsidR="003A447A">
        <w:t xml:space="preserve"> </w:t>
      </w:r>
      <w:r w:rsidR="00C402F2">
        <w:t>The long side of a standard letter page can b</w:t>
      </w:r>
      <w:r w:rsidR="003A447A">
        <w:t>e used for reference.</w:t>
      </w:r>
    </w:p>
    <w:p w:rsidR="008A16DE" w:rsidRDefault="00C402F2" w:rsidP="003C46F9">
      <w:pPr>
        <w:pStyle w:val="ProcLevel3"/>
      </w:pPr>
      <w:r>
        <w:t>Knot the USB cable from the head unit using the same method as the iPod connection.</w:t>
      </w:r>
      <w:r w:rsidRPr="003D1E49">
        <w:rPr>
          <w:noProof/>
        </w:rPr>
        <w:t xml:space="preserve"> </w:t>
      </w:r>
    </w:p>
    <w:p w:rsidR="008A16DE" w:rsidRDefault="008A16DE" w:rsidP="003C46F9">
      <w:pPr>
        <w:pStyle w:val="ProcLevel2"/>
      </w:pPr>
      <w:r>
        <w:t xml:space="preserve">Fix </w:t>
      </w:r>
      <w:r w:rsidR="003A447A">
        <w:t xml:space="preserve">the </w:t>
      </w:r>
      <w:r>
        <w:t>USB &amp; iPod cables together.</w:t>
      </w:r>
    </w:p>
    <w:p w:rsidR="008A16DE" w:rsidRDefault="00B57F6E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8464" behindDoc="0" locked="1" layoutInCell="1" allowOverlap="1" wp14:anchorId="7CFA18F9" wp14:editId="219D08D0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1828800"/>
                <wp:effectExtent l="0" t="0" r="19050" b="19050"/>
                <wp:wrapNone/>
                <wp:docPr id="3251" name="Group 3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s:wsp>
                        <wps:cNvPr id="3388" name="Text Box 3353"/>
                        <wps:cNvSpPr txBox="1">
                          <a:spLocks noChangeArrowheads="1"/>
                        </wps:cNvSpPr>
                        <wps:spPr bwMode="auto">
                          <a:xfrm>
                            <a:off x="1404938" y="42863"/>
                            <a:ext cx="838200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B7730F" w:rsidRDefault="00A3681E" w:rsidP="00B57F6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Lock tie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389" name="Rectangle 33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71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3364" name="Group 3367"/>
                        <wpg:cNvGrpSpPr>
                          <a:grpSpLocks/>
                        </wpg:cNvGrpSpPr>
                        <wpg:grpSpPr bwMode="auto">
                          <a:xfrm>
                            <a:off x="0" y="447675"/>
                            <a:ext cx="2819400" cy="1380490"/>
                            <a:chOff x="1152" y="8300"/>
                            <a:chExt cx="4440" cy="2174"/>
                          </a:xfrm>
                        </wpg:grpSpPr>
                        <wpg:grpSp>
                          <wpg:cNvPr id="3365" name="Group 3349"/>
                          <wpg:cNvGrpSpPr>
                            <a:grpSpLocks/>
                          </wpg:cNvGrpSpPr>
                          <wpg:grpSpPr bwMode="auto">
                            <a:xfrm>
                              <a:off x="1392" y="8300"/>
                              <a:ext cx="4200" cy="1950"/>
                              <a:chOff x="1392" y="8300"/>
                              <a:chExt cx="4200" cy="1950"/>
                            </a:xfrm>
                          </wpg:grpSpPr>
                          <wps:wsp>
                            <wps:cNvPr id="3366" name="Line 3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77" y="9576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367" name="Group 3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92" y="8300"/>
                                <a:ext cx="4200" cy="1950"/>
                                <a:chOff x="1392" y="9200"/>
                                <a:chExt cx="4200" cy="1950"/>
                              </a:xfrm>
                            </wpg:grpSpPr>
                            <wpg:grpSp>
                              <wpg:cNvPr id="3369" name="Group 33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37" y="10326"/>
                                  <a:ext cx="586" cy="809"/>
                                  <a:chOff x="3237" y="9396"/>
                                  <a:chExt cx="586" cy="809"/>
                                </a:xfrm>
                              </wpg:grpSpPr>
                              <wps:wsp>
                                <wps:cNvPr id="3370" name="Line 3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23" y="9396"/>
                                    <a:ext cx="0" cy="80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1" name="Text Box 33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37" y="9623"/>
                                    <a:ext cx="480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3681E" w:rsidRPr="00B57F6E" w:rsidRDefault="00A3681E" w:rsidP="00B57F6E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B57F6E">
                                        <w:rPr>
                                          <w:sz w:val="18"/>
                                          <w:szCs w:val="18"/>
                                        </w:rPr>
                                        <w:t>60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3372" name="Group 33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92" y="9200"/>
                                  <a:ext cx="4200" cy="1950"/>
                                  <a:chOff x="1392" y="8300"/>
                                  <a:chExt cx="4200" cy="19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73" name="Picture 33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92" y="8300"/>
                                    <a:ext cx="4200" cy="12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s:wsp>
                                <wps:cNvPr id="3374" name="Line 3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210" y="9216"/>
                                    <a:ext cx="0" cy="10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375" name="Group 33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10" y="10028"/>
                                    <a:ext cx="1612" cy="207"/>
                                    <a:chOff x="2210" y="10028"/>
                                    <a:chExt cx="1612" cy="207"/>
                                  </a:xfrm>
                                </wpg:grpSpPr>
                                <wps:wsp>
                                  <wps:cNvPr id="3376" name="Line 333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10" y="10136"/>
                                      <a:ext cx="161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77" name="Text Box 33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576" y="10028"/>
                                      <a:ext cx="405" cy="2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681E" w:rsidRPr="00B57F6E" w:rsidRDefault="00A3681E" w:rsidP="00B57F6E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57F6E">
                                          <w:rPr>
                                            <w:sz w:val="18"/>
                                            <w:szCs w:val="18"/>
                                          </w:rPr>
                                          <w:t>130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3378" name="Line 33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192" y="9903"/>
                                    <a:ext cx="63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9" name="Line 33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999" y="9036"/>
                                    <a:ext cx="0" cy="12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3380" name="Group 33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22" y="10029"/>
                                    <a:ext cx="1177" cy="207"/>
                                    <a:chOff x="3822" y="10029"/>
                                    <a:chExt cx="1177" cy="207"/>
                                  </a:xfrm>
                                </wpg:grpSpPr>
                                <wps:wsp>
                                  <wps:cNvPr id="3381" name="Line 33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22" y="10136"/>
                                      <a:ext cx="117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382" name="Text Box 334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67" y="10029"/>
                                      <a:ext cx="345" cy="20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A3681E" w:rsidRPr="00B57F6E" w:rsidRDefault="00A3681E" w:rsidP="00B57F6E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57F6E">
                                          <w:rPr>
                                            <w:sz w:val="18"/>
                                            <w:szCs w:val="18"/>
                                          </w:rPr>
                                          <w:t>80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3384" name="Text Box 3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" y="10186"/>
                              <a:ext cx="864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B7730F" w:rsidRDefault="00A3681E" w:rsidP="00B57F6E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Fig</w:t>
                                </w:r>
                                <w:r w:rsidR="003A447A">
                                  <w:rPr>
                                    <w:sz w:val="20"/>
                                  </w:rPr>
                                  <w:t>.</w:t>
                                </w:r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  <w:r w:rsidRPr="00B7730F">
                                  <w:rPr>
                                    <w:sz w:val="20"/>
                                  </w:rPr>
                                  <w:t>3-22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85" name="Line 3350"/>
                        <wps:cNvCnPr>
                          <a:cxnSpLocks noChangeShapeType="1"/>
                          <a:stCxn id="3388" idx="2"/>
                        </wps:cNvCnPr>
                        <wps:spPr bwMode="auto">
                          <a:xfrm flipH="1">
                            <a:off x="1285875" y="190818"/>
                            <a:ext cx="538163" cy="2901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" name="Line 3352"/>
                        <wps:cNvCnPr>
                          <a:cxnSpLocks noChangeShapeType="1"/>
                          <a:stCxn id="3388" idx="2"/>
                        </wps:cNvCnPr>
                        <wps:spPr bwMode="auto">
                          <a:xfrm flipH="1">
                            <a:off x="1695450" y="190818"/>
                            <a:ext cx="128588" cy="2901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" name="Line 3351"/>
                        <wps:cNvCnPr>
                          <a:cxnSpLocks noChangeShapeType="1"/>
                          <a:stCxn id="3388" idx="2"/>
                        </wps:cNvCnPr>
                        <wps:spPr bwMode="auto">
                          <a:xfrm>
                            <a:off x="1824038" y="190818"/>
                            <a:ext cx="628650" cy="2901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A18F9" id="Group 3251" o:spid="_x0000_s1564" style="position:absolute;left:0;text-align:left;margin-left:-255.75pt;margin-top:.1pt;width:234pt;height:2in;z-index:251838464" coordsize="29718,18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Ax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OEJJTQPtAAAAAAAQAEgAAAABAAEASAAAAAEAAT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ASAAAAABSZ2h0bG9uZwAAAOo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BOEJJTQQMAAAAABXuAAAA&#10;AQAAAKAAAAAxAAAB4AAAW+AAABXSABgAAf/Y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0A&#10;DEFkb2JlX0NNAAH/7gAOQWRvYmUAZIAAAAAB/9sAhAAMCAgICQgMCQkMEQsKCxEVDwwMDxUYExMV&#10;ExMYEQwMDAwMDBEMDAwMDAwMDAwMDAwMDAwMDAwMDAwMDAwMDAwMAQ0LCw0ODRAODhAUDg4OFBQO&#10;Dg4OFBEMDAwMDBERDAwMDAwMEQwMDAwMDAwMDAwMDAwMDAwMDAwMDAwMDAwMDAz/wAARCAAx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">
                <v:shape id="Text Box 3353" o:spid="_x0000_s1565" type="#_x0000_t202" style="position:absolute;left:14049;top:428;width:8382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RRsIA&#10;AADdAAAADwAAAGRycy9kb3ducmV2LnhtbERPTWuDQBC9F/Iflin0UuqqgWCNq4TQQumtSS65De5E&#10;pe6suBu1/vruodDj430X1WJ6MdHoOssKkigGQVxb3XGj4HJ+f8lAOI+ssbdMCn7IQVVuHgrMtZ35&#10;i6aTb0QIYZejgtb7IZfS1S0ZdJEdiAN3s6NBH+DYSD3iHMJNL9M43kmDHYeGFgc6tlR/n+5GwW55&#10;G54/Xymd17qf+LomiadEqafH5bAH4Wnx/+I/94dWsN1mYW54E5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lFGwgAAAN0AAAAPAAAAAAAAAAAAAAAAAJgCAABkcnMvZG93&#10;bnJldi54bWxQSwUGAAAAAAQABAD1AAAAhwMAAAAA&#10;" filled="f" stroked="f">
                  <v:textbox style="mso-fit-shape-to-text:t" inset="0,0,0,0">
                    <w:txbxContent>
                      <w:p w:rsidR="00A3681E" w:rsidRPr="00B7730F" w:rsidRDefault="00A3681E" w:rsidP="00B57F6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Lock tie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3)</w:t>
                        </w:r>
                      </w:p>
                    </w:txbxContent>
                  </v:textbox>
                </v:shape>
                <v:rect id="Rectangle 3365" o:spid="_x0000_s1566" style="position:absolute;width:29718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KicgA&#10;AADdAAAADwAAAGRycy9kb3ducmV2LnhtbESPT2vCQBTE74V+h+UVeqsb/yAaXSVUWjwU0SiCt0f2&#10;mcRm34bsVlM/vSsIHoeZ+Q0znbemEmdqXGlZQbcTgSDOrC45V7Dbfn2MQDiPrLGyTAr+ycF89voy&#10;xVjbC2/onPpcBAi7GBUU3texlC4ryKDr2Jo4eEfbGPRBNrnUDV4C3FSyF0VDabDksFBgTZ8FZb/p&#10;n1GwSdrh97U8DNzPPumu6t5iHS1OSr2/tckEhKfWP8OP9lIr6PdHY7i/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OwqJyAAAAN0AAAAPAAAAAAAAAAAAAAAAAJgCAABk&#10;cnMvZG93bnJldi54bWxQSwUGAAAAAAQABAD1AAAAjQMAAAAA&#10;" filled="f">
                  <v:textbox inset="5.85pt,.7pt,5.85pt,.7pt"/>
                </v:rect>
                <v:group id="Group 3367" o:spid="_x0000_s1567" style="position:absolute;top:4476;width:28194;height:13805" coordorigin="1152,8300" coordsize="4440,2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+ptFM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6m0UxgAAAN0A&#10;AAAPAAAAAAAAAAAAAAAAAKoCAABkcnMvZG93bnJldi54bWxQSwUGAAAAAAQABAD6AAAAnQMAAAAA&#10;">
                  <v:group id="Group 3349" o:spid="_x0000_s1568" style="position:absolute;left:1392;top:8300;width:4200;height:1950" coordorigin="1392,8300" coordsize="4200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bIj8YAAADdAAAADwAAAGRycy9kb3ducmV2LnhtbESPT4vCMBTE78J+h/CE&#10;vWlaiyLVKCKr7EEE/8Cyt0fzbIvNS2liW7/9ZkHwOMzMb5jlujeVaKlxpWUF8TgCQZxZXXKu4HrZ&#10;jeYgnEfWWFkmBU9ysF59DJaYatvxidqzz0WAsEtRQeF9nUrpsoIMurGtiYN3s41BH2STS91gF+Cm&#10;kpMomkmDJYeFAmvaFpTdzw+jYN9ht0nir/Zwv22fv5fp8ecQk1Kfw36zAOGp9+/wq/2tFSTJbAr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psiPxgAAAN0A&#10;AAAPAAAAAAAAAAAAAAAAAKoCAABkcnMvZG93bnJldi54bWxQSwUGAAAAAAQABAD6AAAAnQMAAAAA&#10;">
                    <v:line id="Line 3336" o:spid="_x0000_s1569" style="position:absolute;visibility:visible;mso-wrap-style:square" from="3177,9576" to="3177,10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C2AMcAAADdAAAADwAAAGRycy9kb3ducmV2LnhtbESPQUvDQBSE7wX/w/IEb+1GA0uJ3Zai&#10;CG0PxVZBj6/ZZxLNvg27a5L++65Q8DjMzDfMYjXaVvTkQ+NYw/0sA0FcOtNwpeH97WU6BxEissHW&#10;MWk4U4DV8maywMK4gQ/UH2MlEoRDgRrqGLtCylDWZDHMXEecvC/nLcYkfSWNxyHBbSsfskxJiw2n&#10;hRo7eqqp/Dn+Wg37/FX16+1uM35s1al8Ppw+vwev9d3tuH4EEWmM/+Fre2M05LlS8Pc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LYAxwAAAN0AAAAPAAAAAAAA&#10;AAAAAAAAAKECAABkcnMvZG93bnJldi54bWxQSwUGAAAAAAQABAD5AAAAlQMAAAAA&#10;"/>
                    <v:group id="Group 3348" o:spid="_x0000_s1570" style="position:absolute;left:1392;top:8300;width:4200;height:1950" coordorigin="1392,9200" coordsize="4200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zY8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3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OPNjxgAAAN0A&#10;AAAPAAAAAAAAAAAAAAAAAKoCAABkcnMvZG93bnJldi54bWxQSwUGAAAAAAQABAD6AAAAnQMAAAAA&#10;">
                      <v:group id="Group 3345" o:spid="_x0000_s1571" style="position:absolute;left:3237;top:10326;width:586;height:809" coordorigin="3237,9396" coordsize="586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CisYAAADdAAAADwAAAGRycy9kb3ducmV2LnhtbESPT2vCQBTE7wW/w/IE&#10;b3UTQ0Wjq4jU0oMU/APi7ZF9JsHs25DdJvHbdwWhx2FmfsMs172pREuNKy0riMcRCOLM6pJzBefT&#10;7n0GwnlkjZVlUvAgB+vV4G2JqbYdH6g9+lwECLsUFRTe16mULivIoBvbmjh4N9sY9EE2udQNdgFu&#10;KjmJoqk0WHJYKLCmbUHZ/fhrFHx12G2S+LPd32/bx/X08XPZx6TUaNhvFiA89f4//Gp/awVJMp3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68KKxgAAAN0A&#10;AAAPAAAAAAAAAAAAAAAAAKoCAABkcnMvZG93bnJldi54bWxQSwUGAAAAAAQABAD6AAAAnQMAAAAA&#10;">
                        <v:line id="Line 3332" o:spid="_x0000_s1572" style="position:absolute;visibility:visible;mso-wrap-style:square" from="3823,9396" to="3823,10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dMsUAAADdAAAADwAAAGRycy9kb3ducmV2LnhtbERPy2rCQBTdF/yH4Qru6sQG0pI6ilgE&#10;dVHqA9rlNXObRDN3wsyYpH/fWRS6PJz3fDmYRnTkfG1ZwWyagCAurK65VHA+bR5fQPiArLGxTAp+&#10;yMNyMXqYY65tzwfqjqEUMYR9jgqqENpcSl9UZNBPbUscuW/rDIYIXSm1wz6Gm0Y+JUkmDdYcGyps&#10;aV1RcTvejYL39CPrVrv9dvjcZZfi7XD5uvZOqcl4WL2CCDSEf/Gfe6sVpOlz3B/fxCc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wdMsUAAADdAAAADwAAAAAAAAAA&#10;AAAAAAChAgAAZHJzL2Rvd25yZXYueG1sUEsFBgAAAAAEAAQA+QAAAJMDAAAAAA==&#10;"/>
                        <v:shape id="Text Box 3338" o:spid="_x0000_s1573" type="#_x0000_t202" style="position:absolute;left:3237;top:9623;width:48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I/MUA&#10;AADdAAAADwAAAGRycy9kb3ducmV2LnhtbESPT4vCMBTE74LfITzBi2gaBf90jSLLLsjeVr14ezTP&#10;tmzzUprYVj/9RljY4zAzv2G2+95WoqXGl441qFkCgjhzpuRcw+X8OV2D8AHZYOWYNDzIw343HGwx&#10;Na7jb2pPIRcRwj5FDUUIdSqlzwqy6GeuJo7ezTUWQ5RNLk2DXYTbSs6TZCktlhwXCqzpvaDs53S3&#10;Gpb9Rz352tC8e2ZVy9enUoGU1uNRf3gDEagP/+G/9tFoWCxWCl5v4hO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Yj8xQAAAN0AAAAPAAAAAAAAAAAAAAAAAJgCAABkcnMv&#10;ZG93bnJldi54bWxQSwUGAAAAAAQABAD1AAAAigMAAAAA&#10;" filled="f" stroked="f">
                          <v:textbox style="mso-fit-shape-to-text:t" inset="0,0,0,0">
                            <w:txbxContent>
                              <w:p w:rsidR="00A3681E" w:rsidRPr="00B57F6E" w:rsidRDefault="00A3681E" w:rsidP="00B57F6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B57F6E">
                                  <w:rPr>
                                    <w:sz w:val="18"/>
                                    <w:szCs w:val="18"/>
                                  </w:rPr>
                                  <w:t>60</w:t>
                                </w:r>
                              </w:p>
                            </w:txbxContent>
                          </v:textbox>
                        </v:shape>
                      </v:group>
                      <v:group id="Group 3347" o:spid="_x0000_s1574" style="position:absolute;left:1392;top:9200;width:4200;height:1950" coordorigin="1392,8300" coordsize="4200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bGJ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lsYmxgAAAN0A&#10;AAAPAAAAAAAAAAAAAAAAAKoCAABkcnMvZG93bnJldi54bWxQSwUGAAAAAAQABAD6AAAAnQMAAAAA&#10;">
                        <v:shape id="Picture 3330" o:spid="_x0000_s1575" type="#_x0000_t75" style="position:absolute;left:1392;top:8300;width:4200;height:1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17ELEAAAA3QAAAA8AAABkcnMvZG93bnJldi54bWxEj0FrAjEUhO+C/yE8oRepWV3QsjWKCEJh&#10;T66159fkdXfp5mVJom7/fSMIHoeZ+YZZbwfbiSv50DpWMJ9lIIi1My3XCj5Ph9c3ECEiG+wck4I/&#10;CrDdjEdrLIy78ZGuVaxFgnAoUEETY19IGXRDFsPM9cTJ+3HeYkzS19J4vCW47eQiy5bSYstpocGe&#10;9g3p3+piFXzRYh+qUrvztNSl73bfh7NdKfUyGXbvICIN8Rl+tD+Mgjxf5XB/k5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17ELEAAAA3QAAAA8AAAAAAAAAAAAAAAAA&#10;nwIAAGRycy9kb3ducmV2LnhtbFBLBQYAAAAABAAEAPcAAACQAwAAAAA=&#10;">
                          <v:imagedata r:id="rId129" o:title=""/>
                        </v:shape>
                        <v:line id="Line 3331" o:spid="_x0000_s1576" style="position:absolute;visibility:visible;mso-wrap-style:square" from="2210,9216" to="2210,10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bMcgAAADdAAAADwAAAGRycy9kb3ducmV2LnhtbESPQUvDQBSE70L/w/IKvdlNjURJuy1F&#10;KbQexFahPb5mX5PU7Nuwuybx37uC4HGYmW+YxWowjejI+dqygtk0AUFcWF1zqeDjfXP7CMIHZI2N&#10;ZVLwTR5Wy9HNAnNte95TdwiliBD2OSqoQmhzKX1RkUE/tS1x9C7WGQxRulJqh32Em0beJUkmDdYc&#10;Fyps6ami4vPwZRS8pm9Zt969bIfjLjsXz/vz6do7pSbjYT0HEWgI/+G/9lYrSNOHe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cbMcgAAADdAAAADwAAAAAA&#10;AAAAAAAAAAChAgAAZHJzL2Rvd25yZXYueG1sUEsFBgAAAAAEAAQA+QAAAJYDAAAAAA==&#10;"/>
                        <v:group id="Group 3346" o:spid="_x0000_s1577" style="position:absolute;left:2210;top:10028;width:1612;height:207" coordorigin="2210,10028" coordsize="1612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9eUs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f15SxgAAAN0A&#10;AAAPAAAAAAAAAAAAAAAAAKoCAABkcnMvZG93bnJldi54bWxQSwUGAAAAAAQABAD6AAAAnQMAAAAA&#10;">
                          <v:line id="Line 3333" o:spid="_x0000_s1578" style="position:absolute;visibility:visible;mso-wrap-style:square" from="2210,10136" to="3822,10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DSNMYAAADdAAAADwAAAGRycy9kb3ducmV2LnhtbESPT2vCQBTE70K/w/IK3nTTBlKbukoq&#10;KNKb1kN7e2Rf/tDs25C3auyn7xYKPQ4z8xtmuR5dpy40SOvZwMM8AUVcettybeD0vp0tQElAtth5&#10;JgM3Eliv7iZLzK2/8oEux1CrCGHJ0UATQp9rLWVDDmXue+LoVX5wGKIcam0HvEa46/RjkmTaYctx&#10;ocGeNg2VX8ezM/C2T1+rcPjeyemz+CieK8laWRgzvR+LF1CBxvAf/mvvrYE0fcrg9018Anr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w0jTGAAAA3QAAAA8AAAAAAAAA&#10;AAAAAAAAoQIAAGRycy9kb3ducmV2LnhtbFBLBQYAAAAABAAEAPkAAACUAwAAAAA=&#10;" strokeweight="1.5pt">
                            <v:stroke startarrow="block" endarrow="block"/>
                          </v:line>
                          <v:shape id="Text Box 3335" o:spid="_x0000_s1579" type="#_x0000_t202" style="position:absolute;left:2576;top:10028;width:40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HNsgA&#10;AADdAAAADwAAAGRycy9kb3ducmV2LnhtbESPQWsCMRSE70L/Q3iFXqRm2xWV1SgiFWwv0q2X3h6b&#10;52bbzcuSZHX775tCweMwM98wq81gW3EhHxrHCp4mGQjiyumGawWnj/3jAkSIyBpbx6TghwJs1nej&#10;FRbaXfmdLmWsRYJwKFCBibErpAyVIYth4jri5J2dtxiT9LXUHq8Jblv5nGUzabHhtGCwo52h6rvs&#10;rYLj9PNoxv355W07zf3rqd/NvupSqYf7YbsEEWmIt/B/+6AV5Pl8Dn9v0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CEc2yAAAAN0AAAAPAAAAAAAAAAAAAAAAAJgCAABk&#10;cnMvZG93bnJldi54bWxQSwUGAAAAAAQABAD1AAAAjQMAAAAA&#10;" stroked="f">
                            <v:textbox style="mso-fit-shape-to-text:t" inset="0,0,0,0">
                              <w:txbxContent>
                                <w:p w:rsidR="00A3681E" w:rsidRPr="00B57F6E" w:rsidRDefault="00A3681E" w:rsidP="00B57F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57F6E">
                                    <w:rPr>
                                      <w:sz w:val="18"/>
                                      <w:szCs w:val="18"/>
                                    </w:rPr>
                                    <w:t>130</w:t>
                                  </w:r>
                                </w:p>
                              </w:txbxContent>
                            </v:textbox>
                          </v:shape>
                        </v:group>
                        <v:line id="Line 3337" o:spid="_x0000_s1580" style="position:absolute;visibility:visible;mso-wrap-style:square" from="3192,9903" to="3822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Pj3cMAAADdAAAADwAAAGRycy9kb3ducmV2LnhtbERPS2vCQBC+F/wPywi91Y0GrEZXiYUW&#10;6c3HQW9DdvLA7GzIbDXtr+8eCj1+fO/1dnCtulMvjWcD00kCirjwtuHKwPn0/rIAJQHZYuuZDHyT&#10;wHYzelpjZv2DD3Q/hkrFEJYMDdQhdJnWUtTkUCa+I45c6XuHIcK+0rbHRwx3rZ4lyVw7bDg21NjR&#10;W03F7fjlDHzu010ZDj8fcr7ml3xZyryRhTHP4yFfgQo0hH/xn3tvDaTpa5wb38Qno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j493DAAAA3QAAAA8AAAAAAAAAAAAA&#10;AAAAoQIAAGRycy9kb3ducmV2LnhtbFBLBQYAAAAABAAEAPkAAACRAwAAAAA=&#10;" strokeweight="1.5pt">
                          <v:stroke startarrow="block" endarrow="block"/>
                        </v:line>
                        <v:line id="Line 3341" o:spid="_x0000_s1581" style="position:absolute;visibility:visible;mso-wrap-style:square" from="4999,9036" to="4999,10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a0r8gAAADdAAAADwAAAGRycy9kb3ducmV2LnhtbESPT0vDQBTE7wW/w/IEb+3GBmIbuy3F&#10;IrQexP6B9viafSbR7Nuwuybx27uC4HGYmd8wi9VgGtGR87VlBfeTBARxYXXNpYLT8Xk8A+EDssbG&#10;Min4Jg+r5c1ogbm2Pe+pO4RSRAj7HBVUIbS5lL6oyKCf2JY4eu/WGQxRulJqh32Em0ZOkySTBmuO&#10;CxW29FRR8Xn4Mgpe07esW+9etsN5l12Lzf56+eidUne3w/oRRKAh/If/2lutIE0f5vD7Jj4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a0r8gAAADdAAAADwAAAAAA&#10;AAAAAAAAAAChAgAAZHJzL2Rvd25yZXYueG1sUEsFBgAAAAAEAAQA+QAAAJYDAAAAAA==&#10;"/>
                        <v:group id="Group 3344" o:spid="_x0000_s1582" style="position:absolute;left:3822;top:10029;width:1177;height:207" coordorigin="3822,10029" coordsize="1177,2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N2N7cQAAADdAAAA&#10;DwAAAAAAAAAAAAAAAACqAgAAZHJzL2Rvd25yZXYueG1sUEsFBgAAAAAEAAQA+gAAAJsDAAAAAA==&#10;">
                          <v:line id="Line 3342" o:spid="_x0000_s1583" style="position:absolute;visibility:visible;mso-wrap-style:square" from="3822,10136" to="4999,10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6Z8YAAADdAAAADwAAAGRycy9kb3ducmV2LnhtbESPS2vDMBCE74X8B7GB3ho5MQTHjRLc&#10;QkvoLY9De1us9YNaK+NVEje/PioUehxm5htmvR1dpy40SOvZwHyWgCIuvW25NnA6vj1loCQgW+w8&#10;k4EfEthuJg9rzK2/8p4uh1CrCGHJ0UATQp9rLWVDDmXme+LoVX5wGKIcam0HvEa46/QiSZbaYctx&#10;ocGeXhsqvw9nZ+Bjl75UYX97l9NX8VmsKlm2khnzOB2LZ1CBxvAf/mvvrIE0zebw+yY+Ab2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MOmfGAAAA3QAAAA8AAAAAAAAA&#10;AAAAAAAAoQIAAGRycy9kb3ducmV2LnhtbFBLBQYAAAAABAAEAPkAAACUAwAAAAA=&#10;" strokeweight="1.5pt">
                            <v:stroke startarrow="block" endarrow="block"/>
                          </v:line>
                          <v:shape id="Text Box 3343" o:spid="_x0000_s1584" type="#_x0000_t202" style="position:absolute;left:4267;top:10029;width:345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UiccA&#10;AADdAAAADwAAAGRycy9kb3ducmV2LnhtbESPQWsCMRSE7wX/Q3hCL6VmdUVkNYpIC20v0q2X3h6b&#10;52Z187IkWd3++6ZQ8DjMzDfMejvYVlzJh8axgukkA0FcOd1wreD49fq8BBEissbWMSn4oQDbzehh&#10;jYV2N/6kaxlrkSAcClRgYuwKKUNlyGKYuI44eSfnLcYkfS21x1uC21bOsmwhLTacFgx2tDdUXcre&#10;KjjMvw/mqT+9fOzmuX8/9vvFuS6VehwPuxWISEO8h//bb1pBni9n8PcmPQ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qlInHAAAA3QAAAA8AAAAAAAAAAAAAAAAAmAIAAGRy&#10;cy9kb3ducmV2LnhtbFBLBQYAAAAABAAEAPUAAACMAwAAAAA=&#10;" stroked="f">
                            <v:textbox style="mso-fit-shape-to-text:t" inset="0,0,0,0">
                              <w:txbxContent>
                                <w:p w:rsidR="00A3681E" w:rsidRPr="00B57F6E" w:rsidRDefault="00A3681E" w:rsidP="00B57F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57F6E">
                                    <w:rPr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shape id="Text Box 3366" o:spid="_x0000_s1585" type="#_x0000_t202" style="position:absolute;left:1152;top:10186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DNcYA&#10;AADdAAAADwAAAGRycy9kb3ducmV2LnhtbESPQWvCQBSE70L/w/IEb7qxitjoKlJaEITSGA89PrPP&#10;ZDH7Ns2uGv99tyB4HGbmG2a57mwtrtR641jBeJSAIC6cNlwqOOSfwzkIH5A11o5JwZ08rFcvvSWm&#10;2t04o+s+lCJC2KeooAqhSaX0RUUW/cg1xNE7udZiiLItpW7xFuG2lq9JMpMWDceFCht6r6g47y9W&#10;weaHsw/z+3X8zk6ZyfO3hHezs1KDfrdZgAjUhWf40d5qBZPJfAr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SDNcYAAADdAAAADwAAAAAAAAAAAAAAAACYAgAAZHJz&#10;L2Rvd25yZXYueG1sUEsFBgAAAAAEAAQA9QAAAIsDAAAAAA==&#10;" filled="f" stroked="f">
                    <v:textbox inset="0,0,0,0">
                      <w:txbxContent>
                        <w:p w:rsidR="00A3681E" w:rsidRPr="00B7730F" w:rsidRDefault="00A3681E" w:rsidP="00B57F6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Fig</w:t>
                          </w:r>
                          <w:r w:rsidR="003A447A">
                            <w:rPr>
                              <w:sz w:val="20"/>
                            </w:rPr>
                            <w:t>.</w:t>
                          </w:r>
                          <w:r>
                            <w:rPr>
                              <w:sz w:val="20"/>
                            </w:rPr>
                            <w:t xml:space="preserve"> </w:t>
                          </w:r>
                          <w:r w:rsidRPr="00B7730F">
                            <w:rPr>
                              <w:sz w:val="20"/>
                            </w:rPr>
                            <w:t>3-22</w:t>
                          </w:r>
                        </w:p>
                      </w:txbxContent>
                    </v:textbox>
                  </v:shape>
                </v:group>
                <v:line id="Line 3350" o:spid="_x0000_s1586" style="position:absolute;flip:x;visibility:visible;mso-wrap-style:square" from="12858,1908" to="18240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O7QcUAAADdAAAADwAAAGRycy9kb3ducmV2LnhtbESPQWsCMRSE70L/Q3gFb5q0skVXo1Rp&#10;i9faIh6fm+fuavKybKK7/fdNoeBxmJlvmMWqd1bcqA21Zw1PYwWCuPCm5lLD99f7aAoiRGSD1jNp&#10;+KEAq+XDYIG58R1/0m0XS5EgHHLUUMXY5FKGoiKHYewb4uSdfOswJtmW0rTYJbiz8lmpF+mw5rRQ&#10;YUObiorL7uo0fKjtujvPMrU5Z8d9tu7t5e1gtR4+9q9zEJH6eA//t7dGw2QyzeDvTX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oO7QcUAAADdAAAADwAAAAAAAAAA&#10;AAAAAAChAgAAZHJzL2Rvd25yZXYueG1sUEsFBgAAAAAEAAQA+QAAAJMDAAAAAA==&#10;" strokeweight="1.5pt">
                  <v:stroke endarrow="block"/>
                </v:line>
                <v:line id="Line 3352" o:spid="_x0000_s1587" style="position:absolute;flip:x;visibility:visible;mso-wrap-style:square" from="16954,1908" to="18240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2ArcYAAADdAAAADwAAAGRycy9kb3ducmV2LnhtbESPT0sDMRTE7wW/Q3iCtzbRstquzRZb&#10;VHptFenxuXnunyYvyyZ2129vBKHHYWZ+w6zWo7PiTH1oPGu4nSkQxKU3DVca3t9epgsQISIbtJ5J&#10;ww8FWBdXkxXmxg+8p/MhViJBOOSooY6xy6UMZU0Ow8x3xMn78r3DmGRfSdPjkODOyjul7qXDhtNC&#10;jR1taypPh2+n4VXtNkO7zNS2zT4/ss1oT89Hq/XN9fj0CCLSGC/h//bOaJjPFw/w9yY9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gK3GAAAA3QAAAA8AAAAAAAAA&#10;AAAAAAAAoQIAAGRycy9kb3ducmV2LnhtbFBLBQYAAAAABAAEAPkAAACUAwAAAAA=&#10;" strokeweight="1.5pt">
                  <v:stroke endarrow="block"/>
                </v:line>
                <v:line id="Line 3351" o:spid="_x0000_s1588" style="position:absolute;visibility:visible;mso-wrap-style:square" from="18240,1908" to="24526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oqB8UAAADdAAAADwAAAGRycy9kb3ducmV2LnhtbESPQYvCMBSE74L/ITzBm6ba3SLVKCKs&#10;68WD1YPeHs2zrTYvpclq999vhAWPw8x8wyxWnanFg1pXWVYwGUcgiHOrKy4UnI5foxkI55E11pZJ&#10;wS85WC37vQWm2j75QI/MFyJA2KWooPS+SaV0eUkG3dg2xMG72tagD7ItpG7xGeCmltMoSqTBisNC&#10;iQ1tSsrv2Y9R8IlxUhz2Z3/dfVxu3YZ4ss2+lRoOuvUchKfOv8P/7Z1WEMezBF5vw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oqB8UAAADdAAAADwAAAAAAAAAA&#10;AAAAAAChAgAAZHJzL2Rvd25yZXYueG1sUEsFBgAAAAAEAAQA+QAAAJMDAAAAAA==&#10;" strokeweight="1.5pt">
                  <v:stroke endarrow="block"/>
                </v:line>
                <w10:anchorlock/>
              </v:group>
            </w:pict>
          </mc:Fallback>
        </mc:AlternateContent>
      </w:r>
      <w:r w:rsidR="008A16DE">
        <w:t xml:space="preserve">Use the illustration to fix the iPod and </w:t>
      </w:r>
      <w:r w:rsidR="00B7730F">
        <w:t>navigation USB cable</w:t>
      </w:r>
      <w:r w:rsidR="003A447A">
        <w:t>s</w:t>
      </w:r>
      <w:r w:rsidR="00B7730F">
        <w:t xml:space="preserve"> together </w:t>
      </w:r>
      <w:r w:rsidR="003A447A">
        <w:t>with 3 lock ties</w:t>
      </w:r>
      <w:r w:rsidR="00B7730F">
        <w:t xml:space="preserve"> (Fig. 3-22)</w:t>
      </w:r>
      <w:r w:rsidR="003A447A">
        <w:t>.</w:t>
      </w:r>
    </w:p>
    <w:p w:rsidR="003A447A" w:rsidRDefault="003A447A" w:rsidP="003C46F9">
      <w:pPr>
        <w:spacing w:after="120" w:line="300" w:lineRule="auto"/>
        <w:rPr>
          <w:bCs/>
          <w:szCs w:val="24"/>
        </w:rPr>
      </w:pPr>
      <w:r>
        <w:br w:type="page"/>
      </w:r>
    </w:p>
    <w:p w:rsidR="003A447A" w:rsidRDefault="003A447A" w:rsidP="003C46F9">
      <w:pPr>
        <w:pStyle w:val="ProcLevel2"/>
        <w:numPr>
          <w:ilvl w:val="0"/>
          <w:numId w:val="0"/>
        </w:numPr>
        <w:ind w:left="360"/>
      </w:pPr>
    </w:p>
    <w:p w:rsidR="005A3335" w:rsidRDefault="00AA4C8F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1" layoutInCell="1" allowOverlap="1" wp14:anchorId="6115E393" wp14:editId="1FC87B4F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078992"/>
                <wp:effectExtent l="19050" t="19050" r="19050" b="26035"/>
                <wp:wrapNone/>
                <wp:docPr id="3360" name="Group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078992"/>
                          <a:chOff x="1200" y="10656"/>
                          <a:chExt cx="4563" cy="1513"/>
                        </a:xfrm>
                      </wpg:grpSpPr>
                      <pic:pic xmlns:pic="http://schemas.openxmlformats.org/drawingml/2006/picture">
                        <pic:nvPicPr>
                          <pic:cNvPr id="3361" name="Picture 332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0656"/>
                            <a:ext cx="4563" cy="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2" name="Text Box 3328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1904"/>
                            <a:ext cx="842" cy="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253A15" w:rsidRDefault="00A3681E" w:rsidP="000E2B4F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Fig. 3-23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5E393" id="Group 3326" o:spid="_x0000_s1589" style="position:absolute;left:0;text-align:left;margin-left:-255.6pt;margin-top:0;width:234pt;height:84.95pt;z-index:251753472" coordorigin="1200,10656" coordsize="4563,151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0ADEFkb2JlX0NNAAH/7gAO&#10;QWRvYmUAZIAAAAAB/9sAhAAMCAgICQgMCQkMEQsKCxEVDwwMDxUYExMVExMYEQwMDAwMDBEMDAwM&#10;DAwMDAwMDAwMDAwMDAwMDAwMDAwMDAwMAQ0LCw0ODRAODhAUDg4OFBQODg4OFBEMDAwMDBERDAwM&#10;DAwMEQwMDAwMDAwMDAwMDAwMDAwMDAwMDAwMDAwMDAz/wAARCAA6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4QklNA+0AAAAAABAASAAAAAEAAQBI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ASAAAAMYAAAAIAGYAaQBnACAAMwAtADIAMwAAAAEAAAAAAAAAAAAAAAAAAAAA&#10;AAAAAQAAAAAAAAAAAAAAxgAAAEgAAAAAAAAAAAAAAAAAAAAAAQAAAAAAAAAAAAAAAAAAAAAAAAAQ&#10;AAAAAQAAAAAAAG51bGwAAAACAAAABmJvdW5kc09iamMAAAABAAAAAAAAUmN0MQAAAAQAAAAAVG9w&#10;IGxvbmcAAAAAAAAAAExlZnRsb25nAAAAAAAAAABCdG9tbG9uZwAAAEgAAAAAUmdodGxvbmcAAADG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BIAAAAAFJnaHRsb25nAAAAx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GSMAAAABAAAAoAAAADoAAAHgAABswAAAGQcA&#10;GAAB/9j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QAMQWRvYmVfQ00AAf/uAA5BZG9iZQBk&#10;gAAAAAH/2wCEAAwICAgJCAwJCQwRCwoLERUPDAwPFRgTExUTExgRDAwMDAwMEQwMDAwMDAwMDAwM&#10;DAwMDAwMDAwMDAwMDAwMDAwBDQsLDQ4NEA4OEBQODg4UFA4ODg4UEQwMDAwMEREMDAwMDAwRDAwM&#10;DAwMDAwMDAwMDAwMDAwMDAwMDAwMDAwMDP/AABEIAD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">
                <v:shape id="Picture 3327" o:spid="_x0000_s1590" type="#_x0000_t75" style="position:absolute;left:1200;top:10656;width:4563;height:151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YtHLBAAAA3QAAAA8AAABkcnMvZG93bnJldi54bWxEj82KwkAQhO+C7zC0sDeduEKU6CgiLHiM&#10;PxdvTaZNgpnukBk1vr2zIHgsquorarXpXaMe1Pla2MB0koAiLsTWXBo4n/7GC1A+IFtshMnAizxs&#10;1sPBCjMrTz7Q4xhKFSHsMzRQhdBmWvuiIod+Ii1x9K7SOQxRdqW2HT4j3DX6N0lS7bDmuFBhS7uK&#10;itvx7gzMt2meFxc85Vbs4fZa7ES4NuZn1G+XoAL14Rv+tPfWwGyWTuH/TXwCev0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YtHLBAAAA3QAAAA8AAAAAAAAAAAAAAAAAnwIA&#10;AGRycy9kb3ducmV2LnhtbFBLBQYAAAAABAAEAPcAAACNAwAAAAA=&#10;" stroked="t">
                  <v:imagedata r:id="rId131" o:title=""/>
                </v:shape>
                <v:shape id="Text Box 3328" o:spid="_x0000_s1591" type="#_x0000_t202" style="position:absolute;left:1212;top:11904;width:842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LPcYA&#10;AADdAAAADwAAAGRycy9kb3ducmV2LnhtbESPT4vCMBTE74LfITxhL6KpFYp0jbLqCh52D/7B86N5&#10;25ZtXkoSbf32RljY4zAzv2GW69404k7O15YVzKYJCOLC6ppLBZfzfrIA4QOyxsYyKXiQh/VqOFhi&#10;rm3HR7qfQikihH2OCqoQ2lxKX1Rk0E9tSxy9H+sMhihdKbXDLsJNI9MkyaTBmuNChS1tKyp+Tzej&#10;INu5W3fk7Xh3+fzC77ZMr5vHVam3Uf/xDiJQH/7Df+2DVjCfZym83sQn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oLPcYAAADdAAAADwAAAAAAAAAAAAAAAACYAgAAZHJz&#10;L2Rvd25yZXYueG1sUEsFBgAAAAAEAAQA9QAAAIsDAAAAAA==&#10;" stroked="f">
                  <v:textbox inset="0,0,0,0">
                    <w:txbxContent>
                      <w:p w:rsidR="00A3681E" w:rsidRPr="00253A15" w:rsidRDefault="00A3681E" w:rsidP="000E2B4F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Fig. 3-23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A3335">
        <w:t>Connect the 3 RCA connections on the iPod cable to the</w:t>
      </w:r>
      <w:r w:rsidR="002875DE">
        <w:t xml:space="preserve"> 3 matching connections on the </w:t>
      </w:r>
      <w:r w:rsidR="005A3335">
        <w:t xml:space="preserve">white </w:t>
      </w:r>
      <w:r w:rsidR="000369AD">
        <w:t>AUX</w:t>
      </w:r>
      <w:r w:rsidR="005A3335">
        <w:t xml:space="preserve"> harness. </w:t>
      </w:r>
      <w:r w:rsidR="003A447A">
        <w:t xml:space="preserve"> </w:t>
      </w:r>
      <w:r w:rsidR="005A3335">
        <w:t>These will be marked a</w:t>
      </w:r>
      <w:r w:rsidR="002875DE">
        <w:t>s “Audio Input” &amp; “Video Input”</w:t>
      </w:r>
      <w:r w:rsidR="005A3335">
        <w:t xml:space="preserve"> (Fig. 3-23)</w:t>
      </w:r>
      <w:r w:rsidR="002875DE">
        <w:t>.</w:t>
      </w:r>
    </w:p>
    <w:p w:rsidR="005A3335" w:rsidRDefault="003A447A" w:rsidP="003C46F9">
      <w:pPr>
        <w:pStyle w:val="ProcLevel3"/>
      </w:pPr>
      <w:r>
        <w:t>Secure e</w:t>
      </w:r>
      <w:r w:rsidR="005A3335">
        <w:t>ach connection with small foam tape.</w:t>
      </w:r>
    </w:p>
    <w:p w:rsidR="005A3335" w:rsidRDefault="005A3335" w:rsidP="003C46F9">
      <w:pPr>
        <w:pStyle w:val="ProcLevel2"/>
      </w:pPr>
      <w:r>
        <w:t xml:space="preserve">Bundle </w:t>
      </w:r>
      <w:r w:rsidR="003A447A">
        <w:t xml:space="preserve">the </w:t>
      </w:r>
      <w:r>
        <w:t>cords</w:t>
      </w:r>
      <w:r w:rsidR="003A447A">
        <w:t>.</w:t>
      </w:r>
    </w:p>
    <w:p w:rsidR="005A3335" w:rsidRDefault="00EB1F7C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6416" behindDoc="0" locked="1" layoutInCell="1" allowOverlap="1" wp14:anchorId="73B9B7FB" wp14:editId="36D409DA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1551" name="Group 1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-1" y="0"/>
                          <a:chExt cx="2971800" cy="1828393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-1" y="0"/>
                            <a:ext cx="2971800" cy="1828393"/>
                            <a:chOff x="-9529" y="0"/>
                            <a:chExt cx="2972171" cy="1828468"/>
                          </a:xfrm>
                        </wpg:grpSpPr>
                        <pic:pic xmlns:pic="http://schemas.openxmlformats.org/drawingml/2006/picture">
                          <pic:nvPicPr>
                            <pic:cNvPr id="3408" name="Picture 3408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9529" y="0"/>
                              <a:ext cx="2972171" cy="1828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</pic:spPr>
                        </pic:pic>
                        <wps:wsp>
                          <wps:cNvPr id="2110" name="Text Box 34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1639612"/>
                              <a:ext cx="548640" cy="18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5A3335" w:rsidRDefault="00A3681E" w:rsidP="00EB1F7C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5A3335">
                                  <w:rPr>
                                    <w:sz w:val="20"/>
                                  </w:rPr>
                                  <w:t>Fig</w:t>
                                </w:r>
                                <w:r w:rsidR="003A447A">
                                  <w:rPr>
                                    <w:sz w:val="20"/>
                                  </w:rPr>
                                  <w:t>.</w:t>
                                </w:r>
                                <w:r w:rsidRPr="005A3335">
                                  <w:rPr>
                                    <w:sz w:val="20"/>
                                  </w:rPr>
                                  <w:t xml:space="preserve"> 3-24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2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27623" y="863775"/>
                            <a:ext cx="45339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EB1F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Lock tie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8" name="Line 3450"/>
                        <wps:cNvCnPr>
                          <a:cxnSpLocks noChangeShapeType="1"/>
                          <a:stCxn id="32" idx="3"/>
                        </wps:cNvCnPr>
                        <wps:spPr bwMode="auto">
                          <a:xfrm flipV="1">
                            <a:off x="481013" y="842857"/>
                            <a:ext cx="522876" cy="1604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345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487" y="1528700"/>
                            <a:ext cx="70040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EB1F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SWC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46" name="Text Box 3453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940789"/>
                            <a:ext cx="299039" cy="12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EB1F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iPod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47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599025" y="1490477"/>
                            <a:ext cx="334424" cy="12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EB1F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RCA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48" name="Line 3450"/>
                        <wps:cNvCnPr>
                          <a:cxnSpLocks noChangeShapeType="1"/>
                          <a:stCxn id="32" idx="3"/>
                        </wps:cNvCnPr>
                        <wps:spPr bwMode="auto">
                          <a:xfrm>
                            <a:off x="481013" y="1003350"/>
                            <a:ext cx="528636" cy="23919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Text Box 3451"/>
                        <wps:cNvSpPr txBox="1">
                          <a:spLocks noChangeArrowheads="1"/>
                        </wps:cNvSpPr>
                        <wps:spPr bwMode="auto">
                          <a:xfrm>
                            <a:off x="2099029" y="1223674"/>
                            <a:ext cx="700405" cy="14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EB1F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Cushion (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×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550" name="Text Box 3453"/>
                        <wps:cNvSpPr txBox="1">
                          <a:spLocks noChangeArrowheads="1"/>
                        </wps:cNvSpPr>
                        <wps:spPr bwMode="auto">
                          <a:xfrm>
                            <a:off x="1485899" y="952355"/>
                            <a:ext cx="62865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EB1F7C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Connectors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B9B7FB" id="Group 1551" o:spid="_x0000_s1592" style="position:absolute;left:0;text-align:left;margin-left:-255.6pt;margin-top:0;width:234pt;height:2in;z-index:251836416;mso-width-relative:margin;mso-height-relative:margin" coordorigin="" coordsize="29718,182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4QklNA+0AAAAAABAASAAAAAEAAQBIAAAAAQABOEJJTQQmAAAAAAAOAAAAAAAAAAAAAD+A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FAAAA&#10;BgAAAAAAAAAAAAAA+wAAAZgAAAAIAGYAaQBnACAAMwAtADIANAAAAAEAAAAAAAAAAAAAAAAAAAAA&#10;AAAAAQAAAAAAAAAAAAABmAAAAPsAAAAAAAAAAAAAAAAAAAAAAQAAAAAAAAAAAAAAAAAAAAAAAAAQ&#10;AAAAAQAAAAAAAG51bGwAAAACAAAABmJvdW5kc09iamMAAAABAAAAAAAAUmN0MQAAAAQAAAAAVG9w&#10;IGxvbmcAAAAAAAAAAExlZnRsb25nAAAAAAAAAABCdG9tbG9uZwAAAPsAAAAAUmdodGxvbmcAAAGY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7AAAAAFJnaHRsb25nAAABm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DvMAAAABAAAAoAAAAGIAAAHgAAC3wAAADtcA&#10;GAAB/9j/7QAMQWRvYmVfQ00AAf/uAA5BZG9iZQBkgAAAAAH/2wCEAAwICAgJCAwJCQwRCwoLERUP&#10;DAwPFRgTExUTExgRDAwMDAwMEQwMDAwMDAwMDAwMDAwMDAwMDAwMDAwMDAwMDAwBDQsLDQ4NEA4O&#10;EBQODg4UFA4ODg4UEQwMDAwMEREMDAwMDAwRDAwMDAwMDAwMDAwMDAwMDAwMDAwMDAwMDAwMDP/A&#10;ABEIAGI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">
                <v:group id="Group 31" o:spid="_x0000_s1593" style="position:absolute;width:29717;height:18283" coordorigin="-95" coordsize="29721,18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3408" o:spid="_x0000_s1594" type="#_x0000_t75" style="position:absolute;left:-95;width:29721;height:1828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JFPHCAAAA3QAAAA8AAABkcnMvZG93bnJldi54bWxET82KwjAQvgv7DmEWvGm6KlKqUWRVVJSF&#10;VR9gaMam2kxKE7W+/eaw4PHj+5/OW1uJBzW+dKzgq5+AIM6dLrlQcD6teykIH5A1Vo5JwYs8zGcf&#10;nSlm2j35lx7HUIgYwj5DBSaEOpPS54Ys+r6riSN3cY3FEGFTSN3gM4bbSg6SZCwtlhwbDNb0bSi/&#10;He9WwW45+HFmP8zv10252q3G6WVtDkp1P9vFBESgNrzF/+6tVjAcJXFufBOfgJ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yRTxwgAAAN0AAAAPAAAAAAAAAAAAAAAAAJ8C&#10;AABkcnMvZG93bnJldi54bWxQSwUGAAAAAAQABAD3AAAAjgMAAAAA&#10;" stroked="t">
                    <v:imagedata r:id="rId133" o:title=""/>
                    <v:path arrowok="t"/>
                  </v:shape>
                  <v:shape id="Text Box 3410" o:spid="_x0000_s1595" type="#_x0000_t202" style="position:absolute;top:16396;width:5486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6cMA&#10;AADdAAAADwAAAGRycy9kb3ducmV2LnhtbERPPWvDMBDdC/0P4gLZGtkZQutEMSG0UAiE2u7Q8WJd&#10;bGHr5Fpq7Pz7aih0fLzvXT7bXtxo9MaxgnSVgCCunTbcKPis3p6eQfiArLF3TAru5CHfPz7sMNNu&#10;4oJuZWhEDGGfoYI2hCGT0tctWfQrNxBH7upGiyHCsZF6xCmG216uk2QjLRqODS0OdGyp7sofq+Dw&#10;xcWr+T5fPoprYarqJeHTplNquZgPWxCB5vAv/nO/awXrNI3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qF6cMAAADdAAAADwAAAAAAAAAAAAAAAACYAgAAZHJzL2Rv&#10;d25yZXYueG1sUEsFBgAAAAAEAAQA9QAAAIgDAAAAAA==&#10;" filled="f" stroked="f">
                    <v:textbox inset="0,0,0,0">
                      <w:txbxContent>
                        <w:p w:rsidR="00A3681E" w:rsidRPr="005A3335" w:rsidRDefault="00A3681E" w:rsidP="00EB1F7C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5A3335">
                            <w:rPr>
                              <w:sz w:val="20"/>
                            </w:rPr>
                            <w:t>Fig</w:t>
                          </w:r>
                          <w:r w:rsidR="003A447A">
                            <w:rPr>
                              <w:sz w:val="20"/>
                            </w:rPr>
                            <w:t>.</w:t>
                          </w:r>
                          <w:r w:rsidRPr="005A3335">
                            <w:rPr>
                              <w:sz w:val="20"/>
                            </w:rPr>
                            <w:t xml:space="preserve"> 3-24</w:t>
                          </w:r>
                        </w:p>
                      </w:txbxContent>
                    </v:textbox>
                  </v:shape>
                </v:group>
                <v:shape id="Text Box 3389" o:spid="_x0000_s1596" type="#_x0000_t202" style="position:absolute;left:276;top:8637;width:4534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clFs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eM3g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clFsMAAADbAAAADwAAAAAAAAAAAAAAAACYAgAAZHJzL2Rv&#10;d25yZXYueG1sUEsFBgAAAAAEAAQA9QAAAIgDAAAAAA==&#10;" filled="f" stroked="f">
                  <v:textbox style="mso-fit-shape-to-text:t" inset="0,0,0,0">
                    <w:txbxContent>
                      <w:p w:rsidR="00A3681E" w:rsidRPr="00321F3C" w:rsidRDefault="00A3681E" w:rsidP="00EB1F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Lock tie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sz w:val="18"/>
                            <w:szCs w:val="18"/>
                          </w:rPr>
                          <w:t>2)</w:t>
                        </w:r>
                      </w:p>
                    </w:txbxContent>
                  </v:textbox>
                </v:shape>
                <v:line id="Line 3450" o:spid="_x0000_s1597" style="position:absolute;flip:y;visibility:visible;mso-wrap-style:square" from="4810,8428" to="10038,10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T/JcEAAADbAAAADwAAAGRycy9kb3ducmV2LnhtbERPz0/CMBS+m/A/NM+Em2slzOikECBo&#10;uArGcHysz23Qvi5rZfO/pwcSjl++37PF4Ky4UBcazxqeMwWCuPSm4UrD9/7j6RVEiMgGrWfS8E8B&#10;FvPRwwwL43v+ossuViKFcChQQx1jW0gZypochsy3xIn79Z3DmGBXSdNhn8KdlROlXqTDhlNDjS2t&#10;ayrPuz+n4VNtV/3pLVfrU378yVeDPW8OVuvx47B8BxFpiHfxzb01GqZpbPqSfoCcX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9P8lwQAAANsAAAAPAAAAAAAAAAAAAAAA&#10;AKECAABkcnMvZG93bnJldi54bWxQSwUGAAAAAAQABAD5AAAAjwMAAAAA&#10;" strokeweight="1.5pt">
                  <v:stroke endarrow="block"/>
                </v:line>
                <v:shape id="Text Box 3451" o:spid="_x0000_s1598" type="#_x0000_t202" style="position:absolute;left:12334;top:15287;width:7004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ewcIA&#10;AADbAAAADwAAAGRycy9kb3ducmV2LnhtbESPQYvCMBSE7wv+h/AEL4umERS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l7BwgAAANsAAAAPAAAAAAAAAAAAAAAAAJgCAABkcnMvZG93&#10;bnJldi54bWxQSwUGAAAAAAQABAD1AAAAhwMAAAAA&#10;" filled="f" stroked="f">
                  <v:textbox style="mso-fit-shape-to-text:t" inset="0,0,0,0">
                    <w:txbxContent>
                      <w:p w:rsidR="00A3681E" w:rsidRPr="00321F3C" w:rsidRDefault="00A3681E" w:rsidP="00EB1F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SWC</w:t>
                        </w:r>
                      </w:p>
                    </w:txbxContent>
                  </v:textbox>
                </v:shape>
                <v:shape id="Text Box 3453" o:spid="_x0000_s1599" type="#_x0000_t202" style="position:absolute;left:7048;top:9407;width:2990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6eZcIA&#10;AADdAAAADwAAAGRycy9kb3ducmV2LnhtbERPTYvCMBC9L/gfwgh7WTStuEWrUWRZQbytevE2NGNb&#10;bCaliW3XX28Ewds83ucs172pREuNKy0riMcRCOLM6pJzBafjdjQD4TyyxsoyKfgnB+vV4GOJqbYd&#10;/1F78LkIIexSVFB4X6dSuqwgg25sa+LAXWxj0AfY5FI32IVwU8lJFCXSYMmhocCafgrKroebUZD0&#10;v/XXfk6T7p5VLZ/vcewpVupz2G8WIDz1/i1+uXc6zP+eJvD8Jpw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jp5lwgAAAN0AAAAPAAAAAAAAAAAAAAAAAJgCAABkcnMvZG93&#10;bnJldi54bWxQSwUGAAAAAAQABAD1AAAAhwMAAAAA&#10;" filled="f" stroked="f">
                  <v:textbox style="mso-fit-shape-to-text:t" inset="0,0,0,0">
                    <w:txbxContent>
                      <w:p w:rsidR="00A3681E" w:rsidRPr="00321F3C" w:rsidRDefault="00A3681E" w:rsidP="00EB1F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iPod</w:t>
                        </w:r>
                      </w:p>
                    </w:txbxContent>
                  </v:textbox>
                </v:shape>
                <v:shape id="Text Box 3389" o:spid="_x0000_s1600" type="#_x0000_t202" style="position:absolute;left:5990;top:14904;width:3344;height:1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7/sQA&#10;AADdAAAADwAAAGRycy9kb3ducmV2LnhtbERPS2uDQBC+B/oflin0EuKq5NGabKSUBkpuMbn0NrhT&#10;lbiz4m7V5td3C4Xc5uN7zi6fTCsG6l1jWUESxSCIS6sbrhRczofFMwjnkTW2lknBDznI9w+zHWba&#10;jnyiofCVCCHsMlRQe99lUrqyJoMush1x4L5sb9AH2FdS9ziGcNPKNI7X0mDDoaHGjt5qKq/Ft1Gw&#10;nt67+fGF0vFWtgN/3pLEU6LU0+P0ugXhafJ38b/7Q4f5q+UG/r4JJ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O/7EAAAA3QAAAA8AAAAAAAAAAAAAAAAAmAIAAGRycy9k&#10;b3ducmV2LnhtbFBLBQYAAAAABAAEAPUAAACJAwAAAAA=&#10;" filled="f" stroked="f">
                  <v:textbox style="mso-fit-shape-to-text:t" inset="0,0,0,0">
                    <w:txbxContent>
                      <w:p w:rsidR="00A3681E" w:rsidRPr="00321F3C" w:rsidRDefault="00A3681E" w:rsidP="00EB1F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RCA</w:t>
                        </w:r>
                      </w:p>
                    </w:txbxContent>
                  </v:textbox>
                </v:shape>
                <v:line id="Line 3450" o:spid="_x0000_s1601" style="position:absolute;visibility:visible;mso-wrap-style:square" from="4810,10033" to="10096,1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lJMUAAADdAAAADwAAAGRycy9kb3ducmV2LnhtbESPMW/CQAyF90r8h5ORupULLSAUOBBC&#10;KmXpQGCAzcqZJJDzRbkD0n9fD0hstt7ze5/ny87V6k5tqDwbGA4SUMS5txUXBg77748pqBCRLdae&#10;ycAfBVguem9zTK1/8I7uWSyUhHBI0UAZY5NqHfKSHIaBb4hFO/vWYZS1LbRt8SHhrtafSTLRDiuW&#10;hhIbWpeUX7ObMzDGr0mx+z3G83Z0unRr4uEm+zHmvd+tZqAidfFlfl5vreCPR4Ir38gIe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rlJMUAAADdAAAADwAAAAAAAAAA&#10;AAAAAAChAgAAZHJzL2Rvd25yZXYueG1sUEsFBgAAAAAEAAQA+QAAAJMDAAAAAA==&#10;" strokeweight="1.5pt">
                  <v:stroke endarrow="block"/>
                </v:line>
                <v:shape id="Text Box 3451" o:spid="_x0000_s1602" type="#_x0000_t202" style="position:absolute;left:20990;top:12236;width:7004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KF8MA&#10;AADdAAAADwAAAGRycy9kb3ducmV2LnhtbERPTWvCQBC9F/wPywi9FN0kaGhSVxGxIL1pe+ltyI5J&#10;aHY2ZNckza/vFgRv83ifs9mNphE9da62rCBeRiCIC6trLhV8fb4vXkE4j6yxsUwKfsnBbjt72mCu&#10;7cBn6i++FCGEXY4KKu/bXEpXVGTQLW1LHLir7Qz6ALtS6g6HEG4amURRKg3WHBoqbOlQUfFzuRkF&#10;6XhsXz4ySoapaHr+nuLYU6zU83zcv4HwNPqH+O4+6TB/vcrg/5twgt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EKF8MAAADdAAAADwAAAAAAAAAAAAAAAACYAgAAZHJzL2Rv&#10;d25yZXYueG1sUEsFBgAAAAAEAAQA9QAAAIgDAAAAAA==&#10;" filled="f" stroked="f">
                  <v:textbox style="mso-fit-shape-to-text:t" inset="0,0,0,0">
                    <w:txbxContent>
                      <w:p w:rsidR="00A3681E" w:rsidRPr="00321F3C" w:rsidRDefault="00A3681E" w:rsidP="00EB1F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Cushion (</w:t>
                        </w:r>
                        <w:r>
                          <w:rPr>
                            <w:rFonts w:hint="eastAsia"/>
                            <w:sz w:val="18"/>
                          </w:rPr>
                          <w:t>×</w:t>
                        </w:r>
                        <w:r>
                          <w:rPr>
                            <w:sz w:val="18"/>
                            <w:szCs w:val="18"/>
                          </w:rPr>
                          <w:t>2)</w:t>
                        </w:r>
                      </w:p>
                    </w:txbxContent>
                  </v:textbox>
                </v:shape>
                <v:shape id="Text Box 3453" o:spid="_x0000_s1603" type="#_x0000_t202" style="position:absolute;left:14858;top:9523;width:628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I1V8UA&#10;AADdAAAADwAAAGRycy9kb3ducmV2LnhtbESPQWvCQBCF7wX/wzJCL6XZRFBs6ioiCtKbthdvQ3aa&#10;BLOzIbsmqb/eORS8zfDevPfNajO6RvXUhdqzgSxJQREX3tZcGvj5PrwvQYWIbLHxTAb+KMBmPXlZ&#10;YW79wCfqz7FUEsIhRwNVjG2udSgqchgS3xKL9us7h1HWrtS2w0HCXaNnabrQDmuWhgpb2lVUXM83&#10;Z2Ax7tu3rw+aDfei6flyz7JImTGv03H7CSrSGJ/m/+ujFfz5XPjlGxlBr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jVXxQAAAN0AAAAPAAAAAAAAAAAAAAAAAJgCAABkcnMv&#10;ZG93bnJldi54bWxQSwUGAAAAAAQABAD1AAAAigMAAAAA&#10;" filled="f" stroked="f">
                  <v:textbox style="mso-fit-shape-to-text:t" inset="0,0,0,0">
                    <w:txbxContent>
                      <w:p w:rsidR="00A3681E" w:rsidRPr="00321F3C" w:rsidRDefault="00A3681E" w:rsidP="00EB1F7C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Connectors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A447A">
        <w:t>Gather the n</w:t>
      </w:r>
      <w:r w:rsidR="005A3335">
        <w:t xml:space="preserve">avigation connections shown, and estimate the correct length of each cord. </w:t>
      </w:r>
      <w:r w:rsidR="003A447A">
        <w:t xml:space="preserve"> </w:t>
      </w:r>
      <w:r w:rsidR="005A3335">
        <w:t>Consider serviceability standard when doing so</w:t>
      </w:r>
      <w:r w:rsidR="003A447A">
        <w:t xml:space="preserve"> (Fig. 3-24).</w:t>
      </w:r>
    </w:p>
    <w:p w:rsidR="005A3335" w:rsidRDefault="005A3335" w:rsidP="003C46F9">
      <w:pPr>
        <w:pStyle w:val="ProcLevel3"/>
      </w:pPr>
      <w:r>
        <w:t xml:space="preserve">Use 2 lock ties to contain </w:t>
      </w:r>
      <w:r w:rsidR="003A447A">
        <w:t xml:space="preserve">the </w:t>
      </w:r>
      <w:r>
        <w:t xml:space="preserve">bundle where indicated. </w:t>
      </w:r>
    </w:p>
    <w:p w:rsidR="005A3335" w:rsidRDefault="005A3335" w:rsidP="003C46F9">
      <w:pPr>
        <w:pStyle w:val="ProcLevel3"/>
      </w:pPr>
      <w:r>
        <w:t>Wrap 2 large cushions around the bundle where indicated.</w:t>
      </w:r>
    </w:p>
    <w:p w:rsidR="00D243DE" w:rsidRDefault="00AA4C8F" w:rsidP="003C46F9">
      <w:pPr>
        <w:pStyle w:val="ProcLevel3"/>
        <w:numPr>
          <w:ilvl w:val="0"/>
          <w:numId w:val="0"/>
        </w:numPr>
        <w:ind w:left="720"/>
      </w:pPr>
      <w:r w:rsidRPr="003A447A">
        <w:rPr>
          <w:b/>
          <w:caps/>
          <w:noProof/>
          <w:lang w:eastAsia="en-US"/>
        </w:rPr>
        <w:drawing>
          <wp:anchor distT="0" distB="0" distL="114300" distR="114300" simplePos="0" relativeHeight="251784192" behindDoc="0" locked="1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3447" name="Picture 3447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7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DE" w:rsidRPr="003A447A">
        <w:rPr>
          <w:b/>
          <w:caps/>
        </w:rPr>
        <w:t>Caution:</w:t>
      </w:r>
      <w:r w:rsidR="003A447A">
        <w:t xml:space="preserve"> The c</w:t>
      </w:r>
      <w:r w:rsidR="002875DE">
        <w:t>lock connector should not be included in this bundle.</w:t>
      </w:r>
    </w:p>
    <w:p w:rsidR="00B7730F" w:rsidRDefault="003A447A" w:rsidP="003C46F9">
      <w:pPr>
        <w:pStyle w:val="ProcLevel2"/>
      </w:pPr>
      <w:r>
        <w:t>Route the iPod c</w:t>
      </w:r>
      <w:r w:rsidR="007E4201">
        <w:t>able</w:t>
      </w:r>
      <w:r>
        <w:t>.</w:t>
      </w:r>
    </w:p>
    <w:p w:rsidR="00B7730F" w:rsidRDefault="00CA3EB7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4368" behindDoc="0" locked="1" layoutInCell="1" allowOverlap="1" wp14:anchorId="1881AC3A" wp14:editId="41B8F779">
                <wp:simplePos x="0" y="0"/>
                <wp:positionH relativeFrom="column">
                  <wp:posOffset>-3248025</wp:posOffset>
                </wp:positionH>
                <wp:positionV relativeFrom="paragraph">
                  <wp:posOffset>1270</wp:posOffset>
                </wp:positionV>
                <wp:extent cx="2971800" cy="2596896"/>
                <wp:effectExtent l="0" t="0" r="19050" b="13335"/>
                <wp:wrapNone/>
                <wp:docPr id="30" name="Group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71800" cy="2596896"/>
                          <a:chOff x="0" y="0"/>
                          <a:chExt cx="3017520" cy="2628900"/>
                        </a:xfrm>
                      </wpg:grpSpPr>
                      <pic:pic xmlns:pic="http://schemas.openxmlformats.org/drawingml/2006/picture">
                        <pic:nvPicPr>
                          <pic:cNvPr id="3457" name="Picture 3457"/>
                          <pic:cNvPicPr>
                            <a:picLocks noChangeAspect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9" r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055" y="1828800"/>
                            <a:ext cx="609600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98" name="Text Box 3386"/>
                        <wps:cNvSpPr txBox="1">
                          <a:spLocks noChangeArrowheads="1"/>
                        </wps:cNvSpPr>
                        <wps:spPr bwMode="auto">
                          <a:xfrm>
                            <a:off x="252248" y="1868214"/>
                            <a:ext cx="746125" cy="13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CA3EB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iPod / USB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8" name="Picture 3368"/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83" y="118241"/>
                            <a:ext cx="2083435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107" name="Group 33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7520" cy="2628900"/>
                            <a:chOff x="912" y="1476"/>
                            <a:chExt cx="5040" cy="4140"/>
                          </a:xfrm>
                        </wpg:grpSpPr>
                        <wps:wsp>
                          <wps:cNvPr id="2108" name="Text Box 3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4" y="5323"/>
                              <a:ext cx="916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253A15" w:rsidRDefault="00A3681E" w:rsidP="00CA3EB7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53A15">
                                  <w:rPr>
                                    <w:sz w:val="20"/>
                                  </w:rPr>
                                  <w:t>F</w:t>
                                </w:r>
                                <w:r w:rsidR="003A447A">
                                  <w:rPr>
                                    <w:sz w:val="20"/>
                                  </w:rPr>
                                  <w:t>ig. 3-25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9" name="Rectangle 3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" y="1476"/>
                              <a:ext cx="5040" cy="4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83" name="Picture 3383"/>
                          <pic:cNvPicPr>
                            <a:picLocks noChangeAspect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3655" y="804041"/>
                            <a:ext cx="40957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1" name="Text Box 3389"/>
                        <wps:cNvSpPr txBox="1">
                          <a:spLocks noChangeArrowheads="1"/>
                        </wps:cNvSpPr>
                        <wps:spPr bwMode="auto">
                          <a:xfrm>
                            <a:off x="1277710" y="1765659"/>
                            <a:ext cx="608240" cy="13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CA3EB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Wire knots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04" name="Line 3387"/>
                        <wps:cNvCnPr>
                          <a:cxnSpLocks noChangeShapeType="1"/>
                          <a:stCxn id="2098" idx="0"/>
                        </wps:cNvCnPr>
                        <wps:spPr bwMode="auto">
                          <a:xfrm flipV="1">
                            <a:off x="625311" y="835533"/>
                            <a:ext cx="553906" cy="103259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Line 33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57855" y="922283"/>
                            <a:ext cx="5334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Line 3450"/>
                        <wps:cNvCnPr>
                          <a:cxnSpLocks noChangeShapeType="1"/>
                          <a:stCxn id="2101" idx="3"/>
                        </wps:cNvCnPr>
                        <wps:spPr bwMode="auto">
                          <a:xfrm>
                            <a:off x="1885950" y="1831271"/>
                            <a:ext cx="555077" cy="54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" name="Text Box 3451"/>
                        <wps:cNvSpPr txBox="1">
                          <a:spLocks noChangeArrowheads="1"/>
                        </wps:cNvSpPr>
                        <wps:spPr bwMode="auto">
                          <a:xfrm>
                            <a:off x="1174694" y="2268361"/>
                            <a:ext cx="711256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CA3E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Upper edge of glove box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96" name="Line 3452"/>
                        <wps:cNvCnPr>
                          <a:cxnSpLocks noChangeShapeType="1"/>
                          <a:stCxn id="2097" idx="3"/>
                        </wps:cNvCnPr>
                        <wps:spPr bwMode="auto">
                          <a:xfrm>
                            <a:off x="1885950" y="2401711"/>
                            <a:ext cx="326477" cy="25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Text Box 3453"/>
                        <wps:cNvSpPr txBox="1">
                          <a:spLocks noChangeArrowheads="1"/>
                        </wps:cNvSpPr>
                        <wps:spPr bwMode="auto">
                          <a:xfrm>
                            <a:off x="1603987" y="1999437"/>
                            <a:ext cx="303640" cy="13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321F3C" w:rsidRDefault="00A3681E" w:rsidP="00CA3EB7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Clip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03" name="Line 3454"/>
                        <wps:cNvCnPr>
                          <a:cxnSpLocks noChangeShapeType="1"/>
                          <a:stCxn id="2102" idx="3"/>
                        </wps:cNvCnPr>
                        <wps:spPr bwMode="auto">
                          <a:xfrm>
                            <a:off x="1907627" y="2065049"/>
                            <a:ext cx="685800" cy="23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Oval 3455"/>
                        <wps:cNvSpPr>
                          <a:spLocks noChangeArrowheads="1"/>
                        </wps:cNvSpPr>
                        <wps:spPr bwMode="auto">
                          <a:xfrm>
                            <a:off x="1450427" y="693683"/>
                            <a:ext cx="304800" cy="3429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100" name="Oval 3456"/>
                        <wps:cNvSpPr>
                          <a:spLocks noChangeArrowheads="1"/>
                        </wps:cNvSpPr>
                        <wps:spPr bwMode="auto">
                          <a:xfrm>
                            <a:off x="2136227" y="1718441"/>
                            <a:ext cx="838200" cy="8001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1AC3A" id="Group 30" o:spid="_x0000_s1604" style="position:absolute;left:0;text-align:left;margin-left:-255.75pt;margin-top:.1pt;width:234pt;height:204.5pt;z-index:251834368;mso-width-relative:margin;mso-height-relative:margin" coordsize="30175,26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">
                <o:lock v:ext="edit" aspectratio="t"/>
                <v:shape id="Picture 3457" o:spid="_x0000_s1605" type="#_x0000_t75" style="position:absolute;left:22150;top:18288;width:6096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xJy3HAAAA3QAAAA8AAABkcnMvZG93bnJldi54bWxEj09rwkAUxO8Fv8PyhN7qpraNkrqKLbQo&#10;AcE/l94e2dckmH27za4x+undQqHHYWZ+w8wWvWlER62vLSt4HCUgiAuray4VHPYfD1MQPiBrbCyT&#10;ggt5WMwHdzPMtD3zlrpdKEWEsM9QQRWCy6T0RUUG/cg64uh929ZgiLItpW7xHOGmkeMkSaXBmuNC&#10;hY7eKyqOu5NRcHTXyxvjz+dXypvT2nV5mlOu1P2wX76CCNSH//Bfe6UVPD2/TOD3TXw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xJy3HAAAA3QAAAA8AAAAAAAAAAAAA&#10;AAAAnwIAAGRycy9kb3ducmV2LnhtbFBLBQYAAAAABAAEAPcAAACTAwAAAAA=&#10;">
                  <v:imagedata r:id="rId137" o:title="" cropleft="15420f" cropright="3855f"/>
                  <v:path arrowok="t"/>
                </v:shape>
                <v:shape id="Text Box 3386" o:spid="_x0000_s1606" type="#_x0000_t202" style="position:absolute;left:2522;top:18682;width:7461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dXsEA&#10;AADdAAAADwAAAGRycy9kb3ducmV2LnhtbERPTWuDQBC9F/Iflgn0UuqqB4nWVUJoofTWJJfeBneq&#10;EndW3I1af333UOjx8b7LejWDmGlyvWUFSRSDIG6s7rlVcL28PR9AOI+scbBMCn7IQV3tHkostF34&#10;k+azb0UIYVeggs77sZDSNR0ZdJEdiQP3bSeDPsCplXrCJYSbQaZxnEmDPYeGDkc6ddTcznejIFtf&#10;x6ePnNJla4aZv7Yk8ZQo9bhfjy8gPK3+X/znftcK0jgPc8Ob8ARk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5XV7BAAAA3QAAAA8AAAAAAAAAAAAAAAAAmAIAAGRycy9kb3du&#10;cmV2LnhtbFBLBQYAAAAABAAEAPUAAACGAwAAAAA=&#10;" filled="f" stroked="f">
                  <v:textbox style="mso-fit-shape-to-text:t" inset="0,0,0,0">
                    <w:txbxContent>
                      <w:p w:rsidR="00A3681E" w:rsidRPr="00321F3C" w:rsidRDefault="00A3681E" w:rsidP="00CA3EB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iPod / USB</w:t>
                        </w:r>
                      </w:p>
                    </w:txbxContent>
                  </v:textbox>
                </v:shape>
                <v:shape id="Picture 3368" o:spid="_x0000_s1607" type="#_x0000_t75" style="position:absolute;left:2364;top:1182;width:20835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3N2LDAAAA3QAAAA8AAABkcnMvZG93bnJldi54bWxET01rwkAQvRf8D8sIvTWbNhAkZhUpWtpD&#10;oUa9j9kxiWZn0+w2Sf9991Dw+Hjf+XoyrRiod41lBc9RDIK4tLrhSsHxsHtagHAeWWNrmRT8koP1&#10;avaQY6btyHsaCl+JEMIuQwW1910mpStrMugi2xEH7mJ7gz7AvpK6xzGEm1a+xHEqDTYcGmrs6LWm&#10;8lb8GAXfjqrrZ3l6255HSWbTDF8fyUWpx/m0WYLwNPm7+N/9rhUkSRrmhjfhCc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nc3YsMAAADdAAAADwAAAAAAAAAAAAAAAACf&#10;AgAAZHJzL2Rvd25yZXYueG1sUEsFBgAAAAAEAAQA9wAAAI8DAAAAAA==&#10;">
                  <v:imagedata r:id="rId138" o:title=""/>
                  <v:path arrowok="t"/>
                </v:shape>
                <v:group id="Group 3393" o:spid="_x0000_s1608" style="position:absolute;width:30175;height:26289" coordorigin="912,1476" coordsize="5040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Text Box 3371" o:spid="_x0000_s1609" type="#_x0000_t202" style="position:absolute;left:934;top:5323;width:9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JML8IA&#10;AADdAAAADwAAAGRycy9kb3ducmV2LnhtbERPy4rCMBTdC/5DuMJsZJrahUjHVGZ8wCx04QPXl+ba&#10;FpubkkRb/94sBmZ5OO/lajCteJLzjWUFsyQFQVxa3XCl4HLefS5A+ICssbVMCl7kYVWMR0vMte35&#10;SM9TqEQMYZ+jgjqELpfSlzUZ9IntiCN3s85giNBVUjvsY7hpZZamc2mw4dhQY0frmsr76WEUzDfu&#10;0R95Pd1ctns8dFV2/XldlfqYDN9fIAIN4V/85/7VCrJZGufGN/EJy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kwvwgAAAN0AAAAPAAAAAAAAAAAAAAAAAJgCAABkcnMvZG93&#10;bnJldi54bWxQSwUGAAAAAAQABAD1AAAAhwMAAAAA&#10;" stroked="f">
                    <v:textbox inset="0,0,0,0">
                      <w:txbxContent>
                        <w:p w:rsidR="00A3681E" w:rsidRPr="00253A15" w:rsidRDefault="00A3681E" w:rsidP="00CA3EB7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253A15">
                            <w:rPr>
                              <w:sz w:val="20"/>
                            </w:rPr>
                            <w:t>F</w:t>
                          </w:r>
                          <w:r w:rsidR="003A447A">
                            <w:rPr>
                              <w:sz w:val="20"/>
                            </w:rPr>
                            <w:t>ig. 3-25</w:t>
                          </w:r>
                        </w:p>
                      </w:txbxContent>
                    </v:textbox>
                  </v:shape>
                  <v:rect id="Rectangle 3372" o:spid="_x0000_s1610" style="position:absolute;left:912;top:1476;width:5040;height:4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qc8QA&#10;AADdAAAADwAAAGRycy9kb3ducmV2LnhtbESPQWsCMRSE74L/IbyCN80qtNjVKKsoeBLUQuvtsXlN&#10;FjcvyyZ1t/++KQgeh5n5hlmue1eLO7Wh8qxgOslAEJdeV2wUfFz24zmIEJE11p5JwS8FWK+GgyXm&#10;2nd8ovs5GpEgHHJUYGNscilDaclhmPiGOHnfvnUYk2yN1C12Ce5qOcuyN+mw4rRgsaGtpfJ2/nEK&#10;ds31WLyaIIvPaL9uftPt7dEoNXrpiwWISH18hh/tg1Ywm2bv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qnPEAAAA3QAAAA8AAAAAAAAAAAAAAAAAmAIAAGRycy9k&#10;b3ducmV2LnhtbFBLBQYAAAAABAAEAPUAAACJAwAAAAA=&#10;" filled="f"/>
                </v:group>
                <v:shape id="Picture 3383" o:spid="_x0000_s1611" type="#_x0000_t75" style="position:absolute;left:24436;top:8040;width:4096;height: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y0PDAAAA3QAAAA8AAABkcnMvZG93bnJldi54bWxEj0GLwjAUhO/C/ofwhL1paisi1Si6IurR&#10;uuz50TzbYvNSmli7++s3guBxmJlvmOW6N7XoqHWVZQWTcQSCOLe64kLB92U/moNwHlljbZkU/JKD&#10;9epjsMRU2wefqct8IQKEXYoKSu+bVEqXl2TQjW1DHLyrbQ36INtC6hYfAW5qGUfRTBqsOCyU2NBX&#10;SfktuxsFu0NG1797dtPdYZpvdfOzPcWxUp/DfrMA4an37/CrfdQKkmSewPNNe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nLQ8MAAADdAAAADwAAAAAAAAAAAAAAAACf&#10;AgAAZHJzL2Rvd25yZXYueG1sUEsFBgAAAAAEAAQA9wAAAI8DAAAAAA==&#10;">
                  <v:imagedata r:id="rId139" o:title=""/>
                  <v:path arrowok="t"/>
                </v:shape>
                <v:shape id="Text Box 3389" o:spid="_x0000_s1612" type="#_x0000_t202" style="position:absolute;left:12777;top:17656;width:6082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u2cQA&#10;AADdAAAADwAAAGRycy9kb3ducmV2LnhtbESPzWrDMBCE74G+g9hCL6GR5YNJ3cimlBZKbvm59LZY&#10;G9vEWhlLtV0/fRQo9DjMzDfMrpxtJ0YafOtYg9okIIgrZ1quNZxPn89bED4gG+wck4Zf8lAWD6sd&#10;5sZNfKDxGGoRIexz1NCE0OdS+qohi37jeuLoXdxgMUQ51NIMOEW47WSaJJm02HJcaLCn94aq6/HH&#10;asjmj369f6F0Wqpu5O9FqUBK66fH+e0VRKA5/If/2l9GQ6oSBfc38Qn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obtnEAAAA3QAAAA8AAAAAAAAAAAAAAAAAmAIAAGRycy9k&#10;b3ducmV2LnhtbFBLBQYAAAAABAAEAPUAAACJAwAAAAA=&#10;" filled="f" stroked="f">
                  <v:textbox style="mso-fit-shape-to-text:t" inset="0,0,0,0">
                    <w:txbxContent>
                      <w:p w:rsidR="00A3681E" w:rsidRPr="00321F3C" w:rsidRDefault="00A3681E" w:rsidP="00CA3EB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Wire knots</w:t>
                        </w:r>
                      </w:p>
                    </w:txbxContent>
                  </v:textbox>
                </v:shape>
                <v:line id="Line 3387" o:spid="_x0000_s1613" style="position:absolute;flip:y;visibility:visible;mso-wrap-style:square" from="6253,8355" to="11792,18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I2MUAAADdAAAADwAAAGRycy9kb3ducmV2LnhtbESPQWsCMRSE70L/Q3gFb5oo3VJXo1Rp&#10;i1dtKR6fm9fd1eRl2UR3++8boeBxmJlvmMWqd1ZcqQ21Zw2TsQJBXHhTc6nh6/N99AIiRGSD1jNp&#10;+KUAq+XDYIG58R3v6LqPpUgQDjlqqGJscilDUZHDMPYNcfJ+fOswJtmW0rTYJbizcqrUs3RYc1qo&#10;sKFNRcV5f3EaPtR23Z1mmdqcsuN3tu7t+e1gtR4+9q9zEJH6eA//t7dGw3SinuD2Jj0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OI2MUAAADdAAAADwAAAAAAAAAA&#10;AAAAAAChAgAAZHJzL2Rvd25yZXYueG1sUEsFBgAAAAAEAAQA+QAAAJMDAAAAAA==&#10;" strokeweight="1.5pt">
                  <v:stroke endarrow="block"/>
                </v:line>
                <v:line id="Line 3392" o:spid="_x0000_s1614" style="position:absolute;flip:x y;visibility:visible;mso-wrap-style:square" from="17578,9222" to="22912,9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1ENMUAAADdAAAADwAAAGRycy9kb3ducmV2LnhtbESPQWvCQBSE7wX/w/IEL0U3Si0SXUVS&#10;Cq23ph48PrLPbDD7NmQ3a/z33UKhx2FmvmF2h9G2IlLvG8cKlosMBHHldMO1gvP3+3wDwgdkja1j&#10;UvAgD4f95GmHuXZ3/qJYhlokCPscFZgQulxKXxmy6BeuI07e1fUWQ5J9LXWP9wS3rVxl2au02HBa&#10;MNhRYai6lYNVULTxREM86cs6Ds/m7bPQL6ZUajYdj1sQgcbwH/5rf2gFq2W2ht836Qn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1ENMUAAADdAAAADwAAAAAAAAAA&#10;AAAAAAChAgAAZHJzL2Rvd25yZXYueG1sUEsFBgAAAAAEAAQA+QAAAJMDAAAAAA==&#10;" strokeweight="1.5pt">
                  <v:stroke endarrow="block"/>
                </v:line>
                <v:line id="Line 3450" o:spid="_x0000_s1615" style="position:absolute;visibility:visible;mso-wrap-style:square" from="18859,18312" to="24410,18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KybcUAAADdAAAADwAAAGRycy9kb3ducmV2LnhtbESPS4vCQBCE74L/YWhhb2bikzU6igg+&#10;Lh7M7kFvTaZNopmekJnV+O93FoQ9FlX1FbVYtaYSD2pcaVnBIIpBEGdWl5wr+P7a9j9BOI+ssbJM&#10;Cl7kYLXsdhaYaPvkEz1Sn4sAYZeggsL7OpHSZQUZdJGtiYN3tY1BH2STS93gM8BNJYdxPJUGSw4L&#10;Bda0KSi7pz9GwQRH0/x0PPvrYXy5tRviwS7dK/XRa9dzEJ5a/x9+tw9awTCezeDvTX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KybcUAAADdAAAADwAAAAAAAAAA&#10;AAAAAAChAgAAZHJzL2Rvd25yZXYueG1sUEsFBgAAAAAEAAQA+QAAAJMDAAAAAA==&#10;" strokeweight="1.5pt">
                  <v:stroke endarrow="block"/>
                </v:line>
                <v:shape id="Text Box 3451" o:spid="_x0000_s1616" type="#_x0000_t202" style="position:absolute;left:11746;top:22683;width:711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JLMQA&#10;AADdAAAADwAAAGRycy9kb3ducmV2LnhtbESPT4vCMBTE7wt+h/AWvCyatge1XaOIKMje/HPx9mje&#10;tmWbl9LEtvrpzYLgcZiZ3zDL9WBq0VHrKssK4mkEgji3uuJCweW8nyxAOI+ssbZMCu7kYL0afSwx&#10;07bnI3UnX4gAYZehgtL7JpPS5SUZdFPbEAfv17YGfZBtIXWLfYCbWiZRNJMGKw4LJTa0LSn/O92M&#10;gtmwa75+Ukr6R153fH3EsadYqfHnsPkG4Wnw7/CrfdAKkiidw/+b8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ySzEAAAA3QAAAA8AAAAAAAAAAAAAAAAAmAIAAGRycy9k&#10;b3ducmV2LnhtbFBLBQYAAAAABAAEAPUAAACJAwAAAAA=&#10;" filled="f" stroked="f">
                  <v:textbox style="mso-fit-shape-to-text:t" inset="0,0,0,0">
                    <w:txbxContent>
                      <w:p w:rsidR="00A3681E" w:rsidRPr="00321F3C" w:rsidRDefault="00A3681E" w:rsidP="00CA3EB7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Upper edge of glove box</w:t>
                        </w:r>
                      </w:p>
                    </w:txbxContent>
                  </v:textbox>
                </v:shape>
                <v:line id="Line 3452" o:spid="_x0000_s1617" style="position:absolute;visibility:visible;mso-wrap-style:square" from="18859,24017" to="22124,24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0mH8UAAADdAAAADwAAAGRycy9kb3ducmV2LnhtbESPQYvCMBSE74L/ITzBm6a6btmtRhFh&#10;1cserB52b4/m2Vabl9JErf/eCILHYWa+YWaL1lTiSo0rLSsYDSMQxJnVJecKDvufwRcI55E1VpZJ&#10;wZ0cLObdzgwTbW+8o2vqcxEg7BJUUHhfJ1K6rCCDbmhr4uAdbWPQB9nkUjd4C3BTyXEUxdJgyWGh&#10;wJpWBWXn9GIUfOJHnO9+//xxO/k/tSvi0TrdKNXvtcspCE+tf4df7a1WMI6+Y3i+C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0mH8UAAADdAAAADwAAAAAAAAAA&#10;AAAAAAChAgAAZHJzL2Rvd25yZXYueG1sUEsFBgAAAAAEAAQA+QAAAJMDAAAAAA==&#10;" strokeweight="1.5pt">
                  <v:stroke endarrow="block"/>
                </v:line>
                <v:shape id="Text Box 3453" o:spid="_x0000_s1618" type="#_x0000_t202" style="position:absolute;left:16039;top:19994;width:3037;height:1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rwrsQA&#10;AADdAAAADwAAAGRycy9kb3ducmV2LnhtbESPzWrDMBCE74G+g9hCL6GW5UNIXSuhlBZKbvm59LZI&#10;G9vEWhlLtd08fRQo9DjMzDdMtZ1dJ0YaQutZg8pyEMTG25ZrDafj5/MaRIjIFjvPpOGXAmw3D4sK&#10;S+sn3tN4iLVIEA4lamhi7Espg2nIYch8T5y8sx8cxiSHWtoBpwR3nSzyfCUdtpwWGuzpvSFzOfw4&#10;Dav5o1/uXqiYrqYb+fuqVCSl9dPj/PYKItIc/8N/7S+roVB5Afc36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68K7EAAAA3QAAAA8AAAAAAAAAAAAAAAAAmAIAAGRycy9k&#10;b3ducmV2LnhtbFBLBQYAAAAABAAEAPUAAACJAwAAAAA=&#10;" filled="f" stroked="f">
                  <v:textbox style="mso-fit-shape-to-text:t" inset="0,0,0,0">
                    <w:txbxContent>
                      <w:p w:rsidR="00A3681E" w:rsidRPr="00321F3C" w:rsidRDefault="00A3681E" w:rsidP="00CA3EB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Clip</w:t>
                        </w:r>
                      </w:p>
                    </w:txbxContent>
                  </v:textbox>
                </v:shape>
                <v:line id="Line 3454" o:spid="_x0000_s1619" style="position:absolute;visibility:visible;mso-wrap-style:square" from="19076,20650" to="25934,20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EfncQAAADdAAAADwAAAGRycy9kb3ducmV2LnhtbESPQYvCMBSE74L/ITzBm6bVVaQaRQRd&#10;Lx7setDbo3m21ealNFG7/34jCHscZuYbZrFqTSWe1LjSsoJ4GIEgzqwuOVdw+tkOZiCcR9ZYWSYF&#10;v+Rgtex2Fpho++IjPVOfiwBhl6CCwvs6kdJlBRl0Q1sTB+9qG4M+yCaXusFXgJtKjqJoKg2WHBYK&#10;rGlTUHZPH0bBBMfT/Hg4++v+63JrN8TxLv1Wqt9r13MQnlr/H/6091rBKI7G8H4Tn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4R+dxAAAAN0AAAAPAAAAAAAAAAAA&#10;AAAAAKECAABkcnMvZG93bnJldi54bWxQSwUGAAAAAAQABAD5AAAAkgMAAAAA&#10;" strokeweight="1.5pt">
                  <v:stroke endarrow="block"/>
                </v:line>
                <v:oval id="Oval 3455" o:spid="_x0000_s1620" style="position:absolute;left:14504;top:6936;width:30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gtj8QA&#10;AADdAAAADwAAAGRycy9kb3ducmV2LnhtbESPS4sCMRCE74L/IbTgTTPOguhoFBVc97IHHxdvzaSd&#10;ZzrDJOr4783Cgseiqr6iluvO1OJBrSssK5iMIxDEqdUFZwou5/1oBsJ5ZI21ZVLwIgfrVb+3xETb&#10;Jx/pcfKZCBB2CSrIvW8SKV2ak0E3tg1x8G62NeiDbDOpW3wGuKllHEVTabDgsJBjQ7uc0up0Nwpm&#10;3bUp919433Bcfm8P899K6rlSw0G3WYDw1PlP+L/9oxXEk2gKf2/CE5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4LY/EAAAA3QAAAA8AAAAAAAAAAAAAAAAAmAIAAGRycy9k&#10;b3ducmV2LnhtbFBLBQYAAAAABAAEAPUAAACJAwAAAAA=&#10;" filled="f">
                  <v:textbox inset="5.85pt,.7pt,5.85pt,.7pt"/>
                </v:oval>
                <v:oval id="Oval 3456" o:spid="_x0000_s1621" style="position:absolute;left:21362;top:17184;width:8382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QYL8A&#10;AADdAAAADwAAAGRycy9kb3ducmV2LnhtbERPuwrCMBTdBf8hXMFNUyuIVqOo4GNx8LG4XZprW21u&#10;ShO1/r0ZBMfDec8WjSnFi2pXWFYw6EcgiFOrC84UXM6b3hiE88gaS8uk4EMOFvN2a4aJtm8+0uvk&#10;MxFC2CWoIPe+SqR0aU4GXd9WxIG72dqgD7DOpK7xHcJNKeMoGkmDBYeGHCta55Q+Tk+jYNxcq/tm&#10;iM8lx/ftajc5PKSeKNXtNMspCE+N/4t/7r1WEA+isD+8CU9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3RBgvwAAAN0AAAAPAAAAAAAAAAAAAAAAAJgCAABkcnMvZG93bnJl&#10;di54bWxQSwUGAAAAAAQABAD1AAAAhAMAAAAA&#10;" filled="f">
                  <v:textbox inset="5.85pt,.7pt,5.85pt,.7pt"/>
                </v:oval>
                <w10:anchorlock/>
              </v:group>
            </w:pict>
          </mc:Fallback>
        </mc:AlternateContent>
      </w:r>
      <w:r w:rsidR="00B7730F">
        <w:t>Place</w:t>
      </w:r>
      <w:r w:rsidR="003A447A">
        <w:t xml:space="preserve"> the</w:t>
      </w:r>
      <w:r w:rsidR="00B7730F">
        <w:t xml:space="preserve"> navigation unit on </w:t>
      </w:r>
      <w:r w:rsidR="003A447A">
        <w:t xml:space="preserve">the </w:t>
      </w:r>
      <w:r w:rsidR="00B7730F">
        <w:t>seat and r</w:t>
      </w:r>
      <w:r w:rsidR="003A447A">
        <w:t>oute</w:t>
      </w:r>
      <w:r w:rsidR="000369AD">
        <w:t xml:space="preserve"> the</w:t>
      </w:r>
      <w:r w:rsidR="003A447A">
        <w:t xml:space="preserve"> iPod &amp; USB cables </w:t>
      </w:r>
      <w:r w:rsidR="00934EC8">
        <w:t>(Fig</w:t>
      </w:r>
      <w:r w:rsidR="003A447A">
        <w:t>. 3-25</w:t>
      </w:r>
      <w:r w:rsidR="00934EC8">
        <w:t>)</w:t>
      </w:r>
      <w:r w:rsidR="003A447A">
        <w:t>.</w:t>
      </w:r>
    </w:p>
    <w:p w:rsidR="00321F3C" w:rsidRDefault="00321F3C" w:rsidP="003C46F9">
      <w:pPr>
        <w:pStyle w:val="ProcLevel3"/>
      </w:pPr>
      <w:r>
        <w:t xml:space="preserve">Loop </w:t>
      </w:r>
      <w:r w:rsidR="000369AD">
        <w:t xml:space="preserve">the </w:t>
      </w:r>
      <w:r>
        <w:t>white clip through the knots in the iPod and USB cables.</w:t>
      </w:r>
    </w:p>
    <w:p w:rsidR="00B7730F" w:rsidRDefault="00321F3C" w:rsidP="003C46F9">
      <w:pPr>
        <w:pStyle w:val="ProcLevel3"/>
      </w:pPr>
      <w:r>
        <w:t xml:space="preserve">Peel </w:t>
      </w:r>
      <w:r w:rsidR="000369AD">
        <w:t xml:space="preserve">the </w:t>
      </w:r>
      <w:r>
        <w:t xml:space="preserve">release paper from </w:t>
      </w:r>
      <w:r w:rsidR="000369AD">
        <w:t xml:space="preserve">the </w:t>
      </w:r>
      <w:r>
        <w:t xml:space="preserve">clip and fix </w:t>
      </w:r>
      <w:r w:rsidR="000369AD">
        <w:t xml:space="preserve">it </w:t>
      </w:r>
      <w:r>
        <w:t xml:space="preserve">to </w:t>
      </w:r>
      <w:r w:rsidR="000369AD">
        <w:t xml:space="preserve">the </w:t>
      </w:r>
      <w:r>
        <w:t xml:space="preserve">back side of </w:t>
      </w:r>
      <w:r w:rsidR="000369AD">
        <w:t xml:space="preserve">the </w:t>
      </w:r>
      <w:r>
        <w:t xml:space="preserve">trim located above </w:t>
      </w:r>
      <w:r w:rsidR="000369AD">
        <w:t xml:space="preserve">the </w:t>
      </w:r>
      <w:r>
        <w:t>glove box.</w:t>
      </w:r>
      <w:r w:rsidR="000369AD">
        <w:t xml:space="preserve"> </w:t>
      </w:r>
      <w:r>
        <w:t xml:space="preserve"> Use</w:t>
      </w:r>
      <w:r w:rsidR="000369AD">
        <w:t xml:space="preserve"> the</w:t>
      </w:r>
      <w:r>
        <w:t xml:space="preserve"> right edge of </w:t>
      </w:r>
      <w:r w:rsidR="000369AD">
        <w:t xml:space="preserve">the </w:t>
      </w:r>
      <w:r>
        <w:t>upper storage box as a guide.</w:t>
      </w:r>
    </w:p>
    <w:p w:rsidR="00756C90" w:rsidRDefault="000369AD" w:rsidP="003C46F9">
      <w:pPr>
        <w:pStyle w:val="ProcLevel3"/>
        <w:numPr>
          <w:ilvl w:val="0"/>
          <w:numId w:val="0"/>
        </w:numPr>
        <w:ind w:left="720"/>
      </w:pPr>
      <w:r>
        <w:rPr>
          <w:noProof/>
          <w:lang w:eastAsia="en-US"/>
        </w:rPr>
        <w:drawing>
          <wp:anchor distT="0" distB="0" distL="114300" distR="114300" simplePos="0" relativeHeight="251987968" behindDoc="0" locked="1" layoutInCell="1" allowOverlap="1" wp14:anchorId="2B93828E" wp14:editId="55045C40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31318" cy="237744"/>
            <wp:effectExtent l="0" t="0" r="0" b="0"/>
            <wp:wrapNone/>
            <wp:docPr id="3398" name="Picture 3398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8" descr="caution_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47A">
        <w:rPr>
          <w:b/>
          <w:caps/>
        </w:rPr>
        <w:t>Caution:</w:t>
      </w:r>
      <w:r w:rsidR="00934EC8">
        <w:t xml:space="preserve"> A</w:t>
      </w:r>
      <w:r w:rsidR="00AF4C35">
        <w:t>dhesive on the clip will not be</w:t>
      </w:r>
      <w:r w:rsidR="00934EC8">
        <w:t xml:space="preserve"> effective if the clip is removed and applied again.</w:t>
      </w:r>
    </w:p>
    <w:p w:rsidR="000369AD" w:rsidRDefault="000369AD" w:rsidP="003C46F9">
      <w:pPr>
        <w:spacing w:after="120" w:line="300" w:lineRule="auto"/>
        <w:rPr>
          <w:b/>
          <w:caps/>
        </w:rPr>
      </w:pPr>
      <w:r>
        <w:rPr>
          <w:b/>
          <w:caps/>
        </w:rPr>
        <w:br w:type="page"/>
      </w:r>
    </w:p>
    <w:p w:rsidR="000369AD" w:rsidRDefault="000369AD" w:rsidP="003C46F9">
      <w:pPr>
        <w:pStyle w:val="ProcLevel3"/>
        <w:numPr>
          <w:ilvl w:val="0"/>
          <w:numId w:val="0"/>
        </w:numPr>
        <w:ind w:left="360"/>
      </w:pPr>
    </w:p>
    <w:p w:rsidR="00756C90" w:rsidRDefault="000369AD" w:rsidP="003C46F9">
      <w:pPr>
        <w:pStyle w:val="ProcLevel2"/>
      </w:pPr>
      <w:r>
        <w:t>Install the n</w:t>
      </w:r>
      <w:r w:rsidR="00D243DE">
        <w:t>avigation system</w:t>
      </w:r>
      <w:r>
        <w:t>.</w:t>
      </w:r>
    </w:p>
    <w:p w:rsidR="00756C90" w:rsidRDefault="00756C90" w:rsidP="003C46F9">
      <w:pPr>
        <w:pStyle w:val="ProcLevel3"/>
      </w:pPr>
      <w:r>
        <w:t xml:space="preserve">Connect </w:t>
      </w:r>
      <w:r w:rsidR="000369AD">
        <w:t>the white AUX</w:t>
      </w:r>
      <w:r w:rsidR="00D243DE">
        <w:t xml:space="preserve"> harness, </w:t>
      </w:r>
      <w:r w:rsidR="000369AD">
        <w:t>navigation</w:t>
      </w:r>
      <w:r w:rsidR="00D243DE">
        <w:t xml:space="preserve"> harness, blue </w:t>
      </w:r>
      <w:r w:rsidR="00A55414">
        <w:t xml:space="preserve">GPS </w:t>
      </w:r>
      <w:r w:rsidR="000369AD">
        <w:t>antenna connection, m</w:t>
      </w:r>
      <w:r w:rsidR="00D243DE">
        <w:t xml:space="preserve">icrophone, AM/FM antenna, and mini jack from </w:t>
      </w:r>
      <w:r w:rsidR="000369AD">
        <w:t xml:space="preserve">the </w:t>
      </w:r>
      <w:r w:rsidR="00D243DE">
        <w:t>SW</w:t>
      </w:r>
      <w:r w:rsidR="00AD5B2D">
        <w:t xml:space="preserve">C control box to </w:t>
      </w:r>
      <w:r w:rsidR="000369AD">
        <w:t xml:space="preserve">the </w:t>
      </w:r>
      <w:r w:rsidR="00AD5B2D">
        <w:t>“wired remote</w:t>
      </w:r>
      <w:r w:rsidR="000369AD">
        <w:t>”</w:t>
      </w:r>
      <w:r w:rsidR="00AD5B2D">
        <w:t>.</w:t>
      </w:r>
    </w:p>
    <w:p w:rsidR="00756C90" w:rsidRDefault="000369AD" w:rsidP="003C46F9">
      <w:pPr>
        <w:pStyle w:val="ProcLevel3"/>
      </w:pPr>
      <w:r>
        <w:rPr>
          <w:noProof/>
          <w:sz w:val="20"/>
          <w:lang w:eastAsia="en-US"/>
        </w:rPr>
        <mc:AlternateContent>
          <mc:Choice Requires="wpg">
            <w:drawing>
              <wp:anchor distT="0" distB="0" distL="114300" distR="114300" simplePos="0" relativeHeight="251990016" behindDoc="0" locked="1" layoutInCell="1" allowOverlap="1" wp14:anchorId="6EB9711F" wp14:editId="5B35A73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19050" b="19050"/>
                <wp:wrapNone/>
                <wp:docPr id="2081" name="Group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1800" cy="1828800"/>
                          <a:chOff x="1125" y="11591"/>
                          <a:chExt cx="4680" cy="2878"/>
                        </a:xfrm>
                      </wpg:grpSpPr>
                      <wpg:grpSp>
                        <wpg:cNvPr id="2082" name="Group 3414"/>
                        <wpg:cNvGrpSpPr>
                          <a:grpSpLocks/>
                        </wpg:cNvGrpSpPr>
                        <wpg:grpSpPr bwMode="auto">
                          <a:xfrm>
                            <a:off x="1125" y="11591"/>
                            <a:ext cx="4680" cy="2878"/>
                            <a:chOff x="1005" y="9791"/>
                            <a:chExt cx="4680" cy="2878"/>
                          </a:xfrm>
                        </wpg:grpSpPr>
                        <wpg:grpSp>
                          <wpg:cNvPr id="2083" name="Group 3413"/>
                          <wpg:cNvGrpSpPr>
                            <a:grpSpLocks/>
                          </wpg:cNvGrpSpPr>
                          <wpg:grpSpPr bwMode="auto">
                            <a:xfrm>
                              <a:off x="1005" y="9791"/>
                              <a:ext cx="4680" cy="2878"/>
                              <a:chOff x="1245" y="11279"/>
                              <a:chExt cx="4680" cy="2878"/>
                            </a:xfrm>
                          </wpg:grpSpPr>
                          <wpg:grpSp>
                            <wpg:cNvPr id="2084" name="Group 34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5" y="11279"/>
                                <a:ext cx="4680" cy="2878"/>
                                <a:chOff x="1245" y="13604"/>
                                <a:chExt cx="4680" cy="28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1" name="Picture 2645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45" y="13604"/>
                                  <a:ext cx="4680" cy="2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87" name="Text Box 11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59" y="16179"/>
                                  <a:ext cx="864" cy="2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369AD" w:rsidRDefault="000369AD" w:rsidP="000369AD">
                                    <w:pPr>
                                      <w:pStyle w:val="Fig"/>
                                      <w:jc w:val="center"/>
                                    </w:pPr>
                                    <w:r>
                                      <w:t xml:space="preserve">Fig. 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3-2</w:t>
                                    </w: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8" name="Picture 1372" descr="tool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9" y="13628"/>
                                  <a:ext cx="390" cy="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89" name="Rectangle 13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13622"/>
                                  <a:ext cx="1537" cy="2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369AD" w:rsidRDefault="000369AD" w:rsidP="000369AD">
                                    <w:pPr>
                                      <w:jc w:val="both"/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</w:rPr>
                                      <w:t>Phillips screwdriver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spAutoFit/>
                              </wps:bodyPr>
                            </wps:wsp>
                          </wpg:grpSp>
                          <wps:wsp>
                            <wps:cNvPr id="2092" name="Rectangle 28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83" y="13854"/>
                                <a:ext cx="1113" cy="2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1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369AD" w:rsidRDefault="000369AD" w:rsidP="000369AD">
                                  <w:pPr>
                                    <w:ind w:leftChars="49" w:left="118" w:firstLine="1"/>
                                    <w:jc w:val="both"/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Screw (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×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4)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2093" name="Line 1738"/>
                          <wps:cNvCnPr>
                            <a:cxnSpLocks noChangeShapeType="1"/>
                            <a:stCxn id="2092" idx="0"/>
                          </wps:cNvCnPr>
                          <wps:spPr bwMode="auto">
                            <a:xfrm flipH="1" flipV="1">
                              <a:off x="4560" y="11916"/>
                              <a:ext cx="440" cy="45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94" name="Rectangle 1735"/>
                        <wps:cNvSpPr>
                          <a:spLocks noChangeArrowheads="1"/>
                        </wps:cNvSpPr>
                        <wps:spPr bwMode="auto">
                          <a:xfrm>
                            <a:off x="3975" y="11646"/>
                            <a:ext cx="1443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69AD" w:rsidRDefault="000369AD" w:rsidP="000369AD">
                              <w:pPr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Navigation system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95" name="Line 1739"/>
                        <wps:cNvCnPr>
                          <a:cxnSpLocks noChangeShapeType="1"/>
                          <a:stCxn id="2094" idx="2"/>
                        </wps:cNvCnPr>
                        <wps:spPr bwMode="auto">
                          <a:xfrm flipH="1">
                            <a:off x="4163" y="11858"/>
                            <a:ext cx="534" cy="3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9711F" id="Group 3416" o:spid="_x0000_s1622" style="position:absolute;left:0;text-align:left;margin-left:-255.6pt;margin-top:0;width:234pt;height:2in;z-index:251990016" coordorigin="1125,11591" coordsize="4680,287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f/uAA5BZG9iZQBkgAAAAAH/2wCEAAwICAgJCAwJCQwRCwoLERUPDAwPFRgTExUTExgRDAwMDAwM&#10;EQwMDAwMDAwMDAwMDAwMDAwMDAwMDAwMDAwMDAwBDQsLDQ4NEA4OEBQODg4UFA4ODg4UEQwMDAwM&#10;EREMDAwMDAwRDAwMDAwMDAwMDAwMDAwMDAwMDAwMDAwMDAwMDP/AABEIAGI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/gAAAABSZ2h0bG9uZwAAAZ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CDJAAAAAQAAAKAAAABiAAAB4AAAt8AAACCt&#10;ABgAAf/Y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0ADEFkb2JlX0NNAAH/7gAOQWRvYmUA&#10;ZIAAAAAB/9sAhAAMCAgICQgMCQkMEQsKCxEVDwwMDxUYExMVExMYEQwMDAwMDBEMDAwMDAwMDAwM&#10;DAwMDAwMDAwMDAwMDAwMDAwMAQ0LCw0ODRAODhAUDg4OFBQODg4OFBEMDAwMDBERDAwMDAwMEQwM&#10;DAwMDAwMDAwMDAwMDAwMDAwMDAwMDAwMDAz/wAARCABi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">
                <v:group id="Group 3414" o:spid="_x0000_s1623" style="position:absolute;left:1125;top:11591;width:4680;height:2878" coordorigin="1005,9791" coordsize="4680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0sxM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RJ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S9LMTFAAAA3QAA&#10;AA8AAAAAAAAAAAAAAAAAqgIAAGRycy9kb3ducmV2LnhtbFBLBQYAAAAABAAEAPoAAACcAwAAAAA=&#10;">
                  <v:group id="Group 3413" o:spid="_x0000_s1624" style="position:absolute;left:1005;top:9791;width:4680;height:2878" coordorigin="1245,11279" coordsize="4680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  <v:group id="Group 3412" o:spid="_x0000_s1625" style="position:absolute;left:1245;top:11279;width:4680;height:2878" coordorigin="1245,13604" coordsize="4680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    <v:shape id="Picture 2645" o:spid="_x0000_s1626" type="#_x0000_t75" style="position:absolute;left:1245;top:13604;width:4680;height:287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CBbHHAAAA3QAAAA8AAABkcnMvZG93bnJldi54bWxEj0FrAjEUhO+F/ofwCt5q4loWuxqlLQp6&#10;8FDtwePr5rm7uHnZJlG3/94UCh6HmfmGmS1624oL+dA41jAaKhDEpTMNVxq+9qvnCYgQkQ22jknD&#10;LwVYzB8fZlgYd+VPuuxiJRKEQ4Ea6hi7QspQ1mQxDF1HnLyj8xZjkr6SxuM1wW0rM6VyabHhtFBj&#10;Rx81lafd2WqYbL73xv9k3fi9ybfbg3o55suD1oOn/m0KIlIf7+H/9tpoyNTrCP7epCc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JCBbHHAAAA3QAAAA8AAAAAAAAAAAAA&#10;AAAAnwIAAGRycy9kb3ducmV2LnhtbFBLBQYAAAAABAAEAPcAAACTAwAAAAA=&#10;" stroked="t">
                        <v:imagedata r:id="rId142" o:title=""/>
                      </v:shape>
                      <v:shape id="Text Box 1164" o:spid="_x0000_s1627" type="#_x0000_t202" style="position:absolute;left:1259;top:16179;width:864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/UmsUA&#10;AADdAAAADwAAAGRycy9kb3ducmV2LnhtbESPzYvCMBTE7wv+D+EJe1k0tQdXqlH8WtiDe/ADz4/m&#10;2Rabl5JEW//7jSB4HGbmN8xs0Zla3Mn5yrKC0TABQZxbXXGh4HT8GUxA+ICssbZMCh7kYTHvfcww&#10;07blPd0PoRARwj5DBWUITSalz0sy6Ie2IY7exTqDIUpXSO2wjXBTyzRJxtJgxXGhxIbWJeXXw80o&#10;GG/crd3z+mtz2u7wrynS8+pxVuqz3y2nIAJ14R1+tX+1gjSZfMPzTXw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9SaxQAAAN0AAAAPAAAAAAAAAAAAAAAAAJgCAABkcnMv&#10;ZG93bnJldi54bWxQSwUGAAAAAAQABAD1AAAAigMAAAAA&#10;" stroked="f">
                        <v:textbox inset="0,0,0,0">
                          <w:txbxContent>
                            <w:p w:rsidR="000369AD" w:rsidRDefault="000369AD" w:rsidP="000369AD">
                              <w:pPr>
                                <w:pStyle w:val="Fig"/>
                                <w:jc w:val="center"/>
                              </w:pPr>
                              <w:r>
                                <w:t xml:space="preserve">Fig. </w:t>
                              </w:r>
                              <w:r>
                                <w:rPr>
                                  <w:rFonts w:hint="eastAsia"/>
                                </w:rPr>
                                <w:t>3-2</w:t>
                              </w: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Picture 1372" o:spid="_x0000_s1628" type="#_x0000_t75" alt="tool" style="position:absolute;left:1269;top:13628;width:390;height:3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8lBjBAAAA3QAAAA8AAABkcnMvZG93bnJldi54bWxET89rwjAUvg/2P4Q32G0mk7mVapRVULw5&#10;O8Hro3m2xealJFHrf28OgseP7/dsMdhOXMiH1rGGz5ECQVw503KtYf+/+shAhIhssHNMGm4UYDF/&#10;fZlhbtyVd3QpYy1SCIccNTQx9rmUoWrIYhi5njhxR+ctxgR9LY3Hawq3nRwr9S0ttpwaGuxp2VB1&#10;Ks9Ww+RLHv6GbFlsrYo+0LrY/xSF1u9vw+8URKQhPsUP98ZoGKsszU1v0hOQ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u8lBjBAAAA3QAAAA8AAAAAAAAAAAAAAAAAnwIA&#10;AGRycy9kb3ducmV2LnhtbFBLBQYAAAAABAAEAPcAAACNAwAAAAA=&#10;">
                        <v:imagedata r:id="rId143" o:title="tool"/>
                      </v:shape>
                      <v:rect id="Rectangle 1373" o:spid="_x0000_s1629" style="position:absolute;left:1676;top:13622;width:1537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dZY8QA&#10;AADdAAAADwAAAGRycy9kb3ducmV2LnhtbESPT4vCMBTE74LfITzBi2iqLNrtGkUKC1568N/9bfO2&#10;LTYvpcm29dtvBMHjMDO/Ybb7wdSio9ZVlhUsFxEI4tzqigsF18v3PAbhPLLG2jIpeJCD/W482mKi&#10;bc8n6s6+EAHCLkEFpfdNIqXLSzLoFrYhDt6vbQ36INtC6hb7ADe1XEXRWhqsOCyU2FBaUn4//xkF&#10;adbFN5k98Of+0aWzVGfrfuOVmk6GwxcIT4N/h1/to1awiuJPeL4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WWPEAAAA3QAAAA8AAAAAAAAAAAAAAAAAmAIAAGRycy9k&#10;b3ducmV2LnhtbFBLBQYAAAAABAAEAPUAAACJAwAAAAA=&#10;" strokecolor="white" strokeweight=".25pt">
                        <v:textbox style="mso-fit-shape-to-text:t" inset="0,0,0,0">
                          <w:txbxContent>
                            <w:p w:rsidR="000369AD" w:rsidRDefault="000369AD" w:rsidP="000369AD">
                              <w:pPr>
                                <w:jc w:val="both"/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Phillips screwdriver</w:t>
                              </w:r>
                            </w:p>
                          </w:txbxContent>
                        </v:textbox>
                      </v:rect>
                    </v:group>
                    <v:rect id="Rectangle 2821" o:spid="_x0000_s1630" style="position:absolute;left:4683;top:13854;width:1113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cA9MYA&#10;AADdAAAADwAAAGRycy9kb3ducmV2LnhtbESPX0vDQBDE34V+h2OFvtk7A/VP7LWUQKGUgrVRn5fc&#10;mkRzeyG3beO39wTBx2FmfsMsVqPv1JmG2Aa2cDszoIir4FquLbyWm5sHUFGQHXaBycI3RVgtJ1cL&#10;zF248Audj1KrBOGYo4VGpM+1jlVDHuMs9MTJ+wiDR0lyqLUb8JLgvtOZMXfaY8tpocGeioaqr+PJ&#10;W3h+P5S7w32xE5NVUrzxJ833pbXT63H9BEpolP/wX3vrLGTmMYPfN+kJ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cA9MYAAADdAAAADwAAAAAAAAAAAAAAAACYAgAAZHJz&#10;L2Rvd25yZXYueG1sUEsFBgAAAAAEAAQA9QAAAIsDAAAAAA==&#10;" stroked="f" strokeweight=".25pt">
                      <v:textbox style="mso-fit-shape-to-text:t" inset="0,0,0,0">
                        <w:txbxContent>
                          <w:p w:rsidR="000369AD" w:rsidRDefault="000369AD" w:rsidP="000369AD">
                            <w:pPr>
                              <w:ind w:leftChars="49" w:left="118" w:firstLine="1"/>
                              <w:jc w:val="both"/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>Screw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4)</w:t>
                            </w:r>
                          </w:p>
                        </w:txbxContent>
                      </v:textbox>
                    </v:rect>
                  </v:group>
                  <v:line id="Line 1738" o:spid="_x0000_s1631" style="position:absolute;flip:x y;visibility:visible;mso-wrap-style:square" from="4560,11916" to="5000,12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PjwcUAAADdAAAADwAAAGRycy9kb3ducmV2LnhtbESPQUvDQBSE70L/w/KEXsRuWlvRmE0p&#10;EcH2ZurB4yP7zAazb0N2s43/3hUEj8PMfMMU+9n2ItLoO8cK1qsMBHHjdMetgvfzy+0DCB+QNfaO&#10;ScE3ediXi6sCc+0u/EaxDq1IEPY5KjAhDLmUvjFk0a/cQJy8TzdaDEmOrdQjXhLc9nKTZffSYsdp&#10;weBAlaHmq56sgqqPJ5riSX/s4nRjno+V3ppaqeX1fHgCEWgO/+G/9qtWsMke7+D3TXoCs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PjwcUAAADdAAAADwAAAAAAAAAA&#10;AAAAAAChAgAAZHJzL2Rvd25yZXYueG1sUEsFBgAAAAAEAAQA+QAAAJMDAAAAAA==&#10;" strokeweight="1.5pt">
                    <v:stroke endarrow="block"/>
                  </v:line>
                </v:group>
                <v:rect id="Rectangle 1735" o:spid="_x0000_s1632" style="position:absolute;left:3975;top:11646;width:1443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9gIMUA&#10;AADdAAAADwAAAGRycy9kb3ducmV2LnhtbESPzWrDMBCE74G+g9hCL6GRY0zquFFMMRR68aFpe99a&#10;G9vEWhlL8c/bV4FAj8PMfMMc8tl0YqTBtZYVbDcRCOLK6pZrBd9f788pCOeRNXaWScFCDvLjw+qA&#10;mbYTf9J48rUIEHYZKmi87zMpXdWQQbexPXHwznYw6IMcaqkHnALcdDKOop002HJYaLCnoqHqcroa&#10;BUU5pj+yXPD3kozFutDlbnrxSj09zm+vIDzN/j98b39oBXG0T+D2JjwBe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2AgxQAAAN0AAAAPAAAAAAAAAAAAAAAAAJgCAABkcnMv&#10;ZG93bnJldi54bWxQSwUGAAAAAAQABAD1AAAAigMAAAAA&#10;" strokecolor="white" strokeweight=".25pt">
                  <v:textbox style="mso-fit-shape-to-text:t" inset="0,0,0,0">
                    <w:txbxContent>
                      <w:p w:rsidR="000369AD" w:rsidRDefault="000369AD" w:rsidP="000369AD">
                        <w:pPr>
                          <w:jc w:val="both"/>
                        </w:pPr>
                        <w:r>
                          <w:rPr>
                            <w:rFonts w:hint="eastAsia"/>
                            <w:sz w:val="18"/>
                          </w:rPr>
                          <w:t>Navigation system</w:t>
                        </w:r>
                      </w:p>
                    </w:txbxContent>
                  </v:textbox>
                </v:rect>
                <v:line id="Line 1739" o:spid="_x0000_s1633" style="position:absolute;flip:x;visibility:visible;mso-wrap-style:square" from="4163,11858" to="4697,12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3WcUAAADdAAAADwAAAGRycy9kb3ducmV2LnhtbESPQWsCMRSE74L/IbyCt5pUWOlujVLF&#10;itfaUnp83bzuriYvyyZ113/fCILHYWa+YRarwVlxpi40njU8TRUI4tKbhisNnx9vj88gQkQ2aD2T&#10;hgsFWC3HowUWxvf8TudDrESCcChQQx1jW0gZypochqlviZP36zuHMcmukqbDPsGdlTOl5tJhw2mh&#10;xpY2NZWnw5/TsFP7dX/MM7U5Zj9f2Xqwp+231XryMLy+gIg0xHv41t4bDTOVZ3B9k56AX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S3WcUAAADdAAAADwAAAAAAAAAA&#10;AAAAAAChAgAAZHJzL2Rvd25yZXYueG1sUEsFBgAAAAAEAAQA+QAAAJMDAAAAAA==&#10;" strokeweight="1.5pt">
                  <v:stroke endarrow="block"/>
                </v:line>
                <w10:anchorlock/>
              </v:group>
            </w:pict>
          </mc:Fallback>
        </mc:AlternateContent>
      </w:r>
      <w:r w:rsidR="00D243DE">
        <w:t xml:space="preserve">Place the navigation unit in the </w:t>
      </w:r>
      <w:r>
        <w:t>instrument panel</w:t>
      </w:r>
      <w:r w:rsidR="00D243DE">
        <w:t xml:space="preserve"> whi</w:t>
      </w:r>
      <w:r>
        <w:t>le tucking the wire bundle down</w:t>
      </w:r>
      <w:r w:rsidR="00D243DE">
        <w:t xml:space="preserve"> behind the HVAC controls</w:t>
      </w:r>
      <w:r>
        <w:t xml:space="preserve"> (Fig. 3-26)</w:t>
      </w:r>
      <w:r w:rsidR="00756C90">
        <w:t>.</w:t>
      </w:r>
    </w:p>
    <w:p w:rsidR="000369AD" w:rsidRDefault="000369AD" w:rsidP="003C46F9">
      <w:pPr>
        <w:pStyle w:val="ProcLevel2"/>
        <w:numPr>
          <w:ilvl w:val="0"/>
          <w:numId w:val="0"/>
        </w:numPr>
        <w:ind w:left="360"/>
      </w:pPr>
    </w:p>
    <w:p w:rsidR="00820C3A" w:rsidRDefault="00820C3A" w:rsidP="003C46F9">
      <w:pPr>
        <w:pStyle w:val="ProcLevel2"/>
      </w:pPr>
      <w:r>
        <w:t xml:space="preserve">Fix </w:t>
      </w:r>
      <w:r w:rsidR="000369AD">
        <w:t xml:space="preserve">the </w:t>
      </w:r>
      <w:r>
        <w:t>iPod wire</w:t>
      </w:r>
    </w:p>
    <w:p w:rsidR="00820C3A" w:rsidRDefault="00AD5B2D" w:rsidP="003C46F9">
      <w:pPr>
        <w:pStyle w:val="ProcLevel3"/>
      </w:pPr>
      <w:r>
        <w:t>Carefully p</w:t>
      </w:r>
      <w:r w:rsidR="00820C3A">
        <w:t>ull</w:t>
      </w:r>
      <w:r w:rsidR="000369AD">
        <w:t xml:space="preserve"> the</w:t>
      </w:r>
      <w:r w:rsidR="00820C3A">
        <w:t xml:space="preserve"> slack out of </w:t>
      </w:r>
      <w:r w:rsidR="000369AD">
        <w:t>the instrument panel</w:t>
      </w:r>
      <w:r w:rsidR="00820C3A">
        <w:t xml:space="preserve"> area to behind the glove box.</w:t>
      </w:r>
    </w:p>
    <w:p w:rsidR="00820C3A" w:rsidRDefault="006B05F0" w:rsidP="003C46F9">
      <w:pPr>
        <w:pStyle w:val="ProcLevel3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30272" behindDoc="0" locked="1" layoutInCell="1" allowOverlap="1" wp14:anchorId="6A9C4616" wp14:editId="0839ADE9">
                <wp:simplePos x="0" y="0"/>
                <wp:positionH relativeFrom="column">
                  <wp:posOffset>-3246120</wp:posOffset>
                </wp:positionH>
                <wp:positionV relativeFrom="paragraph">
                  <wp:posOffset>0</wp:posOffset>
                </wp:positionV>
                <wp:extent cx="2971800" cy="1828800"/>
                <wp:effectExtent l="19050" t="19050" r="57150" b="19050"/>
                <wp:wrapNone/>
                <wp:docPr id="2280" name="Group 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28800"/>
                          <a:chOff x="0" y="0"/>
                          <a:chExt cx="2971800" cy="1828800"/>
                        </a:xfrm>
                      </wpg:grpSpPr>
                      <wpg:grpSp>
                        <wpg:cNvPr id="52" name="Group 34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71800" cy="1828800"/>
                            <a:chOff x="1560" y="5076"/>
                            <a:chExt cx="4680" cy="2880"/>
                          </a:xfrm>
                        </wpg:grpSpPr>
                        <wpg:grpSp>
                          <wpg:cNvPr id="54" name="Group 3429"/>
                          <wpg:cNvGrpSpPr>
                            <a:grpSpLocks/>
                          </wpg:cNvGrpSpPr>
                          <wpg:grpSpPr bwMode="auto">
                            <a:xfrm>
                              <a:off x="1560" y="5076"/>
                              <a:ext cx="4680" cy="2880"/>
                              <a:chOff x="1560" y="5076"/>
                              <a:chExt cx="4680" cy="2880"/>
                            </a:xfrm>
                          </wpg:grpSpPr>
                          <wpg:grpSp>
                            <wpg:cNvPr id="55" name="Group 34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60" y="5076"/>
                                <a:ext cx="4680" cy="2880"/>
                                <a:chOff x="1560" y="5076"/>
                                <a:chExt cx="4373" cy="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Picture 3418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0" y="5076"/>
                                  <a:ext cx="4373" cy="2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34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019062">
                                  <a:off x="5356" y="5876"/>
                                  <a:ext cx="720" cy="3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58" name="Line 3419"/>
                            <wps:cNvCnPr>
                              <a:cxnSpLocks noChangeShapeType="1"/>
                              <a:stCxn id="61" idx="1"/>
                            </wps:cNvCnPr>
                            <wps:spPr bwMode="auto">
                              <a:xfrm flipH="1">
                                <a:off x="2156" y="5567"/>
                                <a:ext cx="1225" cy="19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3420"/>
                            <wps:cNvCnPr>
                              <a:cxnSpLocks noChangeShapeType="1"/>
                              <a:stCxn id="61" idx="3"/>
                            </wps:cNvCnPr>
                            <wps:spPr bwMode="auto">
                              <a:xfrm>
                                <a:off x="4581" y="5567"/>
                                <a:ext cx="567" cy="11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3422"/>
                            <wps:cNvCnPr>
                              <a:cxnSpLocks noChangeShapeType="1"/>
                              <a:stCxn id="61" idx="3"/>
                            </wps:cNvCnPr>
                            <wps:spPr bwMode="auto">
                              <a:xfrm>
                                <a:off x="4581" y="5567"/>
                                <a:ext cx="1249" cy="62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Text Box 34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81" y="5463"/>
                                <a:ext cx="1200" cy="2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3681E" w:rsidRPr="00FD0F8F" w:rsidRDefault="00A3681E" w:rsidP="006B05F0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Lock tie (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</w:rPr>
                                    <w:t>×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3)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62" name="Line 3426"/>
                            <wps:cNvCnPr>
                              <a:cxnSpLocks noChangeShapeType="1"/>
                              <a:stCxn id="53" idx="2"/>
                            </wps:cNvCnPr>
                            <wps:spPr bwMode="auto">
                              <a:xfrm>
                                <a:off x="5796" y="5304"/>
                                <a:ext cx="171" cy="43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3" name="Text Box 3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6" y="5097"/>
                              <a:ext cx="840" cy="2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3681E" w:rsidRPr="00FD0F8F" w:rsidRDefault="00A3681E" w:rsidP="006B05F0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Bundle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</wpg:grpSp>
                      <wps:wsp>
                        <wps:cNvPr id="63" name="Text Box 3427"/>
                        <wps:cNvSpPr txBox="1">
                          <a:spLocks noChangeArrowheads="1"/>
                        </wps:cNvSpPr>
                        <wps:spPr bwMode="auto">
                          <a:xfrm>
                            <a:off x="7883" y="1639613"/>
                            <a:ext cx="54864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Pr="00FD0F8F" w:rsidRDefault="00A3681E" w:rsidP="006B05F0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Fig</w:t>
                              </w:r>
                              <w:r w:rsidR="003A447A">
                                <w:rPr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sz w:val="20"/>
                                </w:rPr>
                                <w:t xml:space="preserve"> 3-2</w:t>
                              </w:r>
                              <w:r w:rsidR="000369AD">
                                <w:rPr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C4616" id="Group 2280" o:spid="_x0000_s1634" style="position:absolute;left:0;text-align:left;margin-left:-255.6pt;margin-top:0;width:234pt;height:2in;z-index:251830272" coordsize="29718,1828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DhCSU0D7QAAAAAAEABgAAAA&#10;AQABAGAAAAABAAE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UAAAAGAAAAAAAAAAAAAACQAAAA6gAA&#10;AAgAZgBpAGcAIAAzAC0AMgA5AAAAAQAAAAAAAAAAAAAAAAAAAAAAAAABAAAAAAAAAAAAAADqAAAA&#10;kAAAAAAAAAAAAAAAAAAAAAABAAAAAAAAAAAAAAAAAAAAAAAAABAAAAABAAAAAAAAbnVsbAAAAAIA&#10;AAAGYm91bmRzT2JqYwAAAAEAAAAAAABSY3QxAAAABAAAAABUb3AgbG9uZwAAAAAAAAAATGVmdGxv&#10;bmcAAAAAAAAAAEJ0b21sb25nAAAAkAAAAABSZ2h0bG9uZwAAAOo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JAAAAAAUmdo&#10;dGxvbmcAAADq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ThCSU0EDAAAAAAqHwAAAAEAAACgAAAAYgAAAeAAALfAAAAqAwAYAAH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">
                <v:group id="Group 3430" o:spid="_x0000_s1635" style="position:absolute;width:29718;height:18288" coordorigin="156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 3429" o:spid="_x0000_s1636" style="position:absolute;left:1560;top:5076;width:4680;height:2880" coordorigin="1560,5076" coordsize="468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group id="Group 3423" o:spid="_x0000_s1637" style="position:absolute;left:1560;top:5076;width:4680;height:2880" coordorigin="1560,5076" coordsize="4373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<v:shape id="Picture 3418" o:spid="_x0000_s1638" type="#_x0000_t75" style="position:absolute;left:1560;top:5076;width:4373;height:28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eSTbBAAAA2wAAAA8AAABkcnMvZG93bnJldi54bWxEj19rwjAUxd8Fv0O4gm8znbAyOqOMQUH2&#10;tiru9dLcNcXmpiSxtvv0RhB8PJw/P85mN9pODORD61jB6yoDQVw73XKj4HgoX95BhIissXNMCiYK&#10;sNvOZxsstLvyDw1VbEQa4VCgAhNjX0gZakMWw8r1xMn7c95iTNI3Unu8pnHbyXWW5dJiy4lgsKcv&#10;Q/W5utgEaYf8//v0a9w06bIpz5VfHyallovx8wNEpDE+w4/2Xit4y+H+Jf0Aub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eSTbBAAAA2wAAAA8AAAAAAAAAAAAAAAAAnwIA&#10;AGRycy9kb3ducmV2LnhtbFBLBQYAAAAABAAEAPcAAACNAwAAAAA=&#10;" stroked="t">
                        <v:imagedata r:id="rId146" o:title=""/>
                      </v:shape>
                      <v:shape id="Picture 3421" o:spid="_x0000_s1639" type="#_x0000_t75" style="position:absolute;left:5356;top:5876;width:720;height:348;rotation:32976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iD3rEAAAA2wAAAA8AAABkcnMvZG93bnJldi54bWxEj1FrwjAUhd8H/odwhb3N1FE36YwiwkAH&#10;A1f9AXfNXdvZ3IQk1vrvF0HY4+Gc8x3OYjWYTvTkQ2tZwXSSgSCurG65VnA8vD/NQYSIrLGzTAqu&#10;FGC1HD0ssND2wl/Ul7EWCcKhQAVNjK6QMlQNGQwT64iT92O9wZikr6X2eElw08nnLHuRBltOCw06&#10;2jRUncqzUeB/y9n33h0/XZ7nzvW73f764ZR6HA/rNxCRhvgfvre3WsHsFW5f0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iD3rEAAAA2wAAAA8AAAAAAAAAAAAAAAAA&#10;nwIAAGRycy9kb3ducmV2LnhtbFBLBQYAAAAABAAEAPcAAACQAwAAAAA=&#10;">
                        <v:imagedata r:id="rId147" o:title="" chromakey="white"/>
                      </v:shape>
                    </v:group>
                    <v:line id="Line 3419" o:spid="_x0000_s1640" style="position:absolute;flip:x;visibility:visible;mso-wrap-style:square" from="2156,5567" to="3381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1p+MAAAADbAAAADwAAAGRycy9kb3ducmV2LnhtbERPy2oCMRTdC/2HcAvuNGlhSh2NUkXF&#10;rQ9Kl9fJ7cxocjNMojP+fbMQujyc92zROyvu1Ibas4a3sQJBXHhTc6nhdNyMPkGEiGzQeiYNDwqw&#10;mL8MZpgb3/Ge7odYihTCIUcNVYxNLmUoKnIYxr4hTtyvbx3GBNtSmha7FO6sfFfqQzqsOTVU2NCq&#10;ouJ6uDkNW7VbdpdJplaX7PydLXt7Xf9YrYev/dcURKQ+/ouf7p3RkKWx6Uv6AXL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tafjAAAAA2wAAAA8AAAAAAAAAAAAAAAAA&#10;oQIAAGRycy9kb3ducmV2LnhtbFBLBQYAAAAABAAEAPkAAACOAwAAAAA=&#10;" strokeweight="1.5pt">
                      <v:stroke endarrow="block"/>
                    </v:line>
                    <v:line id="Line 3420" o:spid="_x0000_s1641" style="position:absolute;visibility:visible;mso-wrap-style:square" from="4581,5567" to="5148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wtjcMAAADbAAAADwAAAGRycy9kb3ducmV2LnhtbESPT4vCMBTE7wt+h/AEb2vqnxWtRhHB&#10;XS97sHrQ26N5ttXmpTRR67c3guBxmPnNMLNFY0pxo9oVlhX0uhEI4tTqgjMF+936ewzCeWSNpWVS&#10;8CAHi3nra4axtnfe0i3xmQgl7GJUkHtfxVK6NCeDrmsr4uCdbG3QB1lnUtd4D+WmlP0oGkmDBYeF&#10;HCta5ZRekqtR8IODUbb9P/jTZng8Nyvi3m/yp1Sn3SynIDw1/hN+0xsduAm8voQfIO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cLY3DAAAA2wAAAA8AAAAAAAAAAAAA&#10;AAAAoQIAAGRycy9kb3ducmV2LnhtbFBLBQYAAAAABAAEAPkAAACRAwAAAAA=&#10;" strokeweight="1.5pt">
                      <v:stroke endarrow="block"/>
                    </v:line>
                    <v:line id="Line 3422" o:spid="_x0000_s1642" style="position:absolute;visibility:visible;mso-wrap-style:square" from="4581,5567" to="5830,6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pOrcEAAADbAAAADwAAAGRycy9kb3ducmV2LnhtbERPu27CMBTdkfgH61ZiIw7QRlXAIBSJ&#10;wtKBwEC3q/jmQePrKHZD+Pt6qNTx6Lw3u9G0YqDeNZYVLKIYBHFhdcOVguvlMH8H4TyyxtYyKXiS&#10;g912Otlgqu2DzzTkvhIhhF2KCmrvu1RKV9Rk0EW2Iw5caXuDPsC+krrHRwg3rVzGcSINNhwaauwo&#10;q6n4zn+MgjdcJdX58+bL0+vXfcyIFx/5UanZy7hfg/A0+n/xn/ukFSRhffgSfoD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Sk6twQAAANsAAAAPAAAAAAAAAAAAAAAA&#10;AKECAABkcnMvZG93bnJldi54bWxQSwUGAAAAAAQABAD5AAAAjwMAAAAA&#10;" strokeweight="1.5pt">
                      <v:stroke endarrow="block"/>
                    </v:line>
                    <v:shape id="Text Box 3424" o:spid="_x0000_s1643" type="#_x0000_t202" style="position:absolute;left:3381;top:5463;width:1200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fMEA&#10;AADbAAAADwAAAGRycy9kb3ducmV2LnhtbESPQYvCMBSE74L/ITxhL6JpPIhWo4i4sHhb9eLt0Tzb&#10;YvNSmth2/fVmQfA4zHwzzHrb20q01PjSsQY1TUAQZ86UnGu4nL8nCxA+IBusHJOGP/Kw3QwHa0yN&#10;6/iX2lPIRSxhn6KGIoQ6ldJnBVn0U1cTR+/mGoshyiaXpsEulttKzpJkLi2WHBcKrGlfUHY/PayG&#10;eX+ox8clzbpnVrV8fSoVSGn9Nep3KxCB+vAJv+kfEzkF/1/i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mlHzBAAAA2wAAAA8AAAAAAAAAAAAAAAAAmAIAAGRycy9kb3du&#10;cmV2LnhtbFBLBQYAAAAABAAEAPUAAACGAwAAAAA=&#10;" filled="f" stroked="f">
                      <v:textbox style="mso-fit-shape-to-text:t" inset="0,0,0,0">
                        <w:txbxContent>
                          <w:p w:rsidR="00A3681E" w:rsidRPr="00FD0F8F" w:rsidRDefault="00A3681E" w:rsidP="006B05F0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Lock tie (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×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3)</w:t>
                            </w:r>
                          </w:p>
                        </w:txbxContent>
                      </v:textbox>
                    </v:shape>
                    <v:line id="Line 3426" o:spid="_x0000_s1644" style="position:absolute;visibility:visible;mso-wrap-style:square" from="5796,5304" to="5967,5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R1QcMAAADbAAAADwAAAGRycy9kb3ducmV2LnhtbESPT4vCMBTE74LfITzBm6bqWqRrFBH8&#10;c/Fg9eDeHs2z7W7zUpqo9dtvBMHjMDO/YebL1lTiTo0rLSsYDSMQxJnVJecKzqfNYAbCeWSNlWVS&#10;8CQHy0W3M8dE2wcf6Z76XAQIuwQVFN7XiZQuK8igG9qaOHhX2xj0QTa51A0+AtxUchxFsTRYclgo&#10;sKZ1QdlfejMKpjiJ8+Ph4q/7r5/fdk082qY7pfq9dvUNwlPrP+F3e68VxGN4fQ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UdUHDAAAA2wAAAA8AAAAAAAAAAAAA&#10;AAAAoQIAAGRycy9kb3ducmV2LnhtbFBLBQYAAAAABAAEAPkAAACRAwAAAAA=&#10;" strokeweight="1.5pt">
                      <v:stroke endarrow="block"/>
                    </v:line>
                  </v:group>
                  <v:shape id="Text Box 3425" o:spid="_x0000_s1645" type="#_x0000_t202" style="position:absolute;left:5376;top:5097;width:840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8ccYA&#10;AADbAAAADwAAAGRycy9kb3ducmV2LnhtbESPQWsCMRSE70L/Q3iFXkSzrVZkNYpIBduLdOvF22Pz&#10;3KxuXpYkq9t/3xQKPQ4z8w2zXPe2ETfyoXas4HmcgSAuna65UnD82o3mIEJE1tg4JgXfFGC9ehgs&#10;Mdfuzp90K2IlEoRDjgpMjG0uZSgNWQxj1xIn7+y8xZikr6T2eE9w28iXLJtJizWnBYMtbQ2V16Kz&#10;Cg7T08EMu/Pbx2Y68e/Hbju7VIVST4/9ZgEiUh//w3/tvVbwOoHfL+kH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8ccYAAADbAAAADwAAAAAAAAAAAAAAAACYAgAAZHJz&#10;L2Rvd25yZXYueG1sUEsFBgAAAAAEAAQA9QAAAIsDAAAAAA==&#10;" stroked="f">
                    <v:textbox style="mso-fit-shape-to-text:t" inset="0,0,0,0">
                      <w:txbxContent>
                        <w:p w:rsidR="00A3681E" w:rsidRPr="00FD0F8F" w:rsidRDefault="00A3681E" w:rsidP="006B05F0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Bundle</w:t>
                          </w:r>
                        </w:p>
                      </w:txbxContent>
                    </v:textbox>
                  </v:shape>
                </v:group>
                <v:shape id="Text Box 3427" o:spid="_x0000_s1646" type="#_x0000_t202" style="position:absolute;left:78;top:16396;width:5487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A3681E" w:rsidRPr="00FD0F8F" w:rsidRDefault="00A3681E" w:rsidP="006B05F0">
                        <w:pPr>
                          <w:shd w:val="clear" w:color="auto" w:fill="FFFFFF" w:themeFill="background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Fig</w:t>
                        </w:r>
                        <w:r w:rsidR="003A447A"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 xml:space="preserve"> 3-2</w:t>
                        </w:r>
                        <w:r w:rsidR="000369AD">
                          <w:rPr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D0F8F">
        <w:t>Fix the cables along</w:t>
      </w:r>
      <w:r w:rsidR="00820C3A">
        <w:t xml:space="preserve"> the v</w:t>
      </w:r>
      <w:r w:rsidR="00AD5B2D">
        <w:t>ehicle harness with 2 lock ties</w:t>
      </w:r>
      <w:r w:rsidR="00820C3A">
        <w:t xml:space="preserve"> (Fig</w:t>
      </w:r>
      <w:r w:rsidR="003A447A">
        <w:t>.</w:t>
      </w:r>
      <w:r w:rsidR="00820C3A">
        <w:t xml:space="preserve"> 3-2</w:t>
      </w:r>
      <w:r w:rsidR="000369AD">
        <w:t>7</w:t>
      </w:r>
      <w:r w:rsidR="00820C3A">
        <w:t>)</w:t>
      </w:r>
      <w:r w:rsidR="00AD5B2D">
        <w:t>.</w:t>
      </w:r>
    </w:p>
    <w:p w:rsidR="00FD0F8F" w:rsidRDefault="00FD0F8F" w:rsidP="003C46F9">
      <w:pPr>
        <w:pStyle w:val="ProcLevel3"/>
      </w:pPr>
      <w:r>
        <w:t>Bundle the excess from both cords a</w:t>
      </w:r>
      <w:r w:rsidR="00AD5B2D">
        <w:t>nd fix to</w:t>
      </w:r>
      <w:r w:rsidR="000369AD">
        <w:t xml:space="preserve"> the </w:t>
      </w:r>
      <w:r w:rsidR="00AD5B2D">
        <w:t>vehicle harness with 1 additional</w:t>
      </w:r>
      <w:r>
        <w:t xml:space="preserve"> lock tie.</w:t>
      </w:r>
    </w:p>
    <w:p w:rsidR="003C46F9" w:rsidRDefault="003C46F9">
      <w:pPr>
        <w:rPr>
          <w:bCs/>
          <w:szCs w:val="24"/>
        </w:rPr>
      </w:pPr>
      <w:r>
        <w:br w:type="page"/>
      </w:r>
    </w:p>
    <w:p w:rsidR="000369AD" w:rsidRDefault="000369AD" w:rsidP="003C46F9">
      <w:pPr>
        <w:pStyle w:val="ProcLevel2"/>
        <w:numPr>
          <w:ilvl w:val="0"/>
          <w:numId w:val="0"/>
        </w:numPr>
        <w:ind w:left="360"/>
      </w:pPr>
    </w:p>
    <w:p w:rsidR="00C24B73" w:rsidRDefault="000369AD">
      <w:pPr>
        <w:pStyle w:val="ProcLevel1"/>
      </w:pPr>
      <w:r>
        <w:t xml:space="preserve">Perform an </w:t>
      </w:r>
      <w:r w:rsidR="00C24B73">
        <w:t xml:space="preserve">In-process </w:t>
      </w:r>
      <w:r>
        <w:t>F</w:t>
      </w:r>
      <w:r w:rsidR="00C24B73">
        <w:t xml:space="preserve">unction </w:t>
      </w:r>
      <w:r>
        <w:t>C</w:t>
      </w:r>
      <w:r w:rsidR="00C24B73">
        <w:t>heck - C</w:t>
      </w:r>
      <w:r w:rsidR="00C24B73">
        <w:rPr>
          <w:rFonts w:hint="eastAsia"/>
        </w:rPr>
        <w:t>heck</w:t>
      </w:r>
      <w:r w:rsidR="00C24B73">
        <w:t xml:space="preserve"> </w:t>
      </w:r>
      <w:r>
        <w:t xml:space="preserve">the </w:t>
      </w:r>
      <w:r w:rsidR="00C24B73">
        <w:t xml:space="preserve">REV/PKB </w:t>
      </w:r>
      <w:r>
        <w:rPr>
          <w:rFonts w:hint="eastAsia"/>
        </w:rPr>
        <w:t>S</w:t>
      </w:r>
      <w:r w:rsidR="00C24B73">
        <w:rPr>
          <w:rFonts w:hint="eastAsia"/>
        </w:rPr>
        <w:t>ignal</w:t>
      </w:r>
      <w:r w:rsidR="00C24B73">
        <w:t xml:space="preserve"> </w:t>
      </w:r>
      <w:r>
        <w:rPr>
          <w:rFonts w:hint="eastAsia"/>
        </w:rPr>
        <w:t>W</w:t>
      </w:r>
      <w:r w:rsidR="00C24B73">
        <w:rPr>
          <w:rFonts w:hint="eastAsia"/>
        </w:rPr>
        <w:t>ire</w:t>
      </w:r>
      <w:r w:rsidR="00C24B73">
        <w:t xml:space="preserve"> </w:t>
      </w:r>
      <w:r>
        <w:rPr>
          <w:rFonts w:hint="eastAsia"/>
        </w:rPr>
        <w:t>C</w:t>
      </w:r>
      <w:r w:rsidR="00C24B73">
        <w:rPr>
          <w:rFonts w:hint="eastAsia"/>
        </w:rPr>
        <w:t>onnection</w:t>
      </w:r>
      <w:r>
        <w:t>.</w:t>
      </w:r>
    </w:p>
    <w:p w:rsidR="00C24B73" w:rsidRDefault="00711D85" w:rsidP="003C46F9">
      <w:pPr>
        <w:pStyle w:val="ProcLevel2"/>
      </w:pPr>
      <w:r>
        <w:rPr>
          <w:rFonts w:hint="eastAsia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22752" behindDoc="0" locked="1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-3175</wp:posOffset>
                </wp:positionV>
                <wp:extent cx="2971800" cy="1819275"/>
                <wp:effectExtent l="19050" t="19050" r="19050" b="28575"/>
                <wp:wrapNone/>
                <wp:docPr id="2279" name="Group 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819275"/>
                          <a:chOff x="0" y="0"/>
                          <a:chExt cx="2971800" cy="1823921"/>
                        </a:xfrm>
                      </wpg:grpSpPr>
                      <pic:pic xmlns:pic="http://schemas.openxmlformats.org/drawingml/2006/picture">
                        <pic:nvPicPr>
                          <pic:cNvPr id="2646" name="Picture 264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239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4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275863" y="7872"/>
                            <a:ext cx="1552575" cy="146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711D85">
                              <w:pPr>
                                <w:spacing w:line="0" w:lineRule="atLeast"/>
                                <w:jc w:val="both"/>
                              </w:pPr>
                              <w:r w:rsidRPr="00711D85">
                                <w:rPr>
                                  <w:rFonts w:hint="eastAsia"/>
                                  <w:sz w:val="20"/>
                                </w:rPr>
                                <w:t xml:space="preserve">Torque </w:t>
                              </w:r>
                              <w:r>
                                <w:rPr>
                                  <w:sz w:val="20"/>
                                </w:rPr>
                                <w:t>w</w:t>
                              </w:r>
                              <w:r w:rsidRPr="00711D85">
                                <w:rPr>
                                  <w:rFonts w:hint="eastAsia"/>
                                  <w:sz w:val="20"/>
                                </w:rPr>
                                <w:t xml:space="preserve">rench, 10mm </w:t>
                              </w:r>
                              <w:r>
                                <w:rPr>
                                  <w:sz w:val="20"/>
                                </w:rPr>
                                <w:t>s</w:t>
                              </w:r>
                              <w:r w:rsidRPr="00711D85">
                                <w:rPr>
                                  <w:rFonts w:hint="eastAsia"/>
                                  <w:sz w:val="20"/>
                                </w:rPr>
                                <w:t>ocket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90" name="Picture 2090" descr="tool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6" y="15766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" name="Line 2096"/>
                        <wps:cNvCnPr>
                          <a:cxnSpLocks noChangeShapeType="1"/>
                          <a:stCxn id="45" idx="2"/>
                        </wps:cNvCnPr>
                        <wps:spPr bwMode="auto">
                          <a:xfrm>
                            <a:off x="528866" y="493904"/>
                            <a:ext cx="346121" cy="2568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098"/>
                        <wps:cNvCnPr>
                          <a:cxnSpLocks noChangeShapeType="1"/>
                          <a:stCxn id="50" idx="2"/>
                        </wps:cNvCnPr>
                        <wps:spPr bwMode="auto">
                          <a:xfrm flipH="1">
                            <a:off x="1947042" y="301035"/>
                            <a:ext cx="528878" cy="2994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2188"/>
                        <wps:cNvSpPr>
                          <a:spLocks noChangeArrowheads="1"/>
                        </wps:cNvSpPr>
                        <wps:spPr bwMode="auto">
                          <a:xfrm>
                            <a:off x="2049517" y="39414"/>
                            <a:ext cx="852805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Pr="00711D85" w:rsidRDefault="00A3681E" w:rsidP="00711D8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Negative battery cable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2189"/>
                        <wps:cNvSpPr>
                          <a:spLocks noChangeArrowheads="1"/>
                        </wps:cNvSpPr>
                        <wps:spPr bwMode="auto">
                          <a:xfrm>
                            <a:off x="310019" y="362459"/>
                            <a:ext cx="437694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3681E" w:rsidRDefault="00A3681E" w:rsidP="00711D85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</w:rPr>
                                <w:t>Battery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4" name="Text Box 3082"/>
                        <wps:cNvSpPr txBox="1">
                          <a:spLocks noChangeArrowheads="1"/>
                        </wps:cNvSpPr>
                        <wps:spPr bwMode="auto">
                          <a:xfrm>
                            <a:off x="7882" y="1631731"/>
                            <a:ext cx="5486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681E" w:rsidRDefault="00A3681E" w:rsidP="00711D85">
                              <w:pPr>
                                <w:pStyle w:val="Fig"/>
                                <w:shd w:val="clear" w:color="auto" w:fill="FFFFFF" w:themeFill="background1"/>
                                <w:jc w:val="center"/>
                              </w:pPr>
                              <w:r>
                                <w:t>Fig. 4</w:t>
                              </w:r>
                              <w:r>
                                <w:rPr>
                                  <w:rFonts w:hint="eastAsia"/>
                                </w:rPr>
                                <w:t>-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79" o:spid="_x0000_s1647" style="position:absolute;left:0;text-align:left;margin-left:-255.75pt;margin-top:-.25pt;width:234pt;height:143.25pt;z-index:251722752;mso-width-relative:margin;mso-height-relative:margin" coordsize="29718,182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GI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+AAAAABSZ2h0bG9uZwAAAZ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CJRAAAAAQAAAKAAAABiAAAB4AAAt8AAACI1ABg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H/7gAOQWRvYmUAZIAAAAAB&#10;/9sAhAAMCAgICQgMCQkMEQsKCxEVDwwMDxUYExMVExMYEQwMDAwMDBEMDAwMDAwMDAwMDAwMDAwM&#10;DAwMDAwMDAwMDAwMAQ0LCw0ODRAODhAUDg4OFBQODg4OFBEMDAwMDBERDAwMDAwMEQwMDAwMDAwM&#10;DAwMDAwMDAwMDAwMDAwMDAwMDAz/wAARCAB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">
                <v:shape id="Picture 2646" o:spid="_x0000_s1648" type="#_x0000_t75" style="position:absolute;width:29718;height:1823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To3zFAAAA3QAAAA8AAABkcnMvZG93bnJldi54bWxEj0FLAzEUhO+C/yG8gjeb7SJr2TYtWlro&#10;rVil4u2xed0sbt5bNrGN/94IgsdhZr5hluvke3WhMXTCBmbTAhRxI7bj1sDb6+5+DipEZIu9MBn4&#10;pgDr1e3NEmsrV36hyzG2KkM41GjAxTjUWofGkccwlYE4e2cZPcYsx1bbEa8Z7ntdFkWlPXacFxwO&#10;tHHUfB6/vIHtxzbteipPTg7y/rh5lrQ/iDF3k/S0ABUpxf/wX3tvDZTVQwW/b/IT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E6N8xQAAAN0AAAAPAAAAAAAAAAAAAAAA&#10;AJ8CAABkcnMvZG93bnJldi54bWxQSwUGAAAAAAQABAD3AAAAkQMAAAAA&#10;" stroked="t" strokecolor="black [3213]">
                  <v:imagedata r:id="rId150" o:title=""/>
                  <v:path arrowok="t"/>
                </v:shape>
                <v:rect id="Rectangle 2089" o:spid="_x0000_s1649" style="position:absolute;left:2758;top:78;width:15526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6h8QA&#10;AADbAAAADwAAAGRycy9kb3ducmV2LnhtbESPX2vCQBDE34V+h2OFvtWL0tY29ZQSKIgI/knb5yW3&#10;TdLm9kJu1fTbe4Lg4zAzv2Fmi9416khdqD0bGI8SUMSFtzWXBj7zj4cXUEGQLTaeycA/BVjM7wYz&#10;TK0/8Y6OeylVhHBI0UAl0qZah6Iih2HkW+Lo/fjOoUTZldp2eIpw1+hJkjxrhzXHhQpbyioq/vYH&#10;Z2Dzvc1X22m2kmRSSPbFv/S0zo25H/bvb6CEermFr+2lNfD4Cpcv8Qfo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++of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A3681E" w:rsidRDefault="00A3681E" w:rsidP="00711D85">
                        <w:pPr>
                          <w:spacing w:line="0" w:lineRule="atLeast"/>
                          <w:jc w:val="both"/>
                        </w:pPr>
                        <w:r w:rsidRPr="00711D85">
                          <w:rPr>
                            <w:rFonts w:hint="eastAsia"/>
                            <w:sz w:val="20"/>
                          </w:rPr>
                          <w:t xml:space="preserve">Torque </w:t>
                        </w:r>
                        <w:r>
                          <w:rPr>
                            <w:sz w:val="20"/>
                          </w:rPr>
                          <w:t>w</w:t>
                        </w:r>
                        <w:r w:rsidRPr="00711D85">
                          <w:rPr>
                            <w:rFonts w:hint="eastAsia"/>
                            <w:sz w:val="20"/>
                          </w:rPr>
                          <w:t xml:space="preserve">rench, 10mm </w:t>
                        </w:r>
                        <w:r>
                          <w:rPr>
                            <w:sz w:val="20"/>
                          </w:rPr>
                          <w:t>s</w:t>
                        </w:r>
                        <w:r w:rsidRPr="00711D85">
                          <w:rPr>
                            <w:rFonts w:hint="eastAsia"/>
                            <w:sz w:val="20"/>
                          </w:rPr>
                          <w:t>ocket</w:t>
                        </w:r>
                      </w:p>
                    </w:txbxContent>
                  </v:textbox>
                </v:rect>
                <v:shape id="Picture 2090" o:spid="_x0000_s1650" type="#_x0000_t75" alt="tool" style="position:absolute;left:157;top:157;width:2477;height: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JjiXDAAAA3QAAAA8AAABkcnMvZG93bnJldi54bWxET01rwkAQvRf8D8sI3upGDxJTVxFFySGU&#10;RoV6HLLTJDQ7G7JrEv+9eyj0+Hjfm91oGtFT52rLChbzCARxYXXNpYLb9fQeg3AeWWNjmRQ8ycFu&#10;O3nbYKLtwDn1F1+KEMIuQQWV920ipSsqMujmtiUO3I/tDPoAu1LqDocQbhq5jKKVNFhzaKiwpUNF&#10;xe/lYRRcv/fx5/p4/xqzQeaP45Dm5+yu1Gw67j9AeBr9v/jPnWoFy2gd9oc34QnI7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4mOJcMAAADdAAAADwAAAAAAAAAAAAAAAACf&#10;AgAAZHJzL2Rvd25yZXYueG1sUEsFBgAAAAAEAAQA9wAAAI8DAAAAAA==&#10;">
                  <v:imagedata r:id="rId151" o:title="tool"/>
                  <v:path arrowok="t"/>
                </v:shape>
                <v:line id="Line 2096" o:spid="_x0000_s1651" style="position:absolute;visibility:visible;mso-wrap-style:square" from="5288,4939" to="8749,7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ovIsUAAADbAAAADwAAAGRycy9kb3ducmV2LnhtbESPQWvCQBSE7wX/w/KE3ppNWg0luglF&#10;aOulB6OHentkn0k0+zZktzH9992C4HGYmW+YdTGZTow0uNaygiSKQRBXVrdcKzjs359eQTiPrLGz&#10;TAp+yUGRzx7WmGl75R2Npa9FgLDLUEHjfZ9J6aqGDLrI9sTBO9nBoA9yqKUe8BrgppPPcZxKgy2H&#10;hQZ72jRUXcofo2CJL2m9+/r2p+3ieJ42xMlH+anU43x6W4HwNPl7+NbeagWLFP6/hB8g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ovIsUAAADbAAAADwAAAAAAAAAA&#10;AAAAAAChAgAAZHJzL2Rvd25yZXYueG1sUEsFBgAAAAAEAAQA+QAAAJMDAAAAAA==&#10;" strokeweight="1.5pt">
                  <v:stroke endarrow="block"/>
                </v:line>
                <v:line id="Line 2098" o:spid="_x0000_s1652" style="position:absolute;flip:x;visibility:visible;mso-wrap-style:square" from="19470,3010" to="24759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trV8QAAADbAAAADwAAAGRycy9kb3ducmV2LnhtbESPzW7CMBCE75V4B2sr9VbsVk1/AgYB&#10;AsQVWlU9buMlCdjrKHZJeHuMVInjaGa+0YynvbPiRG2oPWt4GioQxIU3NZcavj5Xj+8gQkQ2aD2T&#10;hjMFmE4Gd2PMje94S6ddLEWCcMhRQxVjk0sZioochqFviJO3963DmGRbStNil+DOymelXqXDmtNC&#10;hQ0tKiqOuz+nYa028+7wkanFIfv9zua9PS5/rNYP9/1sBCJSH2/h//bGaHh5g+uX9APk5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2tXxAAAANsAAAAPAAAAAAAAAAAA&#10;AAAAAKECAABkcnMvZG93bnJldi54bWxQSwUGAAAAAAQABAD5AAAAkgMAAAAA&#10;" strokeweight="1.5pt">
                  <v:stroke endarrow="block"/>
                </v:line>
                <v:rect id="Rectangle 2188" o:spid="_x0000_s1653" style="position:absolute;left:20495;top:394;width:852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Fx8AA&#10;AADbAAAADwAAAGRycy9kb3ducmV2LnhtbERPTWvCQBC9F/wPywi91Y2CVlJXkYAgUqg1bc9Ddkyi&#10;2dmQHTX99+5B8Ph434tV7xp1pS7Ung2MRwko4sLbmksDP/nmbQ4qCLLFxjMZ+KcAq+XgZYGp9Tf+&#10;putBShVDOKRooBJpU61DUZHDMPItceSOvnMoEXalth3eYrhr9CRJZtphzbGhwpayiorz4eIMfP3t&#10;893+PdtJMikk++UTTT9zY16H/foDlFAvT/HDvbUGpnF9/BJ/gF7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3Fx8AAAADbAAAADwAAAAAAAAAAAAAAAACYAgAAZHJzL2Rvd25y&#10;ZXYueG1sUEsFBgAAAAAEAAQA9QAAAIUDAAAAAA==&#10;" stroked="f" strokeweight=".25pt">
                  <v:textbox style="mso-fit-shape-to-text:t" inset="0,0,0,0">
                    <w:txbxContent>
                      <w:p w:rsidR="00A3681E" w:rsidRPr="00711D85" w:rsidRDefault="00A3681E" w:rsidP="00711D8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Negative battery cable</w:t>
                        </w:r>
                      </w:p>
                    </w:txbxContent>
                  </v:textbox>
                </v:rect>
                <v:rect id="Rectangle 2189" o:spid="_x0000_s1654" style="position:absolute;left:3100;top:3624;width:4377;height:1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wgsQA&#10;AADbAAAADwAAAGRycy9kb3ducmV2LnhtbESPX2vCQBDE3wt+h2MF3+qlUluJniIBoUjBP6k+L7lt&#10;kja3F3Krpt/eKxT6OMzMb5jFqneNulIXas8GnsYJKOLC25pLAx/55nEGKgiyxcYzGfihAKvl4GGB&#10;qfU3PtD1KKWKEA4pGqhE2lTrUFTkMIx9Sxy9T985lCi7UtsObxHuGj1JkhftsOa4UGFLWUXF9/Hi&#10;DOzO+3y7f822kkwKyU78RdP33JjRsF/PQQn18h/+a79ZA89T+P0Sf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8ILEAAAA2wAAAA8AAAAAAAAAAAAAAAAAmAIAAGRycy9k&#10;b3ducmV2LnhtbFBLBQYAAAAABAAEAPUAAACJAwAAAAA=&#10;" stroked="f" strokeweight=".25pt">
                  <v:textbox style="mso-fit-shape-to-text:t" inset="0,0,0,0">
                    <w:txbxContent>
                      <w:p w:rsidR="00A3681E" w:rsidRDefault="00A3681E" w:rsidP="00711D85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rFonts w:hint="eastAsia"/>
                            <w:sz w:val="18"/>
                          </w:rPr>
                          <w:t>Battery</w:t>
                        </w:r>
                      </w:p>
                    </w:txbxContent>
                  </v:textbox>
                </v:rect>
                <v:shape id="Text Box 3082" o:spid="_x0000_s1655" type="#_x0000_t202" style="position:absolute;left:78;top:16317;width:5487;height:1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Ux8QA&#10;AADbAAAADwAAAGRycy9kb3ducmV2LnhtbESP3WrCQBSE7wu+w3KE3hTdtIQi0TX4g6k3vUj0AQ7Z&#10;YxKSPRuyW40+fVco9HKYmW+YVTqaTlxpcI1lBe/zCARxaXXDlYLz6TBbgHAeWWNnmRTcyUG6nrys&#10;MNH2xjldC1+JAGGXoILa+z6R0pU1GXRz2xMH72IHgz7IoZJ6wFuAm05+RNGnNNhwWKixp11NZVv8&#10;GAW0ye3ju3WZybf7XXZpmN7kl1Kv03GzBOFp9P/hv/ZRK4hjeH4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1MfEAAAA2wAAAA8AAAAAAAAAAAAAAAAAmAIAAGRycy9k&#10;b3ducmV2LnhtbFBLBQYAAAAABAAEAPUAAACJAwAAAAA=&#10;" filled="f" stroked="f">
                  <v:textbox inset="0,0,0,0">
                    <w:txbxContent>
                      <w:p w:rsidR="00A3681E" w:rsidRDefault="00A3681E" w:rsidP="00711D85">
                        <w:pPr>
                          <w:pStyle w:val="Fig"/>
                          <w:shd w:val="clear" w:color="auto" w:fill="FFFFFF" w:themeFill="background1"/>
                          <w:jc w:val="center"/>
                        </w:pPr>
                        <w:r>
                          <w:t>Fig. 4</w:t>
                        </w:r>
                        <w:r>
                          <w:rPr>
                            <w:rFonts w:hint="eastAsia"/>
                          </w:rPr>
                          <w:t>-</w:t>
                        </w: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24B73">
        <w:rPr>
          <w:rFonts w:hint="eastAsia"/>
        </w:rPr>
        <w:t>Reconnect the vehicle</w:t>
      </w:r>
      <w:r w:rsidR="00C24B73">
        <w:t>’</w:t>
      </w:r>
      <w:r>
        <w:rPr>
          <w:rFonts w:hint="eastAsia"/>
        </w:rPr>
        <w:t>s negative battery</w:t>
      </w:r>
      <w:r>
        <w:t xml:space="preserve"> </w:t>
      </w:r>
      <w:r w:rsidR="00C24B73">
        <w:rPr>
          <w:rFonts w:hint="eastAsia"/>
        </w:rPr>
        <w:t xml:space="preserve">cable </w:t>
      </w:r>
      <w:r w:rsidR="00C24B73">
        <w:t>(Fig</w:t>
      </w:r>
      <w:r w:rsidR="00C24B73">
        <w:rPr>
          <w:rFonts w:hint="eastAsia"/>
        </w:rPr>
        <w:t>.</w:t>
      </w:r>
      <w:r w:rsidR="00C24B73">
        <w:t xml:space="preserve"> </w:t>
      </w:r>
      <w:r w:rsidR="00C24B73">
        <w:rPr>
          <w:rFonts w:hint="eastAsia"/>
        </w:rPr>
        <w:t>4-1</w:t>
      </w:r>
      <w:r w:rsidR="00C24B73">
        <w:t>)</w:t>
      </w:r>
      <w:r w:rsidR="00C24B73">
        <w:rPr>
          <w:rFonts w:hint="eastAsia"/>
        </w:rPr>
        <w:t>.</w:t>
      </w:r>
    </w:p>
    <w:p w:rsidR="00C24B73" w:rsidRDefault="00C24B73" w:rsidP="003C46F9">
      <w:pPr>
        <w:pStyle w:val="ProcLevel3"/>
        <w:rPr>
          <w:color w:val="000000"/>
        </w:rPr>
      </w:pPr>
      <w:r>
        <w:rPr>
          <w:color w:val="000000"/>
        </w:rPr>
        <w:t>Position the negative terminal back to</w:t>
      </w:r>
      <w:r w:rsidR="001A2754">
        <w:rPr>
          <w:rFonts w:hint="eastAsia"/>
          <w:color w:val="000000"/>
        </w:rPr>
        <w:t xml:space="preserve"> the </w:t>
      </w:r>
      <w:r>
        <w:rPr>
          <w:color w:val="000000"/>
        </w:rPr>
        <w:t>factory position.</w:t>
      </w:r>
    </w:p>
    <w:p w:rsidR="00C24B73" w:rsidRDefault="001A2754" w:rsidP="003C46F9">
      <w:pPr>
        <w:pStyle w:val="ProcLevel3"/>
        <w:rPr>
          <w:color w:val="000000"/>
        </w:rPr>
      </w:pPr>
      <w:r>
        <w:rPr>
          <w:color w:val="000000"/>
        </w:rPr>
        <w:t>Tighten the nut to 48</w:t>
      </w:r>
      <w:r w:rsidR="00C24B73">
        <w:rPr>
          <w:color w:val="000000"/>
        </w:rPr>
        <w:t xml:space="preserve"> in-lbs</w:t>
      </w:r>
      <w:r>
        <w:rPr>
          <w:color w:val="000000"/>
        </w:rPr>
        <w:t xml:space="preserve"> (5.4 N-m)</w:t>
      </w:r>
      <w:r w:rsidR="00C24B73">
        <w:rPr>
          <w:color w:val="000000"/>
        </w:rPr>
        <w:t>.</w:t>
      </w:r>
    </w:p>
    <w:p w:rsidR="001A2754" w:rsidRPr="001A2754" w:rsidRDefault="001A2754" w:rsidP="003C46F9">
      <w:pPr>
        <w:pStyle w:val="ProcLevel3"/>
        <w:numPr>
          <w:ilvl w:val="0"/>
          <w:numId w:val="0"/>
        </w:numPr>
        <w:ind w:left="720"/>
        <w:rPr>
          <w:b/>
          <w:color w:val="000000"/>
        </w:rPr>
      </w:pPr>
      <w:r>
        <w:rPr>
          <w:noProof/>
          <w:lang w:eastAsia="en-US"/>
        </w:rPr>
        <w:drawing>
          <wp:anchor distT="0" distB="0" distL="114300" distR="114300" simplePos="0" relativeHeight="251996160" behindDoc="1" locked="1" layoutInCell="1" allowOverlap="1" wp14:anchorId="2B97AE5C" wp14:editId="7508CF25">
            <wp:simplePos x="0" y="0"/>
            <wp:positionH relativeFrom="column">
              <wp:posOffset>109855</wp:posOffset>
            </wp:positionH>
            <wp:positionV relativeFrom="paragraph">
              <wp:posOffset>-18415</wp:posOffset>
            </wp:positionV>
            <wp:extent cx="338328" cy="292608"/>
            <wp:effectExtent l="0" t="0" r="508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5" t="65062" r="68774" b="2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" cy="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754">
        <w:rPr>
          <w:b/>
          <w:color w:val="000000"/>
        </w:rPr>
        <w:t>Torque: 48 in-lbs (5.4 N-m)</w:t>
      </w:r>
    </w:p>
    <w:p w:rsidR="00C24B73" w:rsidRDefault="001A2754" w:rsidP="003C46F9">
      <w:pPr>
        <w:pStyle w:val="ProcLevel3"/>
        <w:rPr>
          <w:color w:val="000000"/>
        </w:rPr>
      </w:pPr>
      <w:r>
        <w:rPr>
          <w:noProof/>
          <w:color w:val="000000"/>
          <w:sz w:val="20"/>
          <w:lang w:eastAsia="en-US"/>
        </w:rPr>
        <w:drawing>
          <wp:anchor distT="0" distB="0" distL="114300" distR="114300" simplePos="0" relativeHeight="251992064" behindDoc="0" locked="1" layoutInCell="1" allowOverlap="1" wp14:anchorId="25334D04" wp14:editId="3C1E481A">
            <wp:simplePos x="0" y="0"/>
            <wp:positionH relativeFrom="column">
              <wp:posOffset>182880</wp:posOffset>
            </wp:positionH>
            <wp:positionV relativeFrom="paragraph">
              <wp:posOffset>-18415</wp:posOffset>
            </wp:positionV>
            <wp:extent cx="228600" cy="228600"/>
            <wp:effectExtent l="0" t="0" r="0" b="0"/>
            <wp:wrapNone/>
            <wp:docPr id="2183" name="Picture 2183" descr="safet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 descr="safety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B73">
        <w:rPr>
          <w:color w:val="000000"/>
        </w:rPr>
        <w:t>Do not touch the positive terminal with</w:t>
      </w:r>
      <w:r>
        <w:rPr>
          <w:color w:val="000000"/>
        </w:rPr>
        <w:t xml:space="preserve"> </w:t>
      </w:r>
      <w:r w:rsidR="00C24B73" w:rsidRPr="001A2754">
        <w:rPr>
          <w:color w:val="000000"/>
        </w:rPr>
        <w:t>any tool</w:t>
      </w:r>
      <w:r w:rsidR="00C24B73" w:rsidRPr="001A2754">
        <w:rPr>
          <w:rFonts w:hint="eastAsia"/>
          <w:color w:val="000000"/>
        </w:rPr>
        <w:t xml:space="preserve">s </w:t>
      </w:r>
      <w:r w:rsidR="00C24B73" w:rsidRPr="001A2754">
        <w:rPr>
          <w:color w:val="000000"/>
        </w:rPr>
        <w:t>when replacing the cable.</w:t>
      </w:r>
    </w:p>
    <w:p w:rsidR="005C6A47" w:rsidRDefault="005C6A47" w:rsidP="003C46F9">
      <w:pPr>
        <w:pStyle w:val="ProcLevel3"/>
        <w:rPr>
          <w:color w:val="000000"/>
        </w:rPr>
      </w:pPr>
      <w:r>
        <w:rPr>
          <w:color w:val="000000"/>
        </w:rPr>
        <w:t>Temporarily install the dome fuse.</w:t>
      </w:r>
    </w:p>
    <w:p w:rsidR="005C6A47" w:rsidRDefault="005C6A47" w:rsidP="003C46F9">
      <w:pPr>
        <w:pStyle w:val="ProcLevel3"/>
        <w:rPr>
          <w:color w:val="000000"/>
        </w:rPr>
      </w:pPr>
      <w:r>
        <w:rPr>
          <w:color w:val="000000"/>
        </w:rPr>
        <w:t>Turn the key to ACC</w:t>
      </w:r>
      <w:r w:rsidR="001A2754">
        <w:rPr>
          <w:color w:val="000000"/>
        </w:rPr>
        <w:t>.</w:t>
      </w:r>
    </w:p>
    <w:p w:rsidR="009B12E5" w:rsidRPr="00DD0DAA" w:rsidRDefault="001A2754" w:rsidP="003C46F9">
      <w:pPr>
        <w:pStyle w:val="ProcLevel2"/>
        <w:rPr>
          <w:noProof/>
          <w:sz w:val="21"/>
          <w:szCs w:val="21"/>
        </w:rPr>
      </w:pPr>
      <w:r>
        <w:t>Connect the p</w:t>
      </w:r>
      <w:r w:rsidR="009B12E5">
        <w:t>arking brake</w:t>
      </w:r>
      <w:r>
        <w:t>.</w:t>
      </w:r>
    </w:p>
    <w:p w:rsidR="009B12E5" w:rsidRDefault="009B12E5" w:rsidP="003C46F9">
      <w:pPr>
        <w:pStyle w:val="ProcLevel3"/>
        <w:rPr>
          <w:noProof/>
        </w:rPr>
      </w:pPr>
      <w:r>
        <w:t>From the main menu touch settings, confirm that “Navi Settings” &amp; “System Settings” are greyed out.</w:t>
      </w:r>
    </w:p>
    <w:p w:rsidR="009B12E5" w:rsidRDefault="001A2754" w:rsidP="003C46F9">
      <w:pPr>
        <w:pStyle w:val="ProcLevel3"/>
        <w:rPr>
          <w:noProof/>
        </w:rPr>
      </w:pPr>
      <w:r>
        <w:t>Pull the parking brake</w:t>
      </w:r>
      <w:r w:rsidR="009B12E5">
        <w:t xml:space="preserve"> and confirm that these options are now available for use.</w:t>
      </w:r>
    </w:p>
    <w:p w:rsidR="009B12E5" w:rsidRDefault="001A2754" w:rsidP="003C46F9">
      <w:pPr>
        <w:pStyle w:val="ProcLevel3"/>
        <w:numPr>
          <w:ilvl w:val="0"/>
          <w:numId w:val="0"/>
        </w:numPr>
        <w:ind w:left="720"/>
        <w:rPr>
          <w:noProof/>
        </w:rPr>
      </w:pPr>
      <w:r>
        <w:rPr>
          <w:b/>
          <w:noProof/>
          <w:szCs w:val="24"/>
          <w:lang w:eastAsia="en-US"/>
        </w:rPr>
        <w:drawing>
          <wp:anchor distT="0" distB="0" distL="114300" distR="114300" simplePos="0" relativeHeight="251994112" behindDoc="0" locked="1" layoutInCell="1" allowOverlap="1" wp14:anchorId="55D7A8CB" wp14:editId="4D734CE9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3075" name="Picture 3075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E5" w:rsidRPr="00E450D6">
        <w:rPr>
          <w:b/>
        </w:rPr>
        <w:t>NOTE:</w:t>
      </w:r>
      <w:r w:rsidR="009B12E5">
        <w:t xml:space="preserve">  The parking brake will need to be engaged to confirm many of the functions, so it should be left on if possible.</w:t>
      </w:r>
    </w:p>
    <w:p w:rsidR="009B12E5" w:rsidRDefault="001A2754" w:rsidP="003C46F9">
      <w:pPr>
        <w:pStyle w:val="ProcLevel2"/>
        <w:rPr>
          <w:noProof/>
        </w:rPr>
      </w:pPr>
      <w:r>
        <w:t xml:space="preserve">Check the </w:t>
      </w:r>
      <w:r w:rsidR="009B12E5">
        <w:t>AV settings</w:t>
      </w:r>
      <w:r>
        <w:t>.</w:t>
      </w:r>
    </w:p>
    <w:p w:rsidR="009B12E5" w:rsidRDefault="009B12E5" w:rsidP="003C46F9">
      <w:pPr>
        <w:pStyle w:val="ProcLevel3"/>
        <w:rPr>
          <w:noProof/>
        </w:rPr>
      </w:pPr>
      <w:r>
        <w:t>From the settings menu select “AV settings”.</w:t>
      </w:r>
    </w:p>
    <w:p w:rsidR="009B12E5" w:rsidRDefault="009B12E5" w:rsidP="003C46F9">
      <w:pPr>
        <w:pStyle w:val="ProcLevel3"/>
        <w:rPr>
          <w:noProof/>
        </w:rPr>
      </w:pPr>
      <w:r>
        <w:t>Press “AV1” once so iPod is shown</w:t>
      </w:r>
      <w:r w:rsidR="001A2754">
        <w:t>.</w:t>
      </w:r>
    </w:p>
    <w:p w:rsidR="009B12E5" w:rsidRDefault="009B12E5" w:rsidP="003C46F9">
      <w:pPr>
        <w:pStyle w:val="ProcLevel3"/>
        <w:rPr>
          <w:noProof/>
        </w:rPr>
      </w:pPr>
      <w:r>
        <w:t>Select “VR Catalog Mode”</w:t>
      </w:r>
      <w:r w:rsidR="001A2754">
        <w:t>.</w:t>
      </w:r>
      <w:r w:rsidR="001A2754">
        <w:rPr>
          <w:noProof/>
        </w:rPr>
        <w:t xml:space="preserve">  </w:t>
      </w:r>
      <w:r>
        <w:t>Turn this function off by selecting “Off”</w:t>
      </w:r>
      <w:r w:rsidR="001A2754">
        <w:t>.</w:t>
      </w:r>
    </w:p>
    <w:p w:rsidR="009B12E5" w:rsidRDefault="009B12E5" w:rsidP="003C46F9">
      <w:pPr>
        <w:pStyle w:val="ProcLevel3"/>
        <w:rPr>
          <w:noProof/>
        </w:rPr>
      </w:pPr>
      <w:r>
        <w:t>Press the return arrow in the upper right corner 2 times to return to the settings menu</w:t>
      </w:r>
      <w:r w:rsidR="001A2754">
        <w:t>.</w:t>
      </w:r>
    </w:p>
    <w:p w:rsidR="003C46F9" w:rsidRDefault="003C46F9" w:rsidP="003C46F9">
      <w:pPr>
        <w:spacing w:after="120" w:line="300" w:lineRule="auto"/>
        <w:rPr>
          <w:bCs/>
          <w:noProof/>
          <w:szCs w:val="24"/>
        </w:rPr>
      </w:pPr>
      <w:r>
        <w:rPr>
          <w:noProof/>
        </w:rPr>
        <w:br w:type="page"/>
      </w:r>
    </w:p>
    <w:p w:rsidR="003C46F9" w:rsidRDefault="003C46F9" w:rsidP="003C46F9">
      <w:pPr>
        <w:pStyle w:val="ProcLevel2"/>
        <w:numPr>
          <w:ilvl w:val="0"/>
          <w:numId w:val="0"/>
        </w:numPr>
        <w:ind w:left="360"/>
        <w:rPr>
          <w:noProof/>
        </w:rPr>
      </w:pPr>
    </w:p>
    <w:p w:rsidR="009B12E5" w:rsidRDefault="001A2754" w:rsidP="003C46F9">
      <w:pPr>
        <w:pStyle w:val="ProcLevel2"/>
        <w:rPr>
          <w:noProof/>
        </w:rPr>
      </w:pPr>
      <w:r>
        <w:t>Check the n</w:t>
      </w:r>
      <w:r w:rsidR="009B12E5">
        <w:t>avi</w:t>
      </w:r>
      <w:r>
        <w:t>gation</w:t>
      </w:r>
      <w:r w:rsidR="009B12E5">
        <w:t xml:space="preserve"> settings</w:t>
      </w:r>
      <w:r>
        <w:t>.</w:t>
      </w:r>
    </w:p>
    <w:p w:rsidR="009B12E5" w:rsidRDefault="009B12E5" w:rsidP="003C46F9">
      <w:pPr>
        <w:pStyle w:val="ProcLevel3"/>
        <w:rPr>
          <w:noProof/>
        </w:rPr>
      </w:pPr>
      <w:r>
        <w:t>Select “Navi Settings” from the settings menu.</w:t>
      </w:r>
    </w:p>
    <w:p w:rsidR="009B12E5" w:rsidRDefault="009B12E5" w:rsidP="003C46F9">
      <w:pPr>
        <w:pStyle w:val="ProcLevel3"/>
        <w:rPr>
          <w:noProof/>
        </w:rPr>
      </w:pPr>
      <w:r>
        <w:t xml:space="preserve">Press OK for </w:t>
      </w:r>
      <w:r w:rsidR="001A2754">
        <w:t xml:space="preserve">the </w:t>
      </w:r>
      <w:r>
        <w:t>disclaimer if it appears.</w:t>
      </w:r>
    </w:p>
    <w:p w:rsidR="009B12E5" w:rsidRDefault="009B12E5" w:rsidP="003C46F9">
      <w:pPr>
        <w:pStyle w:val="ProcLevel3"/>
        <w:rPr>
          <w:noProof/>
        </w:rPr>
      </w:pPr>
      <w:r>
        <w:t>Select “GPS &amp; Time Settings”</w:t>
      </w:r>
      <w:r w:rsidR="001A2754">
        <w:t>.</w:t>
      </w:r>
    </w:p>
    <w:p w:rsidR="009B12E5" w:rsidRDefault="009B12E5" w:rsidP="003C46F9">
      <w:pPr>
        <w:pStyle w:val="ProcLevel3"/>
        <w:rPr>
          <w:noProof/>
        </w:rPr>
      </w:pPr>
      <w:r>
        <w:t xml:space="preserve">Use the bar graph along the bottom of the screen to verify </w:t>
      </w:r>
      <w:r w:rsidR="001A2754">
        <w:t xml:space="preserve">the </w:t>
      </w:r>
      <w:r>
        <w:t>GPS antenna connection.</w:t>
      </w:r>
    </w:p>
    <w:p w:rsidR="009B12E5" w:rsidRDefault="001A2754" w:rsidP="003C46F9">
      <w:pPr>
        <w:pStyle w:val="ProcLevel3"/>
        <w:numPr>
          <w:ilvl w:val="0"/>
          <w:numId w:val="0"/>
        </w:numPr>
        <w:ind w:left="720"/>
      </w:pPr>
      <w:r>
        <w:rPr>
          <w:b/>
          <w:noProof/>
          <w:szCs w:val="24"/>
          <w:lang w:eastAsia="en-US"/>
        </w:rPr>
        <w:drawing>
          <wp:anchor distT="0" distB="0" distL="114300" distR="114300" simplePos="0" relativeHeight="251998208" behindDoc="0" locked="1" layoutInCell="1" allowOverlap="1" wp14:anchorId="7272D464" wp14:editId="3A4B0447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0" name="Picture 150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E5" w:rsidRPr="001A2754">
        <w:rPr>
          <w:b/>
          <w:caps/>
          <w:noProof/>
        </w:rPr>
        <w:t>Note:</w:t>
      </w:r>
      <w:r w:rsidR="009B12E5">
        <w:rPr>
          <w:noProof/>
        </w:rPr>
        <w:t xml:space="preserve"> </w:t>
      </w:r>
      <w:r>
        <w:rPr>
          <w:noProof/>
        </w:rPr>
        <w:t xml:space="preserve">The </w:t>
      </w:r>
      <w:r>
        <w:t>vehicle</w:t>
      </w:r>
      <w:r w:rsidR="009B12E5">
        <w:t xml:space="preserve"> will need a clear view of the sky to confirm </w:t>
      </w:r>
      <w:r>
        <w:t xml:space="preserve">a </w:t>
      </w:r>
      <w:r w:rsidR="009B12E5">
        <w:t>GPS signal.</w:t>
      </w:r>
    </w:p>
    <w:p w:rsidR="009B12E5" w:rsidRDefault="001A2754" w:rsidP="003C46F9">
      <w:pPr>
        <w:pStyle w:val="ProcLevel2"/>
        <w:rPr>
          <w:noProof/>
        </w:rPr>
      </w:pPr>
      <w:r>
        <w:t>Check the microphone.</w:t>
      </w:r>
    </w:p>
    <w:p w:rsidR="009B12E5" w:rsidRDefault="009B12E5" w:rsidP="003C46F9">
      <w:pPr>
        <w:pStyle w:val="ProcLevel3"/>
        <w:rPr>
          <w:noProof/>
        </w:rPr>
      </w:pPr>
      <w:r>
        <w:t xml:space="preserve">Press the “Map” button on the </w:t>
      </w:r>
      <w:r w:rsidR="001A2754">
        <w:t xml:space="preserve">navigation </w:t>
      </w:r>
      <w:r>
        <w:t>unit</w:t>
      </w:r>
      <w:r w:rsidR="001A2754">
        <w:t>.</w:t>
      </w:r>
    </w:p>
    <w:p w:rsidR="009B12E5" w:rsidRDefault="009B12E5" w:rsidP="003C46F9">
      <w:pPr>
        <w:pStyle w:val="ProcLevel3"/>
        <w:rPr>
          <w:noProof/>
        </w:rPr>
      </w:pPr>
      <w:r>
        <w:t>At the map screen</w:t>
      </w:r>
      <w:r w:rsidR="001A2754">
        <w:t>,</w:t>
      </w:r>
      <w:r>
        <w:t xml:space="preserve"> press the main volume knob in and a voice menu will appear.</w:t>
      </w:r>
    </w:p>
    <w:p w:rsidR="009B12E5" w:rsidRDefault="009B12E5" w:rsidP="003C46F9">
      <w:pPr>
        <w:pStyle w:val="ProcLevel3"/>
        <w:rPr>
          <w:noProof/>
        </w:rPr>
      </w:pPr>
      <w:r>
        <w:t>Speak “Change source to AM” to confirm the microphone is working.</w:t>
      </w:r>
    </w:p>
    <w:p w:rsidR="009B12E5" w:rsidRDefault="001A2754" w:rsidP="003C46F9">
      <w:pPr>
        <w:pStyle w:val="ProcLevel2"/>
        <w:rPr>
          <w:noProof/>
        </w:rPr>
      </w:pPr>
      <w:r>
        <w:rPr>
          <w:noProof/>
        </w:rPr>
        <w:t>Check the s</w:t>
      </w:r>
      <w:r w:rsidR="009B12E5">
        <w:rPr>
          <w:noProof/>
        </w:rPr>
        <w:t>teering wheel controls</w:t>
      </w:r>
      <w:r>
        <w:rPr>
          <w:noProof/>
        </w:rPr>
        <w:t>.</w:t>
      </w:r>
      <w:r w:rsidRPr="001A2754">
        <w:rPr>
          <w:noProof/>
        </w:rPr>
        <w:t xml:space="preserve"> </w:t>
      </w:r>
      <w:r>
        <w:rPr>
          <w:noProof/>
        </w:rPr>
        <w:t xml:space="preserve"> Use the volume and track buttons on the steering wheel and confirm proper operation.</w:t>
      </w:r>
    </w:p>
    <w:p w:rsidR="001A2754" w:rsidRDefault="001A2754" w:rsidP="003C46F9">
      <w:pPr>
        <w:pStyle w:val="ProcLevel2"/>
        <w:numPr>
          <w:ilvl w:val="0"/>
          <w:numId w:val="0"/>
        </w:numPr>
        <w:ind w:left="360"/>
        <w:rPr>
          <w:noProof/>
        </w:rPr>
      </w:pPr>
    </w:p>
    <w:p w:rsidR="009B12E5" w:rsidRDefault="001A2754" w:rsidP="001A2754">
      <w:pPr>
        <w:pStyle w:val="Heading5"/>
        <w:spacing w:after="120" w:line="300" w:lineRule="auto"/>
      </w:pPr>
      <w:r>
        <w:rPr>
          <w:rFonts w:hint="eastAsia"/>
        </w:rPr>
        <w:t>Complete the I</w:t>
      </w:r>
      <w:r w:rsidR="009B12E5">
        <w:rPr>
          <w:rFonts w:hint="eastAsia"/>
        </w:rPr>
        <w:t>nstallation</w:t>
      </w:r>
      <w:r>
        <w:t>.</w:t>
      </w:r>
    </w:p>
    <w:p w:rsidR="009B12E5" w:rsidRDefault="009B12E5" w:rsidP="003C46F9">
      <w:pPr>
        <w:pStyle w:val="ProcLevel2"/>
      </w:pPr>
      <w:r>
        <w:rPr>
          <w:rFonts w:hint="eastAsia"/>
        </w:rPr>
        <w:t>Complete the reassembly of the vehicle.</w:t>
      </w:r>
    </w:p>
    <w:p w:rsidR="009B12E5" w:rsidRDefault="001A2754" w:rsidP="003C46F9">
      <w:pPr>
        <w:pStyle w:val="ProcLevel3"/>
      </w:pPr>
      <w:r>
        <w:rPr>
          <w:b/>
          <w:noProof/>
          <w:szCs w:val="24"/>
          <w:lang w:eastAsia="en-US"/>
        </w:rPr>
        <w:drawing>
          <wp:anchor distT="0" distB="0" distL="114300" distR="114300" simplePos="0" relativeHeight="252000256" behindDoc="0" locked="1" layoutInCell="1" allowOverlap="1" wp14:anchorId="3BE88283" wp14:editId="61E3AD56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1" name="Picture 151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E5">
        <w:rPr>
          <w:rFonts w:hint="eastAsia"/>
        </w:rPr>
        <w:t>Reconnect any disconnected connectors.</w:t>
      </w:r>
    </w:p>
    <w:p w:rsidR="009B12E5" w:rsidRDefault="001A2754" w:rsidP="003C46F9">
      <w:pPr>
        <w:pStyle w:val="ProcLevel3"/>
      </w:pPr>
      <w:r>
        <w:rPr>
          <w:b/>
          <w:noProof/>
          <w:szCs w:val="24"/>
          <w:lang w:eastAsia="en-US"/>
        </w:rPr>
        <w:drawing>
          <wp:anchor distT="0" distB="0" distL="114300" distR="114300" simplePos="0" relativeHeight="252002304" behindDoc="0" locked="1" layoutInCell="1" allowOverlap="1" wp14:anchorId="3BE88283" wp14:editId="61E3AD56">
            <wp:simplePos x="0" y="0"/>
            <wp:positionH relativeFrom="column">
              <wp:posOffset>182880</wp:posOffset>
            </wp:positionH>
            <wp:positionV relativeFrom="paragraph">
              <wp:posOffset>-54610</wp:posOffset>
            </wp:positionV>
            <wp:extent cx="228600" cy="228600"/>
            <wp:effectExtent l="0" t="0" r="0" b="0"/>
            <wp:wrapNone/>
            <wp:docPr id="152" name="Picture 152" descr="cautio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 descr="caution_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E5">
        <w:rPr>
          <w:rFonts w:hint="eastAsia"/>
        </w:rPr>
        <w:t>Verify t</w:t>
      </w:r>
      <w:r>
        <w:rPr>
          <w:rFonts w:hint="eastAsia"/>
        </w:rPr>
        <w:t>he panels fit together properly</w:t>
      </w:r>
      <w:r>
        <w:t xml:space="preserve"> </w:t>
      </w:r>
      <w:r w:rsidR="009B12E5">
        <w:rPr>
          <w:rFonts w:hint="eastAsia"/>
        </w:rPr>
        <w:t>with no uneven gaps between them.</w:t>
      </w:r>
    </w:p>
    <w:p w:rsidR="009B12E5" w:rsidRDefault="009B12E5" w:rsidP="003C46F9">
      <w:pPr>
        <w:pStyle w:val="ProcLevel2"/>
      </w:pPr>
      <w:r>
        <w:rPr>
          <w:rFonts w:hint="eastAsia"/>
        </w:rPr>
        <w:t>Clean up and remove any trash.</w:t>
      </w:r>
    </w:p>
    <w:p w:rsidR="009B12E5" w:rsidRPr="00DF5D76" w:rsidRDefault="009B12E5" w:rsidP="003C46F9">
      <w:pPr>
        <w:pStyle w:val="ProcLevel2"/>
        <w:rPr>
          <w:color w:val="000000"/>
        </w:rPr>
      </w:pPr>
      <w:r w:rsidRPr="00CC73CD">
        <w:rPr>
          <w:rFonts w:hint="eastAsia"/>
          <w:color w:val="000000"/>
        </w:rPr>
        <w:t>Place the owner</w:t>
      </w:r>
      <w:r w:rsidRPr="00CC73CD">
        <w:rPr>
          <w:color w:val="000000"/>
        </w:rPr>
        <w:t>’</w:t>
      </w:r>
      <w:r w:rsidRPr="00CC73CD">
        <w:rPr>
          <w:rFonts w:hint="eastAsia"/>
          <w:color w:val="000000"/>
        </w:rPr>
        <w:t>s manual</w:t>
      </w:r>
      <w:r w:rsidR="00DF5D76">
        <w:rPr>
          <w:color w:val="000000"/>
        </w:rPr>
        <w:t>s</w:t>
      </w:r>
      <w:r w:rsidRPr="00CC73CD">
        <w:rPr>
          <w:rFonts w:hint="eastAsia"/>
          <w:color w:val="000000"/>
        </w:rPr>
        <w:t xml:space="preserve"> left in their</w:t>
      </w:r>
      <w:r w:rsidR="00DF5D76">
        <w:rPr>
          <w:color w:val="000000"/>
        </w:rPr>
        <w:t xml:space="preserve"> </w:t>
      </w:r>
      <w:r w:rsidRPr="00CC73CD">
        <w:rPr>
          <w:rFonts w:hint="eastAsia"/>
          <w:color w:val="000000"/>
        </w:rPr>
        <w:t>protective bags,</w:t>
      </w:r>
      <w:r w:rsidRPr="00CC73CD">
        <w:rPr>
          <w:color w:val="000000"/>
        </w:rPr>
        <w:t xml:space="preserve"> </w:t>
      </w:r>
      <w:r w:rsidRPr="00CC73CD">
        <w:rPr>
          <w:rFonts w:hint="eastAsia"/>
          <w:color w:val="000000"/>
        </w:rPr>
        <w:t>i</w:t>
      </w:r>
      <w:r w:rsidRPr="00CC73CD">
        <w:rPr>
          <w:color w:val="000000"/>
        </w:rPr>
        <w:t>P</w:t>
      </w:r>
      <w:r w:rsidRPr="00CC73CD">
        <w:rPr>
          <w:rFonts w:hint="eastAsia"/>
          <w:color w:val="000000"/>
        </w:rPr>
        <w:t>od</w:t>
      </w:r>
      <w:r>
        <w:rPr>
          <w:color w:val="000000"/>
        </w:rPr>
        <w:t xml:space="preserve"> cable, DVD j</w:t>
      </w:r>
      <w:r w:rsidRPr="00CC73CD">
        <w:rPr>
          <w:color w:val="000000"/>
        </w:rPr>
        <w:t>ewel</w:t>
      </w:r>
      <w:r w:rsidR="00DF5D76">
        <w:rPr>
          <w:color w:val="000000"/>
        </w:rPr>
        <w:t xml:space="preserve"> </w:t>
      </w:r>
      <w:r w:rsidRPr="00DF5D76">
        <w:rPr>
          <w:color w:val="000000"/>
        </w:rPr>
        <w:t>case, and Scion guide</w:t>
      </w:r>
      <w:r w:rsidRPr="00DF5D76">
        <w:rPr>
          <w:rFonts w:hint="eastAsia"/>
          <w:color w:val="000000"/>
        </w:rPr>
        <w:t xml:space="preserve"> in the glove box.</w:t>
      </w:r>
    </w:p>
    <w:p w:rsidR="00C24B73" w:rsidRPr="00AD5B2D" w:rsidRDefault="009B12E5" w:rsidP="003C46F9">
      <w:pPr>
        <w:pStyle w:val="ProcLevel2"/>
        <w:rPr>
          <w:color w:val="000000"/>
        </w:rPr>
        <w:sectPr w:rsidR="00C24B73" w:rsidRPr="00AD5B2D" w:rsidSect="009A24F6">
          <w:footerReference w:type="default" r:id="rId153"/>
          <w:pgSz w:w="12240" w:h="15840"/>
          <w:pgMar w:top="1296" w:right="1008" w:bottom="936" w:left="6120" w:header="576" w:footer="720" w:gutter="0"/>
          <w:cols w:space="0"/>
          <w:docGrid w:linePitch="360"/>
        </w:sectPr>
      </w:pPr>
      <w:r>
        <w:rPr>
          <w:color w:val="000000"/>
        </w:rPr>
        <w:t>Remove the dome fuse.</w:t>
      </w:r>
    </w:p>
    <w:p w:rsidR="00C24B73" w:rsidRDefault="00C24B73">
      <w:pPr>
        <w:pStyle w:val="ProcLevel3"/>
        <w:numPr>
          <w:ilvl w:val="0"/>
          <w:numId w:val="0"/>
        </w:numPr>
        <w:sectPr w:rsidR="00C24B73" w:rsidSect="009A24F6">
          <w:headerReference w:type="default" r:id="rId154"/>
          <w:footerReference w:type="default" r:id="rId155"/>
          <w:pgSz w:w="12240" w:h="15840" w:code="1"/>
          <w:pgMar w:top="1296" w:right="1008" w:bottom="936" w:left="1008" w:header="576" w:footer="720" w:gutter="0"/>
          <w:cols w:space="0"/>
          <w:docGrid w:linePitch="360"/>
        </w:sectPr>
      </w:pPr>
    </w:p>
    <w:p w:rsidR="00C24B73" w:rsidRDefault="00C24B73">
      <w:pPr>
        <w:pStyle w:val="CheckListTitle"/>
      </w:pPr>
      <w:r>
        <w:lastRenderedPageBreak/>
        <w:t>Vehicle Function Checks</w:t>
      </w:r>
    </w:p>
    <w:p w:rsidR="00C24B73" w:rsidRDefault="00C24B73">
      <w:pPr>
        <w:pStyle w:val="CheckList"/>
      </w:pPr>
      <w:r>
        <w:rPr>
          <w:rFonts w:hint="eastAsia"/>
        </w:rPr>
        <w:t>Hazard Switch</w:t>
      </w:r>
      <w:r>
        <w:t xml:space="preserve"> </w:t>
      </w:r>
      <w:r w:rsidR="00AA4C8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80064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78740</wp:posOffset>
                </wp:positionV>
                <wp:extent cx="182880" cy="182880"/>
                <wp:effectExtent l="9525" t="15240" r="7620" b="11430"/>
                <wp:wrapNone/>
                <wp:docPr id="29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BEAE64" id="AutoShape 2191" o:spid="_x0000_s1026" style="position:absolute;margin-left:14.25pt;margin-top:6.2pt;width:14.4pt;height:14.4pt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</w:p>
    <w:p w:rsidR="00C24B73" w:rsidRDefault="00C24B73">
      <w:pPr>
        <w:pStyle w:val="CheckList"/>
      </w:pPr>
      <w:r>
        <w:rPr>
          <w:rFonts w:hint="eastAsia"/>
        </w:rPr>
        <w:t xml:space="preserve">Air Conditioner </w:t>
      </w:r>
      <w:r w:rsidR="00AA4C8F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81088" behindDoc="0" locked="1" layoutInCell="0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79375</wp:posOffset>
                </wp:positionV>
                <wp:extent cx="182880" cy="182880"/>
                <wp:effectExtent l="9525" t="12065" r="7620" b="14605"/>
                <wp:wrapNone/>
                <wp:docPr id="23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151F65" id="AutoShape 2192" o:spid="_x0000_s1026" style="position:absolute;margin-left:14.25pt;margin-top:6.25pt;width:14.4pt;height:14.4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" o:allowincell="f" strokeweight="1pt">
                <w10:anchorlock/>
              </v:roundrect>
            </w:pict>
          </mc:Fallback>
        </mc:AlternateContent>
      </w:r>
    </w:p>
    <w:p w:rsidR="00C24B73" w:rsidRDefault="00EA26AC">
      <w:pPr>
        <w:pStyle w:val="CheckList"/>
        <w:rPr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4352" behindDoc="0" locked="1" layoutInCell="1" allowOverlap="1" wp14:anchorId="73A81572" wp14:editId="124BA7EF">
                <wp:simplePos x="0" y="0"/>
                <wp:positionH relativeFrom="column">
                  <wp:posOffset>182880</wp:posOffset>
                </wp:positionH>
                <wp:positionV relativeFrom="paragraph">
                  <wp:posOffset>83185</wp:posOffset>
                </wp:positionV>
                <wp:extent cx="182880" cy="182880"/>
                <wp:effectExtent l="0" t="0" r="26670" b="26670"/>
                <wp:wrapNone/>
                <wp:docPr id="24" name="AutoShap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EB3B74" id="AutoShape 2193" o:spid="_x0000_s1026" style="position:absolute;margin-left:14.4pt;margin-top:6.55pt;width:14.4pt;height:14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" strokeweight="1pt">
                <w10:anchorlock/>
              </v:roundrect>
            </w:pict>
          </mc:Fallback>
        </mc:AlternateContent>
      </w:r>
      <w:r w:rsidR="00C24B73">
        <w:rPr>
          <w:rFonts w:hint="eastAsia"/>
        </w:rPr>
        <w:t>Front Passenger Seat Belt Monitor</w:t>
      </w:r>
      <w:r w:rsidR="00C24B73">
        <w:rPr>
          <w:u w:val="single"/>
        </w:rPr>
        <w:t xml:space="preserve"> </w:t>
      </w:r>
    </w:p>
    <w:p w:rsidR="00C24B73" w:rsidRDefault="00EA26AC">
      <w:pPr>
        <w:pStyle w:val="CheckList"/>
        <w:rPr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6400" behindDoc="0" locked="1" layoutInCell="1" allowOverlap="1" wp14:anchorId="65E637A9" wp14:editId="4BF237F8">
                <wp:simplePos x="0" y="0"/>
                <wp:positionH relativeFrom="column">
                  <wp:posOffset>182880</wp:posOffset>
                </wp:positionH>
                <wp:positionV relativeFrom="paragraph">
                  <wp:posOffset>87630</wp:posOffset>
                </wp:positionV>
                <wp:extent cx="182880" cy="182880"/>
                <wp:effectExtent l="0" t="0" r="26670" b="26670"/>
                <wp:wrapNone/>
                <wp:docPr id="25" name="AutoShap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8F69EE" id="AutoShape 2194" o:spid="_x0000_s1026" style="position:absolute;margin-left:14.4pt;margin-top:6.9pt;width:14.4pt;height:14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" strokeweight="1pt">
                <w10:anchorlock/>
              </v:roundrect>
            </w:pict>
          </mc:Fallback>
        </mc:AlternateContent>
      </w:r>
      <w:r w:rsidR="00C24B73">
        <w:rPr>
          <w:rFonts w:hint="eastAsia"/>
        </w:rPr>
        <w:t>Door Key Lock Monitor</w:t>
      </w:r>
      <w:r w:rsidR="00C24B73">
        <w:rPr>
          <w:u w:val="single"/>
        </w:rPr>
        <w:t xml:space="preserve"> </w:t>
      </w:r>
    </w:p>
    <w:p w:rsidR="00C24B73" w:rsidRDefault="00EA26AC" w:rsidP="00EA26AC">
      <w:pPr>
        <w:pStyle w:val="CheckList"/>
        <w:spacing w:line="24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08448" behindDoc="0" locked="1" layoutInCell="1" allowOverlap="1" wp14:anchorId="055B568B" wp14:editId="1C13D842">
                <wp:simplePos x="0" y="0"/>
                <wp:positionH relativeFrom="column">
                  <wp:posOffset>182880</wp:posOffset>
                </wp:positionH>
                <wp:positionV relativeFrom="paragraph">
                  <wp:posOffset>87630</wp:posOffset>
                </wp:positionV>
                <wp:extent cx="182880" cy="182880"/>
                <wp:effectExtent l="0" t="0" r="26670" b="26670"/>
                <wp:wrapNone/>
                <wp:docPr id="26" name="AutoShap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786BB" id="AutoShape 2195" o:spid="_x0000_s1026" style="position:absolute;margin-left:14.4pt;margin-top:6.9pt;width:14.4pt;height:14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" strokeweight="1pt">
                <w10:anchorlock/>
              </v:roundrect>
            </w:pict>
          </mc:Fallback>
        </mc:AlternateContent>
      </w:r>
      <w:r w:rsidR="00C24B73">
        <w:rPr>
          <w:rFonts w:hint="eastAsia"/>
        </w:rPr>
        <w:t xml:space="preserve">Refer to </w:t>
      </w:r>
      <w:r>
        <w:t>the</w:t>
      </w:r>
      <w:r w:rsidR="00C24B73">
        <w:rPr>
          <w:rFonts w:hint="eastAsia"/>
        </w:rPr>
        <w:t xml:space="preserve"> Car Owner</w:t>
      </w:r>
      <w:r w:rsidR="00C24B73">
        <w:t>’</w:t>
      </w:r>
      <w:r>
        <w:rPr>
          <w:rFonts w:hint="eastAsia"/>
        </w:rPr>
        <w:t xml:space="preserve">s Manual, and </w:t>
      </w:r>
      <w:r w:rsidR="00C24B73">
        <w:rPr>
          <w:rFonts w:hint="eastAsia"/>
        </w:rPr>
        <w:t>return the Power W</w:t>
      </w:r>
      <w:r w:rsidR="00C24B73">
        <w:t>i</w:t>
      </w:r>
      <w:r w:rsidR="00C24B73">
        <w:rPr>
          <w:rFonts w:hint="eastAsia"/>
        </w:rPr>
        <w:t>ndows to their initial</w:t>
      </w:r>
      <w:r>
        <w:t xml:space="preserve"> </w:t>
      </w:r>
      <w:r w:rsidR="00C24B73">
        <w:rPr>
          <w:rFonts w:hint="eastAsia"/>
        </w:rPr>
        <w:t>positions.</w:t>
      </w:r>
    </w:p>
    <w:p w:rsidR="00EA26AC" w:rsidRDefault="00EA26AC" w:rsidP="00EA26AC">
      <w:pPr>
        <w:pStyle w:val="CheckList"/>
        <w:spacing w:line="240" w:lineRule="auto"/>
      </w:pPr>
    </w:p>
    <w:p w:rsidR="00C24B73" w:rsidRDefault="00EA26AC" w:rsidP="00EA26AC">
      <w:pPr>
        <w:pStyle w:val="CheckList"/>
        <w:spacing w:line="240" w:lineRule="auto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0496" behindDoc="0" locked="1" layoutInCell="1" allowOverlap="1" wp14:anchorId="5D8BFA23" wp14:editId="5E07E7B5">
                <wp:simplePos x="0" y="0"/>
                <wp:positionH relativeFrom="column">
                  <wp:posOffset>182880</wp:posOffset>
                </wp:positionH>
                <wp:positionV relativeFrom="paragraph">
                  <wp:posOffset>83185</wp:posOffset>
                </wp:positionV>
                <wp:extent cx="182880" cy="182880"/>
                <wp:effectExtent l="0" t="0" r="26670" b="26670"/>
                <wp:wrapNone/>
                <wp:docPr id="27" name="AutoShap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46D762" id="AutoShape 2196" o:spid="_x0000_s1026" style="position:absolute;margin-left:14.4pt;margin-top:6.55pt;width:14.4pt;height:14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" strokeweight="1pt">
                <w10:anchorlock/>
              </v:roundrect>
            </w:pict>
          </mc:Fallback>
        </mc:AlternateContent>
      </w:r>
      <w:r w:rsidR="00C24B73">
        <w:rPr>
          <w:rFonts w:hint="eastAsia"/>
        </w:rPr>
        <w:t>Refer to your Car Owner</w:t>
      </w:r>
      <w:r w:rsidR="00C24B73">
        <w:t>’</w:t>
      </w:r>
      <w:r>
        <w:rPr>
          <w:rFonts w:hint="eastAsia"/>
        </w:rPr>
        <w:t xml:space="preserve">s Manual, and </w:t>
      </w:r>
      <w:r w:rsidR="00C24B73">
        <w:t>return</w:t>
      </w:r>
      <w:r w:rsidR="00C24B73">
        <w:rPr>
          <w:rFonts w:hint="eastAsia"/>
        </w:rPr>
        <w:t xml:space="preserve"> th</w:t>
      </w:r>
      <w:r>
        <w:rPr>
          <w:rFonts w:hint="eastAsia"/>
        </w:rPr>
        <w:t xml:space="preserve">e Back Door Lock to its initial </w:t>
      </w:r>
      <w:r w:rsidR="00C24B73">
        <w:rPr>
          <w:rFonts w:hint="eastAsia"/>
        </w:rPr>
        <w:t>position.</w:t>
      </w:r>
    </w:p>
    <w:p w:rsidR="00C24B73" w:rsidRDefault="00EA26AC" w:rsidP="00EA26AC">
      <w:pPr>
        <w:pStyle w:val="CheckList"/>
        <w:spacing w:line="240" w:lineRule="auto"/>
        <w:rPr>
          <w:color w:val="000000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2544" behindDoc="0" locked="1" layoutInCell="1" allowOverlap="1" wp14:anchorId="1EB56F26" wp14:editId="3175D0A2">
                <wp:simplePos x="0" y="0"/>
                <wp:positionH relativeFrom="column">
                  <wp:posOffset>182880</wp:posOffset>
                </wp:positionH>
                <wp:positionV relativeFrom="paragraph">
                  <wp:posOffset>83185</wp:posOffset>
                </wp:positionV>
                <wp:extent cx="182880" cy="182880"/>
                <wp:effectExtent l="0" t="0" r="26670" b="26670"/>
                <wp:wrapNone/>
                <wp:docPr id="28" name="AutoShap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A80F2" id="AutoShape 2202" o:spid="_x0000_s1026" style="position:absolute;margin-left:14.4pt;margin-top:6.55pt;width:14.4pt;height:14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" strokeweight="1pt">
                <w10:anchorlock/>
              </v:roundrect>
            </w:pict>
          </mc:Fallback>
        </mc:AlternateContent>
      </w:r>
      <w:r>
        <w:rPr>
          <w:color w:val="000000"/>
        </w:rPr>
        <w:t xml:space="preserve">TRAC, TPMS, </w:t>
      </w:r>
      <w:r w:rsidR="00C24B73">
        <w:rPr>
          <w:color w:val="000000"/>
        </w:rPr>
        <w:t>Comb</w:t>
      </w:r>
      <w:r w:rsidR="00C24B73">
        <w:rPr>
          <w:rFonts w:hint="eastAsia"/>
          <w:color w:val="000000"/>
        </w:rPr>
        <w:t>ination</w:t>
      </w:r>
      <w:r w:rsidR="00C24B73">
        <w:rPr>
          <w:color w:val="000000"/>
        </w:rPr>
        <w:t xml:space="preserve"> Mete</w:t>
      </w:r>
      <w:r>
        <w:rPr>
          <w:color w:val="000000"/>
        </w:rPr>
        <w:t xml:space="preserve">r, </w:t>
      </w:r>
      <w:r w:rsidR="00C24B73">
        <w:rPr>
          <w:color w:val="000000"/>
        </w:rPr>
        <w:t>Parking Brake and Reverse</w:t>
      </w:r>
    </w:p>
    <w:p w:rsidR="00EA26AC" w:rsidRDefault="00EA26AC" w:rsidP="00EA26AC">
      <w:pPr>
        <w:pStyle w:val="CheckList"/>
        <w:spacing w:line="240" w:lineRule="auto"/>
        <w:rPr>
          <w:color w:val="000000"/>
        </w:rPr>
      </w:pPr>
    </w:p>
    <w:p w:rsidR="00EA26AC" w:rsidRDefault="00EA26AC" w:rsidP="00EA26AC">
      <w:pPr>
        <w:pStyle w:val="CheckListTitle"/>
        <w:spacing w:before="24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6640" behindDoc="0" locked="1" layoutInCell="1" allowOverlap="1" wp14:anchorId="05905ACC" wp14:editId="0DF7F02C">
                <wp:simplePos x="0" y="0"/>
                <wp:positionH relativeFrom="column">
                  <wp:posOffset>84455</wp:posOffset>
                </wp:positionH>
                <wp:positionV relativeFrom="paragraph">
                  <wp:posOffset>-38100</wp:posOffset>
                </wp:positionV>
                <wp:extent cx="6492240" cy="0"/>
                <wp:effectExtent l="14605" t="17780" r="17780" b="10795"/>
                <wp:wrapNone/>
                <wp:docPr id="15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22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F04AD" id="Line 136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65pt,-3pt" to="517.8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xFKFQIAAC0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" strokeweight="1.5pt">
                <w10:anchorlock/>
              </v:line>
            </w:pict>
          </mc:Fallback>
        </mc:AlternateContent>
      </w:r>
      <w:r>
        <w:t>Vehicle Appearance Check</w:t>
      </w:r>
    </w:p>
    <w:p w:rsidR="00EA26AC" w:rsidRDefault="00EA26AC" w:rsidP="00EA26AC">
      <w:pPr>
        <w:spacing w:before="60"/>
        <w:ind w:left="72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014592" behindDoc="0" locked="1" layoutInCell="0" allowOverlap="1" wp14:anchorId="2F3879DE" wp14:editId="24A803AE">
                <wp:simplePos x="0" y="0"/>
                <wp:positionH relativeFrom="column">
                  <wp:posOffset>188595</wp:posOffset>
                </wp:positionH>
                <wp:positionV relativeFrom="paragraph">
                  <wp:posOffset>8890</wp:posOffset>
                </wp:positionV>
                <wp:extent cx="182880" cy="182880"/>
                <wp:effectExtent l="12700" t="8890" r="13970" b="8255"/>
                <wp:wrapNone/>
                <wp:docPr id="154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8E812" id="AutoShape 137" o:spid="_x0000_s1026" style="position:absolute;margin-left:14.85pt;margin-top:.7pt;width:14.4pt;height:14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" o:allowincell="f" strokeweight="1pt">
                <w10:anchorlock/>
              </v:roundrect>
            </w:pict>
          </mc:Fallback>
        </mc:AlternateContent>
      </w:r>
      <w:r w:rsidRPr="00F4327A">
        <w:t>After accessory installation and removal of</w:t>
      </w:r>
      <w:r>
        <w:t xml:space="preserve"> </w:t>
      </w:r>
      <w:r w:rsidRPr="00F4327A">
        <w:t>protective cover(s)</w:t>
      </w:r>
      <w:r>
        <w:t xml:space="preserve">, perform a visual inspection. </w:t>
      </w:r>
    </w:p>
    <w:p w:rsidR="00EA26AC" w:rsidRDefault="00EA26AC" w:rsidP="00EA26AC">
      <w:pPr>
        <w:pStyle w:val="CheckList"/>
        <w:spacing w:line="240" w:lineRule="auto"/>
        <w:rPr>
          <w:color w:val="000000"/>
        </w:rPr>
      </w:pPr>
    </w:p>
    <w:p w:rsidR="00C24B73" w:rsidRDefault="00C24B73" w:rsidP="00EA26AC">
      <w:pPr>
        <w:pStyle w:val="CheckList"/>
      </w:pPr>
      <w:r>
        <w:br w:type="column"/>
      </w:r>
      <w:r>
        <w:lastRenderedPageBreak/>
        <w:br/>
      </w:r>
      <w:r>
        <w:rPr>
          <w:rFonts w:hint="eastAsia"/>
        </w:rPr>
        <w:t>Functioning Hazard Switch</w:t>
      </w:r>
    </w:p>
    <w:p w:rsidR="00C24B73" w:rsidRDefault="00C24B73">
      <w:pPr>
        <w:pStyle w:val="CheckList"/>
      </w:pPr>
      <w:r>
        <w:rPr>
          <w:rFonts w:hint="eastAsia"/>
        </w:rPr>
        <w:t xml:space="preserve">Functioning Air Conditioner </w:t>
      </w:r>
    </w:p>
    <w:p w:rsidR="00C24B73" w:rsidRDefault="00C24B73">
      <w:pPr>
        <w:pStyle w:val="CheckList"/>
      </w:pPr>
      <w:r>
        <w:rPr>
          <w:rFonts w:hint="eastAsia"/>
          <w:sz w:val="22"/>
        </w:rPr>
        <w:t>Functioning Front Passenger Seat Belt Monitor</w:t>
      </w:r>
    </w:p>
    <w:p w:rsidR="00C24B73" w:rsidRDefault="00C24B73">
      <w:pPr>
        <w:pStyle w:val="CheckList"/>
        <w:spacing w:before="160"/>
      </w:pPr>
      <w:r>
        <w:rPr>
          <w:rFonts w:hint="eastAsia"/>
        </w:rPr>
        <w:t>Functioning Door Key Lock Monitor</w:t>
      </w:r>
      <w:r>
        <w:rPr>
          <w:u w:val="single"/>
        </w:rPr>
        <w:t xml:space="preserve"> </w:t>
      </w:r>
      <w:r>
        <w:rPr>
          <w:rFonts w:hint="eastAsia"/>
        </w:rPr>
        <w:t xml:space="preserve">  </w:t>
      </w:r>
    </w:p>
    <w:p w:rsidR="00C24B73" w:rsidRDefault="00C24B73">
      <w:pPr>
        <w:pStyle w:val="CheckList"/>
        <w:spacing w:before="80" w:afterLines="50" w:after="120" w:line="240" w:lineRule="auto"/>
      </w:pPr>
      <w:r>
        <w:rPr>
          <w:rFonts w:hint="eastAsia"/>
        </w:rPr>
        <w:t xml:space="preserve">Auto-open and Auto-close operation of each of </w:t>
      </w:r>
      <w:r>
        <w:t>the</w:t>
      </w:r>
      <w:r>
        <w:rPr>
          <w:rFonts w:hint="eastAsia"/>
        </w:rPr>
        <w:t xml:space="preserve"> Power Windows is possible with the driver</w:t>
      </w:r>
      <w:r>
        <w:t>’</w:t>
      </w:r>
      <w:r>
        <w:rPr>
          <w:rFonts w:hint="eastAsia"/>
        </w:rPr>
        <w:t>s seat master switch.</w:t>
      </w:r>
    </w:p>
    <w:p w:rsidR="00C24B73" w:rsidRDefault="00C24B73" w:rsidP="00EA26AC">
      <w:pPr>
        <w:pStyle w:val="CheckList"/>
        <w:spacing w:before="240" w:line="240" w:lineRule="auto"/>
      </w:pPr>
      <w:r>
        <w:rPr>
          <w:rFonts w:hint="eastAsia"/>
        </w:rPr>
        <w:t>Door Lo</w:t>
      </w:r>
      <w:r w:rsidR="00EA26AC">
        <w:rPr>
          <w:rFonts w:hint="eastAsia"/>
        </w:rPr>
        <w:t xml:space="preserve">ck and Unlock functions operate </w:t>
      </w:r>
      <w:r>
        <w:rPr>
          <w:rFonts w:hint="eastAsia"/>
        </w:rPr>
        <w:t>correctly.</w:t>
      </w:r>
    </w:p>
    <w:p w:rsidR="00EA26AC" w:rsidRDefault="00EA26AC">
      <w:pPr>
        <w:pStyle w:val="CheckList"/>
        <w:spacing w:before="0"/>
        <w:rPr>
          <w:color w:val="000000"/>
        </w:rPr>
      </w:pPr>
    </w:p>
    <w:p w:rsidR="00C24B73" w:rsidRDefault="00C24B73">
      <w:pPr>
        <w:pStyle w:val="CheckList"/>
        <w:spacing w:before="0"/>
        <w:rPr>
          <w:color w:val="000000"/>
        </w:rPr>
      </w:pPr>
      <w:r>
        <w:rPr>
          <w:color w:val="000000"/>
        </w:rPr>
        <w:t>Ensure LED operation</w:t>
      </w:r>
    </w:p>
    <w:p w:rsidR="00EA26AC" w:rsidRDefault="00EA26AC">
      <w:pPr>
        <w:pStyle w:val="CheckList"/>
        <w:spacing w:before="0"/>
        <w:rPr>
          <w:color w:val="000000"/>
        </w:rPr>
      </w:pPr>
    </w:p>
    <w:p w:rsidR="00EA26AC" w:rsidRDefault="00EA26AC">
      <w:pPr>
        <w:pStyle w:val="CheckList"/>
        <w:spacing w:before="0"/>
        <w:rPr>
          <w:color w:val="000000"/>
        </w:rPr>
      </w:pPr>
    </w:p>
    <w:p w:rsidR="00EA26AC" w:rsidRDefault="00EA26AC">
      <w:pPr>
        <w:pStyle w:val="CheckList"/>
        <w:spacing w:before="0"/>
        <w:rPr>
          <w:color w:val="000000"/>
        </w:rPr>
      </w:pPr>
    </w:p>
    <w:p w:rsidR="00EA26AC" w:rsidRDefault="00EA26AC" w:rsidP="00EA26AC">
      <w:pPr>
        <w:ind w:left="720"/>
      </w:pPr>
      <w:r>
        <w:t>E</w:t>
      </w:r>
      <w:r w:rsidRPr="00F4327A">
        <w:t>nsure no damage (including scuffs and scratches) was caused during the installation process.</w:t>
      </w:r>
    </w:p>
    <w:p w:rsidR="00EA26AC" w:rsidRDefault="00EA26AC" w:rsidP="00EA26AC">
      <w:pPr>
        <w:pStyle w:val="CheckList"/>
        <w:spacing w:before="0"/>
        <w:rPr>
          <w:color w:val="000000"/>
        </w:rPr>
      </w:pPr>
      <w:r>
        <w:t>(For PPO installations, refer to TMS Accessory Quality Shipping Standard.)</w:t>
      </w:r>
    </w:p>
    <w:p w:rsidR="00C24B73" w:rsidRDefault="00C24B73">
      <w:pPr>
        <w:pStyle w:val="CheckList"/>
        <w:spacing w:before="240"/>
      </w:pPr>
      <w:bookmarkStart w:id="0" w:name="_GoBack"/>
      <w:bookmarkEnd w:id="0"/>
    </w:p>
    <w:sectPr w:rsidR="00C24B73" w:rsidSect="009A24F6">
      <w:headerReference w:type="default" r:id="rId156"/>
      <w:footerReference w:type="default" r:id="rId157"/>
      <w:type w:val="continuous"/>
      <w:pgSz w:w="12240" w:h="15840"/>
      <w:pgMar w:top="1296" w:right="1008" w:bottom="936" w:left="840" w:header="576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231" w:rsidRDefault="00941231">
      <w:r>
        <w:separator/>
      </w:r>
    </w:p>
  </w:endnote>
  <w:endnote w:type="continuationSeparator" w:id="0">
    <w:p w:rsidR="00941231" w:rsidRDefault="0094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F1" w:rsidRDefault="006D39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968" behindDoc="0" locked="1" layoutInCell="1" allowOverlap="0" wp14:anchorId="4E0DAA5D" wp14:editId="7D4DA06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2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0DAA5D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656" type="#_x0000_t202" style="position:absolute;left:0;text-align:left;margin-left:467.35pt;margin-top:1.45pt;width:93.6pt;height:14.4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dZrgIAAKs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" o:allowoverlap="f" filled="f" stroked="f">
              <v:textbox inset="0,0,0,0">
                <w:txbxContent>
                  <w:p w:rsidR="00A3681E" w:rsidRDefault="00A3681E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6D39F1">
      <w:rPr>
        <w:noProof/>
      </w:rPr>
      <w:t>2</w:t>
    </w:r>
    <w:r>
      <w:fldChar w:fldCharType="end"/>
    </w:r>
    <w:r>
      <w:t xml:space="preserve"> of </w:t>
    </w:r>
    <w:r>
      <w:fldChar w:fldCharType="begin"/>
    </w:r>
    <w:r>
      <w:instrText xml:space="preserve"> NUMPAGES  \# "0"  \* MERGEFORMAT </w:instrText>
    </w:r>
    <w:r>
      <w:fldChar w:fldCharType="separate"/>
    </w:r>
    <w:r w:rsidR="006D39F1">
      <w:rPr>
        <w:noProof/>
      </w:rPr>
      <w:t>20</w:t>
    </w:r>
    <w:r>
      <w:fldChar w:fldCharType="end"/>
    </w:r>
    <w:r>
      <w:rPr>
        <w:rFonts w:hint="eastAsia"/>
      </w:rPr>
      <w:t xml:space="preserve"> </w:t>
    </w:r>
    <w:r>
      <w:t>pages</w:t>
    </w:r>
  </w:p>
  <w:p w:rsidR="00A3681E" w:rsidRDefault="00A3681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8208" behindDoc="0" locked="1" layoutInCell="1" allowOverlap="0" wp14:anchorId="57A66E7D" wp14:editId="26E983E8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5540" cy="182880"/>
              <wp:effectExtent l="0" t="0" r="16510" b="7620"/>
              <wp:wrapNone/>
              <wp:docPr id="228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 w:rsidP="006B05F0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A66E7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657" type="#_x0000_t202" style="position:absolute;margin-left:39pt;margin-top:0;width:90.2pt;height:14.4pt;z-index: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" o:allowoverlap="f" filled="f" stroked="f">
              <v:textbox inset="0,0,0,0">
                <w:txbxContent>
                  <w:p w:rsidR="00A3681E" w:rsidRDefault="00A3681E" w:rsidP="006B05F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944" behindDoc="0" locked="1" layoutInCell="1" allowOverlap="0" wp14:anchorId="043B9DC4" wp14:editId="7E201F6C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19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81E" w:rsidRDefault="00A3681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C  09/10/2</w:t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B9DC4" id="Text Box 79" o:spid="_x0000_s1658" type="#_x0000_t202" style="position:absolute;margin-left:51.1pt;margin-top:1.6pt;width:90pt;height:14.4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" o:allowoverlap="f" strokeweight="1.25pt">
              <v:textbox inset="0,0,0,0">
                <w:txbxContent>
                  <w:p w:rsidR="00A3681E" w:rsidRDefault="00A3681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C  09/10/2</w:t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t>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F1" w:rsidRDefault="006D39F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0560" behindDoc="0" locked="1" layoutInCell="1" allowOverlap="0" wp14:anchorId="659C68FF" wp14:editId="3C74EC7B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9C68FF" id="_x0000_t202" coordsize="21600,21600" o:spt="202" path="m,l,21600r21600,l21600,xe">
              <v:stroke joinstyle="miter"/>
              <v:path gradientshapeok="t" o:connecttype="rect"/>
            </v:shapetype>
            <v:shape id="_x0000_s1659" type="#_x0000_t202" style="position:absolute;left:0;text-align:left;margin-left:467.35pt;margin-top:1.45pt;width:93.6pt;height:14.4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gd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" o:allowoverlap="f" filled="f" stroked="f">
              <v:textbox inset="0,0,0,0">
                <w:txbxContent>
                  <w:p w:rsidR="00A3681E" w:rsidRDefault="00A3681E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6D39F1">
      <w:rPr>
        <w:noProof/>
      </w:rPr>
      <w:t>3</w:t>
    </w:r>
    <w:r>
      <w:fldChar w:fldCharType="end"/>
    </w:r>
    <w:r>
      <w:t xml:space="preserve"> of </w:t>
    </w:r>
    <w:r w:rsidR="00941231">
      <w:fldChar w:fldCharType="begin"/>
    </w:r>
    <w:r w:rsidR="00941231">
      <w:instrText xml:space="preserve"> NUMPAGES   \* MERGEFORMAT </w:instrText>
    </w:r>
    <w:r w:rsidR="00941231">
      <w:fldChar w:fldCharType="separate"/>
    </w:r>
    <w:r w:rsidR="006D39F1">
      <w:rPr>
        <w:noProof/>
      </w:rPr>
      <w:t>20</w:t>
    </w:r>
    <w:r w:rsidR="00941231">
      <w:rPr>
        <w:noProof/>
      </w:rPr>
      <w:fldChar w:fldCharType="end"/>
    </w:r>
    <w:r w:rsidR="00AE2038">
      <w:rPr>
        <w:noProof/>
      </w:rPr>
      <w:t xml:space="preserve"> </w:t>
    </w:r>
    <w:r>
      <w:t>pages</w:t>
    </w:r>
  </w:p>
  <w:p w:rsidR="00A3681E" w:rsidRDefault="00A3681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0256" behindDoc="0" locked="1" layoutInCell="1" allowOverlap="0" wp14:anchorId="1516FE2A" wp14:editId="2E21578B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5540" cy="182880"/>
              <wp:effectExtent l="0" t="0" r="16510" b="7620"/>
              <wp:wrapNone/>
              <wp:docPr id="228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 w:rsidP="006B05F0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16FE2A" id="_x0000_t202" coordsize="21600,21600" o:spt="202" path="m,l,21600r21600,l21600,xe">
              <v:stroke joinstyle="miter"/>
              <v:path gradientshapeok="t" o:connecttype="rect"/>
            </v:shapetype>
            <v:shape id="_x0000_s1660" type="#_x0000_t202" style="position:absolute;margin-left:39pt;margin-top:0;width:90.2pt;height:14.4pt;z-index:2516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C6gtAIAALQ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" o:allowoverlap="f" filled="f" stroked="f">
              <v:textbox inset="0,0,0,0">
                <w:txbxContent>
                  <w:p w:rsidR="00A3681E" w:rsidRDefault="00A3681E" w:rsidP="006B05F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8512" behindDoc="0" locked="1" layoutInCell="1" allowOverlap="0" wp14:anchorId="62BA6C1F" wp14:editId="24D2BFE6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81E" w:rsidRDefault="00A3681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C  09/10/2</w:t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t>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BA6C1F" id="Text Box 2" o:spid="_x0000_s1661" type="#_x0000_t202" style="position:absolute;margin-left:51.1pt;margin-top:1.6pt;width:90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" o:allowoverlap="f" strokeweight="1.25pt">
              <v:textbox inset="0,0,0,0">
                <w:txbxContent>
                  <w:p w:rsidR="00A3681E" w:rsidRDefault="00A3681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C  09/10/2</w:t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t>15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 w:rsidP="00711D85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016" behindDoc="0" locked="1" layoutInCell="1" allowOverlap="0" wp14:anchorId="32A02785" wp14:editId="4518F5C7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227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 w:rsidP="00711D85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A02785" id="_x0000_t202" coordsize="21600,21600" o:spt="202" path="m,l,21600r21600,l21600,xe">
              <v:stroke joinstyle="miter"/>
              <v:path gradientshapeok="t" o:connecttype="rect"/>
            </v:shapetype>
            <v:shape id="_x0000_s1662" type="#_x0000_t202" style="position:absolute;left:0;text-align:left;margin-left:467.35pt;margin-top:1.45pt;width:93.6pt;height:14.4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Ao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" o:allowoverlap="f" filled="f" stroked="f">
              <v:textbox inset="0,0,0,0">
                <w:txbxContent>
                  <w:p w:rsidR="00A3681E" w:rsidRDefault="00A3681E" w:rsidP="00711D85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6D39F1">
      <w:rPr>
        <w:noProof/>
      </w:rPr>
      <w:t>19</w:t>
    </w:r>
    <w:r>
      <w:fldChar w:fldCharType="end"/>
    </w:r>
    <w:r>
      <w:t xml:space="preserve"> of </w:t>
    </w:r>
    <w:r w:rsidR="00941231">
      <w:fldChar w:fldCharType="begin"/>
    </w:r>
    <w:r w:rsidR="00941231">
      <w:instrText xml:space="preserve"> NUMPAGES   \* MERGEFORMAT </w:instrText>
    </w:r>
    <w:r w:rsidR="00941231">
      <w:fldChar w:fldCharType="separate"/>
    </w:r>
    <w:r w:rsidR="006D39F1">
      <w:rPr>
        <w:noProof/>
      </w:rPr>
      <w:t>20</w:t>
    </w:r>
    <w:r w:rsidR="00941231">
      <w:rPr>
        <w:noProof/>
      </w:rPr>
      <w:fldChar w:fldCharType="end"/>
    </w:r>
    <w:r w:rsidR="00AE2038">
      <w:rPr>
        <w:noProof/>
      </w:rPr>
      <w:t xml:space="preserve"> </w:t>
    </w:r>
    <w:r>
      <w:t>pages</w:t>
    </w:r>
  </w:p>
  <w:p w:rsidR="00A3681E" w:rsidRDefault="00A3681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112" behindDoc="0" locked="1" layoutInCell="1" allowOverlap="0" wp14:anchorId="4540465E" wp14:editId="4DD84FAD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5540" cy="182880"/>
              <wp:effectExtent l="0" t="0" r="16510" b="7620"/>
              <wp:wrapNone/>
              <wp:docPr id="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 w:rsidP="006B05F0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40465E" id="_x0000_t202" coordsize="21600,21600" o:spt="202" path="m,l,21600r21600,l21600,xe">
              <v:stroke joinstyle="miter"/>
              <v:path gradientshapeok="t" o:connecttype="rect"/>
            </v:shapetype>
            <v:shape id="_x0000_s1663" type="#_x0000_t202" style="position:absolute;margin-left:39pt;margin-top:0;width:90.2pt;height:14.4pt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" o:allowoverlap="f" filled="f" stroked="f">
              <v:textbox inset="0,0,0,0">
                <w:txbxContent>
                  <w:p w:rsidR="00A3681E" w:rsidRDefault="00A3681E" w:rsidP="006B05F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1584" behindDoc="0" locked="1" layoutInCell="1" allowOverlap="0" wp14:anchorId="6B08327A" wp14:editId="34855C45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1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81E" w:rsidRDefault="00A3681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C  09/10/2</w:t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t>15</w:t>
                          </w:r>
                        </w:p>
                        <w:p w:rsidR="00A3681E" w:rsidRPr="007C3E21" w:rsidRDefault="00A3681E" w:rsidP="007C3E2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08327A" id="Text Box 27" o:spid="_x0000_s1664" type="#_x0000_t202" style="position:absolute;margin-left:51.1pt;margin-top:1.6pt;width:90pt;height:14.4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" o:allowoverlap="f" strokeweight="1.25pt">
              <v:textbox inset="0,0,0,0">
                <w:txbxContent>
                  <w:p w:rsidR="00A3681E" w:rsidRDefault="00A3681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C  09/10/2</w:t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t>15</w:t>
                    </w:r>
                  </w:p>
                  <w:p w:rsidR="00A3681E" w:rsidRPr="007C3E21" w:rsidRDefault="00A3681E" w:rsidP="007C3E21"/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 w:rsidP="00711D85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064" behindDoc="0" locked="1" layoutInCell="1" allowOverlap="0" wp14:anchorId="0F002B74" wp14:editId="148FC3AE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0" t="0" r="0" b="0"/>
              <wp:wrapNone/>
              <wp:docPr id="227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 w:rsidP="00711D85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002B74" id="_x0000_t202" coordsize="21600,21600" o:spt="202" path="m,l,21600r21600,l21600,xe">
              <v:stroke joinstyle="miter"/>
              <v:path gradientshapeok="t" o:connecttype="rect"/>
            </v:shapetype>
            <v:shape id="_x0000_s1665" type="#_x0000_t202" style="position:absolute;left:0;text-align:left;margin-left:467.35pt;margin-top:1.45pt;width:93.6pt;height:14.4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bq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" o:allowoverlap="f" filled="f" stroked="f">
              <v:textbox inset="0,0,0,0">
                <w:txbxContent>
                  <w:p w:rsidR="00A3681E" w:rsidRDefault="00A3681E" w:rsidP="00711D85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6D39F1">
      <w:rPr>
        <w:noProof/>
      </w:rPr>
      <w:t>20</w:t>
    </w:r>
    <w:r>
      <w:fldChar w:fldCharType="end"/>
    </w:r>
    <w:r>
      <w:t xml:space="preserve"> of </w:t>
    </w:r>
    <w:r w:rsidR="00941231">
      <w:fldChar w:fldCharType="begin"/>
    </w:r>
    <w:r w:rsidR="00941231">
      <w:instrText xml:space="preserve"> NUMPAGES   \* MERGEFORMAT </w:instrText>
    </w:r>
    <w:r w:rsidR="00941231">
      <w:fldChar w:fldCharType="separate"/>
    </w:r>
    <w:r w:rsidR="006D39F1">
      <w:rPr>
        <w:noProof/>
      </w:rPr>
      <w:t>20</w:t>
    </w:r>
    <w:r w:rsidR="00941231">
      <w:rPr>
        <w:noProof/>
      </w:rPr>
      <w:fldChar w:fldCharType="end"/>
    </w:r>
    <w:r w:rsidR="00AE2038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82304" behindDoc="0" locked="1" layoutInCell="1" allowOverlap="1" wp14:anchorId="6A52A913" wp14:editId="002D26F5">
              <wp:simplePos x="0" y="0"/>
              <wp:positionH relativeFrom="column">
                <wp:posOffset>3291205</wp:posOffset>
              </wp:positionH>
              <wp:positionV relativeFrom="paragraph">
                <wp:posOffset>9493885</wp:posOffset>
              </wp:positionV>
              <wp:extent cx="6492240" cy="0"/>
              <wp:effectExtent l="14605" t="17780" r="17780" b="10795"/>
              <wp:wrapNone/>
              <wp:docPr id="156" name="Lin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E24F7A" id="Line 136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15pt,747.55pt" to="770.35pt,7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u8FQIAAC0EAAAOAAAAZHJzL2Uyb0RvYy54bWysU8GO2jAQvVfqP1i5QxI2pB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" strokeweight="1.5pt">
              <w10:anchorlock/>
            </v:line>
          </w:pict>
        </mc:Fallback>
      </mc:AlternateContent>
    </w:r>
    <w:r w:rsidR="00AE2038">
      <w:rPr>
        <w:noProof/>
      </w:rPr>
      <w:t xml:space="preserve"> </w:t>
    </w:r>
    <w:r>
      <w:t>pages</w:t>
    </w:r>
  </w:p>
  <w:p w:rsidR="00A3681E" w:rsidRDefault="00A3681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160" behindDoc="0" locked="1" layoutInCell="1" allowOverlap="0" wp14:anchorId="29AE1E1F" wp14:editId="17C64602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145540" cy="182880"/>
              <wp:effectExtent l="0" t="0" r="16510" b="7620"/>
              <wp:wrapNone/>
              <wp:docPr id="228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 w:rsidP="006B05F0">
                          <w:pPr>
                            <w:jc w:val="righ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AE1E1F" id="_x0000_t202" coordsize="21600,21600" o:spt="202" path="m,l,21600r21600,l21600,xe">
              <v:stroke joinstyle="miter"/>
              <v:path gradientshapeok="t" o:connecttype="rect"/>
            </v:shapetype>
            <v:shape id="_x0000_s1666" type="#_x0000_t202" style="position:absolute;margin-left:39pt;margin-top:0;width:90.2pt;height:14.4pt;z-index:251676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" o:allowoverlap="f" filled="f" stroked="f">
              <v:textbox inset="0,0,0,0">
                <w:txbxContent>
                  <w:p w:rsidR="00A3681E" w:rsidRDefault="00A3681E" w:rsidP="006B05F0">
                    <w:pPr>
                      <w:jc w:val="right"/>
                      <w:rPr>
                        <w:sz w:val="20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776" behindDoc="0" locked="1" layoutInCell="1" allowOverlap="0" wp14:anchorId="2C787DCA" wp14:editId="257E77AA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7145" r="8255" b="9525"/>
              <wp:wrapNone/>
              <wp:docPr id="7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81E" w:rsidRDefault="00A3681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>Issue: C  09/10/2</w:t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t>15</w:t>
                          </w:r>
                        </w:p>
                        <w:p w:rsidR="00A3681E" w:rsidRPr="009B12E5" w:rsidRDefault="00A3681E" w:rsidP="009B12E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87DCA" id="Text Box 65" o:spid="_x0000_s1667" type="#_x0000_t202" style="position:absolute;margin-left:51.1pt;margin-top:1.6pt;width:90pt;height:14.4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" o:allowoverlap="f" strokeweight="1.25pt">
              <v:textbox inset="0,0,0,0">
                <w:txbxContent>
                  <w:p w:rsidR="00A3681E" w:rsidRDefault="00A3681E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>Issue: C  09/10/2</w:t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t>15</w:t>
                    </w:r>
                  </w:p>
                  <w:p w:rsidR="00A3681E" w:rsidRPr="009B12E5" w:rsidRDefault="00A3681E" w:rsidP="009B12E5"/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Footer"/>
      <w:framePr w:w="1872" w:h="288" w:hSpace="180" w:wrap="around" w:vAnchor="text" w:hAnchor="page" w:x="5184" w:y="33" w:anchorLock="1"/>
      <w:suppressOverlap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4656" behindDoc="0" locked="1" layoutInCell="1" allowOverlap="0">
              <wp:simplePos x="0" y="0"/>
              <wp:positionH relativeFrom="page">
                <wp:posOffset>5935345</wp:posOffset>
              </wp:positionH>
              <wp:positionV relativeFrom="paragraph">
                <wp:posOffset>18415</wp:posOffset>
              </wp:positionV>
              <wp:extent cx="1188720" cy="182880"/>
              <wp:effectExtent l="1270" t="0" r="635" b="0"/>
              <wp:wrapNone/>
              <wp:docPr id="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720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681E" w:rsidRDefault="00A3681E">
                          <w:pPr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</w:rPr>
                            <w:t>PPO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646" type="#_x0000_t202" style="position:absolute;left:0;text-align:left;margin-left:467.35pt;margin-top:1.45pt;width:93.6pt;height:14.4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Zv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" o:allowoverlap="f" filled="f" stroked="f">
              <v:textbox inset="0,0,0,0">
                <w:txbxContent>
                  <w:p w:rsidR="003475E0" w:rsidRDefault="003475E0">
                    <w:pPr>
                      <w:jc w:val="right"/>
                      <w:rPr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PPO</w:t>
                    </w: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EA26AC">
      <w:rPr>
        <w:noProof/>
      </w:rPr>
      <w:t>21</w:t>
    </w:r>
    <w:r>
      <w:fldChar w:fldCharType="end"/>
    </w:r>
    <w:r>
      <w:t xml:space="preserve"> of </w:t>
    </w:r>
    <w:r>
      <w:rPr>
        <w:rFonts w:hint="eastAsia"/>
      </w:rPr>
      <w:t xml:space="preserve"> 8 </w:t>
    </w:r>
    <w:r>
      <w:t>pages</w:t>
    </w:r>
  </w:p>
  <w:p w:rsidR="00A3681E" w:rsidRDefault="00A3681E">
    <w:pPr>
      <w:pStyle w:val="Footer"/>
      <w:tabs>
        <w:tab w:val="clear" w:pos="4320"/>
        <w:tab w:val="clear" w:pos="8640"/>
        <w:tab w:val="center" w:pos="0"/>
        <w:tab w:val="center" w:pos="5112"/>
      </w:tabs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3632" behindDoc="0" locked="1" layoutInCell="1" allowOverlap="0">
              <wp:simplePos x="0" y="0"/>
              <wp:positionH relativeFrom="page">
                <wp:posOffset>648970</wp:posOffset>
              </wp:positionH>
              <wp:positionV relativeFrom="paragraph">
                <wp:posOffset>20320</wp:posOffset>
              </wp:positionV>
              <wp:extent cx="1143000" cy="182880"/>
              <wp:effectExtent l="10795" t="10795" r="8255" b="15875"/>
              <wp:wrapNone/>
              <wp:docPr id="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182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681E" w:rsidRDefault="00A3681E">
                          <w:pPr>
                            <w:pStyle w:val="Heading2"/>
                            <w:tabs>
                              <w:tab w:val="right" w:pos="1620"/>
                            </w:tabs>
                          </w:pPr>
                          <w:r>
                            <w:t xml:space="preserve">Issue: </w:t>
                          </w:r>
                          <w:r>
                            <w:rPr>
                              <w:rFonts w:hint="eastAsia"/>
                            </w:rPr>
                            <w:t>A</w:t>
                          </w:r>
                          <w:r>
                            <w:tab/>
                          </w:r>
                          <w:smartTag w:uri="urn:schemas-microsoft-com:office:smarttags" w:element="date">
                            <w:smartTagPr>
                              <w:attr w:name="Year" w:val="2005"/>
                              <w:attr w:name="Day" w:val="14"/>
                              <w:attr w:name="Month" w:val="4"/>
                            </w:smartTagPr>
                            <w:r>
                              <w:rPr>
                                <w:rFonts w:hint="eastAsia"/>
                              </w:rPr>
                              <w:t>04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05</w:t>
                            </w:r>
                          </w:smartTag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647" type="#_x0000_t202" style="position:absolute;margin-left:51.1pt;margin-top:1.6pt;width:90pt;height:14.4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" o:allowoverlap="f" strokeweight="1.25pt">
              <v:textbox inset="0,0,0,0">
                <w:txbxContent>
                  <w:p w:rsidR="003475E0" w:rsidRDefault="003475E0">
                    <w:pPr>
                      <w:pStyle w:val="Heading2"/>
                      <w:tabs>
                        <w:tab w:val="right" w:pos="1620"/>
                      </w:tabs>
                    </w:pPr>
                    <w:r>
                      <w:t xml:space="preserve">Issue: </w:t>
                    </w:r>
                    <w:r>
                      <w:rPr>
                        <w:rFonts w:hint="eastAsia"/>
                      </w:rPr>
                      <w:t>A</w:t>
                    </w:r>
                    <w:r>
                      <w:tab/>
                    </w:r>
                    <w:smartTag w:uri="urn:schemas-microsoft-com:office:smarttags" w:element="date">
                      <w:smartTagPr>
                        <w:attr w:name="Year" w:val="2005"/>
                        <w:attr w:name="Day" w:val="14"/>
                        <w:attr w:name="Month" w:val="4"/>
                      </w:smartTagPr>
                      <w:r>
                        <w:rPr>
                          <w:rFonts w:hint="eastAsia"/>
                        </w:rPr>
                        <w:t>04</w:t>
                      </w:r>
                      <w:r>
                        <w:t>/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t>/</w:t>
                      </w:r>
                      <w:r>
                        <w:rPr>
                          <w:rFonts w:hint="eastAsia"/>
                        </w:rPr>
                        <w:t>05</w:t>
                      </w:r>
                    </w:smartTag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231" w:rsidRDefault="00941231">
      <w:r>
        <w:separator/>
      </w:r>
    </w:p>
  </w:footnote>
  <w:footnote w:type="continuationSeparator" w:id="0">
    <w:p w:rsidR="00941231" w:rsidRDefault="0094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F1" w:rsidRDefault="006D39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 w:rsidP="00D8687A">
    <w:pPr>
      <w:pStyle w:val="HdrLine1"/>
      <w:tabs>
        <w:tab w:val="left" w:pos="2175"/>
      </w:tabs>
    </w:pPr>
    <w:r>
      <w:rPr>
        <w:rFonts w:hint="eastAsia"/>
      </w:rPr>
      <w:t>SCION</w:t>
    </w:r>
    <w:r>
      <w:tab/>
    </w:r>
    <w:r>
      <w:tab/>
    </w:r>
    <w:r>
      <w:rPr>
        <w:rFonts w:hint="eastAsia"/>
      </w:rPr>
      <w:t>x</w:t>
    </w:r>
    <w:r>
      <w:t>D RS 2.0</w:t>
    </w:r>
    <w:r>
      <w:tab/>
    </w:r>
    <w:r>
      <w:rPr>
        <w:rFonts w:hint="eastAsia"/>
      </w:rPr>
      <w:t>20</w:t>
    </w:r>
    <w:r>
      <w:t xml:space="preserve">10 </w:t>
    </w:r>
    <w:r>
      <w:tab/>
    </w:r>
    <w:r w:rsidRPr="00CC18AE">
      <w:rPr>
        <w:rFonts w:hint="eastAsia"/>
        <w:caps/>
      </w:rPr>
      <w:t>Navigation System</w:t>
    </w:r>
  </w:p>
  <w:p w:rsidR="00A3681E" w:rsidRDefault="00A3681E">
    <w:pPr>
      <w:pStyle w:val="HdrLine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920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21" name="Lin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34771" id="Line 7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Zu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aIkm&#10;bhQCAAAr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9F1" w:rsidRDefault="006D39F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HdrLine1"/>
    </w:pPr>
    <w:r>
      <w:rPr>
        <w:rFonts w:hint="eastAsia"/>
      </w:rPr>
      <w:t>SCION</w:t>
    </w:r>
    <w:r>
      <w:tab/>
    </w:r>
    <w:r>
      <w:rPr>
        <w:rFonts w:hint="eastAsia"/>
      </w:rPr>
      <w:t>xD</w:t>
    </w:r>
    <w:r>
      <w:tab/>
    </w:r>
    <w:r>
      <w:rPr>
        <w:rFonts w:hint="eastAsia"/>
      </w:rPr>
      <w:t>2008</w:t>
    </w:r>
    <w:r>
      <w:t xml:space="preserve"> - </w:t>
    </w:r>
    <w:r>
      <w:tab/>
    </w:r>
    <w:r>
      <w:rPr>
        <w:rFonts w:hint="eastAsia"/>
      </w:rPr>
      <w:t>Navigation System</w:t>
    </w:r>
  </w:p>
  <w:p w:rsidR="00A3681E" w:rsidRDefault="00A3681E">
    <w:pPr>
      <w:pStyle w:val="HdrLine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7488" behindDoc="0" locked="1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199390</wp:posOffset>
              </wp:positionV>
              <wp:extent cx="6492240" cy="0"/>
              <wp:effectExtent l="19050" t="18415" r="22860" b="19685"/>
              <wp:wrapNone/>
              <wp:docPr id="18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A396B4" id="Line 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.7pt" to="511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SHFAIAACo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" strokeweight="2.25pt">
              <w10:anchorlock/>
            </v:line>
          </w:pict>
        </mc:Fallback>
      </mc:AlternateContent>
    </w:r>
    <w:r>
      <w:t>Preparation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HdrLine1"/>
      <w:tabs>
        <w:tab w:val="clear" w:pos="2880"/>
        <w:tab w:val="clear" w:pos="10224"/>
        <w:tab w:val="center" w:pos="-2232"/>
        <w:tab w:val="center" w:pos="0"/>
        <w:tab w:val="right" w:pos="5112"/>
      </w:tabs>
      <w:ind w:left="-5112"/>
    </w:pPr>
    <w:r>
      <w:rPr>
        <w:rFonts w:hint="eastAsia"/>
      </w:rPr>
      <w:t>SCION</w:t>
    </w:r>
    <w:r>
      <w:tab/>
    </w:r>
    <w:r>
      <w:rPr>
        <w:rFonts w:hint="eastAsia"/>
      </w:rPr>
      <w:t>xD</w:t>
    </w:r>
    <w:r>
      <w:t xml:space="preserve"> RS 2.0</w:t>
    </w:r>
    <w:r>
      <w:tab/>
    </w:r>
    <w:r>
      <w:rPr>
        <w:rFonts w:hint="eastAsia"/>
      </w:rPr>
      <w:t>20</w:t>
    </w:r>
    <w:r>
      <w:t xml:space="preserve">10 </w:t>
    </w:r>
    <w:r>
      <w:tab/>
    </w:r>
    <w:r w:rsidRPr="00CC18AE">
      <w:rPr>
        <w:rFonts w:hint="eastAsia"/>
        <w:caps/>
      </w:rPr>
      <w:t>Navigation System</w:t>
    </w:r>
  </w:p>
  <w:p w:rsidR="00A3681E" w:rsidRDefault="00A3681E">
    <w:pPr>
      <w:pStyle w:val="HdrLine2"/>
      <w:ind w:left="-511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9536" behindDoc="0" locked="1" layoutInCell="1" allowOverlap="1">
              <wp:simplePos x="0" y="0"/>
              <wp:positionH relativeFrom="page">
                <wp:posOffset>640080</wp:posOffset>
              </wp:positionH>
              <wp:positionV relativeFrom="paragraph">
                <wp:posOffset>199390</wp:posOffset>
              </wp:positionV>
              <wp:extent cx="6492240" cy="0"/>
              <wp:effectExtent l="20955" t="17145" r="20955" b="20955"/>
              <wp:wrapNone/>
              <wp:docPr id="1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271BA8" id="Line 3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.4pt,15.7pt" to="561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gatFA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" strokeweight="2.25pt">
              <w10:wrap anchorx="page"/>
              <w10:anchorlock/>
            </v:line>
          </w:pict>
        </mc:Fallback>
      </mc:AlternateContent>
    </w:r>
    <w:r>
      <w:t>Procedure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HdrLine1"/>
    </w:pPr>
    <w:r>
      <w:rPr>
        <w:rFonts w:hint="eastAsia"/>
      </w:rPr>
      <w:t>SCION</w:t>
    </w:r>
    <w:r>
      <w:tab/>
    </w:r>
    <w:r>
      <w:rPr>
        <w:rFonts w:hint="eastAsia"/>
      </w:rPr>
      <w:t>xD</w:t>
    </w:r>
    <w:r>
      <w:t xml:space="preserve"> RS 2.0</w:t>
    </w:r>
    <w:r>
      <w:tab/>
    </w:r>
    <w:r>
      <w:rPr>
        <w:rFonts w:hint="eastAsia"/>
      </w:rPr>
      <w:t>20</w:t>
    </w:r>
    <w:r>
      <w:t xml:space="preserve">10 </w:t>
    </w:r>
    <w:r>
      <w:tab/>
    </w:r>
    <w:r w:rsidRPr="00CC18AE">
      <w:rPr>
        <w:rFonts w:hint="eastAsia"/>
        <w:caps/>
      </w:rPr>
      <w:t>Navigation System</w:t>
    </w:r>
  </w:p>
  <w:p w:rsidR="00A3681E" w:rsidRDefault="00A3681E">
    <w:pPr>
      <w:pStyle w:val="HdrLine1"/>
      <w:rPr>
        <w:b w:val="0"/>
        <w:bCs/>
      </w:rPr>
    </w:pPr>
    <w:r>
      <w:rPr>
        <w:b w:val="0"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664896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784860</wp:posOffset>
              </wp:positionV>
              <wp:extent cx="635" cy="8638540"/>
              <wp:effectExtent l="19050" t="22860" r="18415" b="15875"/>
              <wp:wrapNone/>
              <wp:docPr id="12" name="Lin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A49D3B" id="Line 70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8pt" to="255.6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b w:val="0"/>
        <w:bCs/>
        <w:noProof/>
        <w:lang w:eastAsia="en-US"/>
      </w:rPr>
      <mc:AlternateContent>
        <mc:Choice Requires="wps">
          <w:drawing>
            <wp:anchor distT="0" distB="0" distL="114300" distR="114300" simplePos="0" relativeHeight="251661824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14605" t="17145" r="17780" b="20955"/>
              <wp:wrapNone/>
              <wp:docPr id="11" name="Lin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56B0BC" id="Line 6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oe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Cs&#10;iyoeFAIAACs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rPr>
        <w:b w:val="0"/>
        <w:bCs/>
      </w:rPr>
      <w:t>Checklist - these points</w:t>
    </w:r>
    <w:r>
      <w:t xml:space="preserve"> </w:t>
    </w:r>
    <w:r>
      <w:rPr>
        <w:bCs/>
      </w:rPr>
      <w:t>MUST</w:t>
    </w:r>
    <w:r>
      <w:t xml:space="preserve"> </w:t>
    </w:r>
    <w:r>
      <w:rPr>
        <w:b w:val="0"/>
        <w:bCs/>
      </w:rPr>
      <w:t>be checked to ensure a quality installation.</w:t>
    </w:r>
  </w:p>
  <w:p w:rsidR="00A3681E" w:rsidRDefault="00A3681E">
    <w:pPr>
      <w:pStyle w:val="HdrLine3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5240" t="17145" r="11430" b="11430"/>
              <wp:wrapNone/>
              <wp:docPr id="10" name="Lin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E7DD59" id="Line 6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" strokeweight="1.5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11430" t="17145" r="15240" b="11430"/>
              <wp:wrapNone/>
              <wp:docPr id="9" name="Lin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CB5F86" id="Line 6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4SEwIAACoEAAAOAAAAZHJzL2Uyb0RvYy54bWysU8GO2yAQvVfqPyDuie3Um42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" strokeweight="1.5pt"/>
          </w:pict>
        </mc:Fallback>
      </mc:AlternateContent>
    </w:r>
    <w:r>
      <w:tab/>
      <w:t>Check:</w:t>
    </w:r>
    <w:r>
      <w:tab/>
      <w:t>Look For: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81E" w:rsidRDefault="00A3681E">
    <w:pPr>
      <w:pStyle w:val="HdrLine1"/>
    </w:pPr>
    <w:r>
      <w:rPr>
        <w:rFonts w:hint="eastAsia"/>
      </w:rPr>
      <w:t>SCION</w:t>
    </w:r>
    <w:r>
      <w:tab/>
    </w:r>
    <w:r>
      <w:rPr>
        <w:rFonts w:hint="eastAsia"/>
      </w:rPr>
      <w:t>tC</w:t>
    </w:r>
    <w:r>
      <w:tab/>
    </w:r>
    <w:r>
      <w:rPr>
        <w:rFonts w:hint="eastAsia"/>
      </w:rPr>
      <w:t>2005</w:t>
    </w:r>
    <w:r>
      <w:t xml:space="preserve"> - </w:t>
    </w:r>
    <w:r>
      <w:tab/>
    </w:r>
    <w:r>
      <w:rPr>
        <w:rFonts w:hint="eastAsia"/>
      </w:rPr>
      <w:t>Receiver Assembly Radio Unit</w:t>
    </w:r>
  </w:p>
  <w:p w:rsidR="00A3681E" w:rsidRDefault="00A3681E">
    <w:pPr>
      <w:pStyle w:val="HdrLine2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752" behindDoc="0" locked="1" layoutInCell="1" allowOverlap="1">
              <wp:simplePos x="0" y="0"/>
              <wp:positionH relativeFrom="column">
                <wp:posOffset>3246120</wp:posOffset>
              </wp:positionH>
              <wp:positionV relativeFrom="page">
                <wp:posOffset>784860</wp:posOffset>
              </wp:positionV>
              <wp:extent cx="635" cy="8638540"/>
              <wp:effectExtent l="17145" t="22860" r="20320" b="15875"/>
              <wp:wrapNone/>
              <wp:docPr id="6" name="Lin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863854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32FD19" id="Line 6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255.6pt,61.8pt" to="255.65pt,7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" strokeweight="2.25pt">
              <v:stroke startarrowwidth="narrow" startarrowlength="short" endarrowwidth="narrow" endarrowlength="short"/>
              <w10:wrap anchory="page"/>
              <w10:anchorlock/>
            </v:lin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5680" behindDoc="0" locked="1" layoutInCell="1" allowOverlap="1">
              <wp:simplePos x="0" y="0"/>
              <wp:positionH relativeFrom="column">
                <wp:posOffset>-6350</wp:posOffset>
              </wp:positionH>
              <wp:positionV relativeFrom="paragraph">
                <wp:posOffset>199390</wp:posOffset>
              </wp:positionV>
              <wp:extent cx="6492240" cy="0"/>
              <wp:effectExtent l="22225" t="18415" r="19685" b="19685"/>
              <wp:wrapNone/>
              <wp:docPr id="5" name="Lin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E3E321" id="Line 5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pt,15.7pt" to="510.7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hxLFAIAACo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" strokeweight="2.25pt">
              <w10:anchorlock/>
            </v:line>
          </w:pict>
        </mc:Fallback>
      </mc:AlternateContent>
    </w:r>
    <w:r>
      <w:t xml:space="preserve">Checklist - these points </w:t>
    </w:r>
    <w:r>
      <w:rPr>
        <w:b/>
      </w:rPr>
      <w:t>MUST</w:t>
    </w:r>
    <w:r>
      <w:t xml:space="preserve"> be checked to ensure a quality installation.</w:t>
    </w:r>
  </w:p>
  <w:p w:rsidR="00A3681E" w:rsidRDefault="00A3681E">
    <w:pPr>
      <w:pStyle w:val="HdrLine3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3794760</wp:posOffset>
              </wp:positionH>
              <wp:positionV relativeFrom="paragraph">
                <wp:posOffset>261620</wp:posOffset>
              </wp:positionV>
              <wp:extent cx="2697480" cy="0"/>
              <wp:effectExtent l="13335" t="13970" r="13335" b="14605"/>
              <wp:wrapNone/>
              <wp:docPr id="4" name="Lin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346436" id="Line 59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8pt,20.6pt" to="511.2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hD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" strokeweight="1.5pt"/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457200</wp:posOffset>
              </wp:positionH>
              <wp:positionV relativeFrom="paragraph">
                <wp:posOffset>261620</wp:posOffset>
              </wp:positionV>
              <wp:extent cx="2697480" cy="0"/>
              <wp:effectExtent l="9525" t="13970" r="17145" b="14605"/>
              <wp:wrapNone/>
              <wp:docPr id="3" name="Lin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9748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7C9721" id="Line 60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0.6pt" to="248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u/FAIAACo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" strokeweight="1.5pt"/>
          </w:pict>
        </mc:Fallback>
      </mc:AlternateContent>
    </w:r>
    <w:r>
      <w:tab/>
      <w:t>Check:</w:t>
    </w:r>
    <w:r>
      <w:tab/>
      <w:t>Look For:</w:t>
    </w:r>
  </w:p>
  <w:p w:rsidR="00A3681E" w:rsidRDefault="00A368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5B00"/>
    <w:multiLevelType w:val="hybridMultilevel"/>
    <w:tmpl w:val="C95A3558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7A0D26"/>
    <w:multiLevelType w:val="multilevel"/>
    <w:tmpl w:val="1C16C2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2" w15:restartNumberingAfterBreak="0">
    <w:nsid w:val="170304A3"/>
    <w:multiLevelType w:val="hybridMultilevel"/>
    <w:tmpl w:val="46ACA03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1C1E6301"/>
    <w:multiLevelType w:val="hybridMultilevel"/>
    <w:tmpl w:val="EFA8CA4E"/>
    <w:lvl w:ilvl="0" w:tplc="D6CCC7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680A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D21B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71A7C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C625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2CD4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D21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A848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3052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FB4489"/>
    <w:multiLevelType w:val="singleLevel"/>
    <w:tmpl w:val="C81A094E"/>
    <w:lvl w:ilvl="0"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26195158"/>
    <w:multiLevelType w:val="multilevel"/>
    <w:tmpl w:val="326CE5B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 w15:restartNumberingAfterBreak="0">
    <w:nsid w:val="266D6544"/>
    <w:multiLevelType w:val="hybridMultilevel"/>
    <w:tmpl w:val="4A9CA6B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FD029D"/>
    <w:multiLevelType w:val="multilevel"/>
    <w:tmpl w:val="C5444CD8"/>
    <w:lvl w:ilvl="0">
      <w:start w:val="3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851"/>
        </w:tabs>
        <w:ind w:left="851" w:hanging="426"/>
      </w:pPr>
      <w:rPr>
        <w:rFonts w:hint="eastAsia"/>
      </w:rPr>
    </w:lvl>
    <w:lvl w:ilvl="2">
      <w:start w:val="1"/>
      <w:numFmt w:val="lowerRoman"/>
      <w:lvlText w:val="%3."/>
      <w:lvlJc w:val="left"/>
      <w:pPr>
        <w:tabs>
          <w:tab w:val="num" w:pos="1571"/>
        </w:tabs>
        <w:ind w:left="1276" w:hanging="425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701"/>
        </w:tabs>
        <w:ind w:left="1701" w:hanging="425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551"/>
        </w:tabs>
        <w:ind w:left="2551" w:hanging="425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976"/>
        </w:tabs>
        <w:ind w:left="2976" w:hanging="425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3402"/>
        </w:tabs>
        <w:ind w:left="3402" w:hanging="426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3827"/>
        </w:tabs>
        <w:ind w:left="3827" w:hanging="425"/>
      </w:pPr>
      <w:rPr>
        <w:rFonts w:hint="eastAsia"/>
      </w:rPr>
    </w:lvl>
  </w:abstractNum>
  <w:abstractNum w:abstractNumId="8" w15:restartNumberingAfterBreak="0">
    <w:nsid w:val="28D51AC5"/>
    <w:multiLevelType w:val="multilevel"/>
    <w:tmpl w:val="326CE5B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9" w15:restartNumberingAfterBreak="0">
    <w:nsid w:val="3B584E4E"/>
    <w:multiLevelType w:val="multilevel"/>
    <w:tmpl w:val="9BDA915C"/>
    <w:lvl w:ilvl="0">
      <w:start w:val="4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hint="eastAsia"/>
      </w:rPr>
    </w:lvl>
    <w:lvl w:ilvl="2">
      <w:start w:val="1"/>
      <w:numFmt w:val="lowerRoman"/>
      <w:lvlText w:val="%3."/>
      <w:lvlJc w:val="left"/>
      <w:pPr>
        <w:tabs>
          <w:tab w:val="num" w:pos="1571"/>
        </w:tabs>
        <w:ind w:left="1276" w:hanging="425"/>
      </w:pPr>
      <w:rPr>
        <w:rFonts w:hint="eastAsia"/>
      </w:rPr>
    </w:lvl>
    <w:lvl w:ilvl="3">
      <w:start w:val="1"/>
      <w:numFmt w:val="decimal"/>
      <w:lvlText w:val="%4)"/>
      <w:lvlJc w:val="left"/>
      <w:pPr>
        <w:tabs>
          <w:tab w:val="num" w:pos="1701"/>
        </w:tabs>
        <w:ind w:left="1701" w:hanging="425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551"/>
        </w:tabs>
        <w:ind w:left="2551" w:hanging="425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2976"/>
        </w:tabs>
        <w:ind w:left="2976" w:hanging="425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3402"/>
        </w:tabs>
        <w:ind w:left="3402" w:hanging="426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3827"/>
        </w:tabs>
        <w:ind w:left="3827" w:hanging="425"/>
      </w:pPr>
      <w:rPr>
        <w:rFonts w:hint="eastAsia"/>
      </w:rPr>
    </w:lvl>
  </w:abstractNum>
  <w:abstractNum w:abstractNumId="10" w15:restartNumberingAfterBreak="0">
    <w:nsid w:val="3EF15A5E"/>
    <w:multiLevelType w:val="hybridMultilevel"/>
    <w:tmpl w:val="FEEC372A"/>
    <w:lvl w:ilvl="0" w:tplc="42122D80">
      <w:start w:val="1"/>
      <w:numFmt w:val="lowerRoman"/>
      <w:lvlText w:val="%1."/>
      <w:lvlJc w:val="center"/>
      <w:pPr>
        <w:tabs>
          <w:tab w:val="num" w:pos="1080"/>
        </w:tabs>
        <w:ind w:left="1077" w:hanging="357"/>
      </w:pPr>
      <w:rPr>
        <w:rFonts w:hint="eastAsia"/>
      </w:rPr>
    </w:lvl>
    <w:lvl w:ilvl="1" w:tplc="DE061A3A">
      <w:start w:val="2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eastAsia"/>
      </w:rPr>
    </w:lvl>
    <w:lvl w:ilvl="2" w:tplc="630EAEA2">
      <w:start w:val="1"/>
      <w:numFmt w:val="lowerRoman"/>
      <w:lvlText w:val="%3."/>
      <w:lvlJc w:val="center"/>
      <w:pPr>
        <w:tabs>
          <w:tab w:val="num" w:pos="1200"/>
        </w:tabs>
        <w:ind w:left="1197" w:hanging="357"/>
      </w:pPr>
      <w:rPr>
        <w:rFonts w:hint="eastAsia"/>
      </w:rPr>
    </w:lvl>
    <w:lvl w:ilvl="3" w:tplc="F6642160">
      <w:start w:val="4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 w:tplc="ADCE3F4E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15E68A3A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65BC486E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1988E656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9E2EDFA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4A2A72F1"/>
    <w:multiLevelType w:val="hybridMultilevel"/>
    <w:tmpl w:val="B52C086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FB33F9B"/>
    <w:multiLevelType w:val="hybridMultilevel"/>
    <w:tmpl w:val="9DF08828"/>
    <w:lvl w:ilvl="0" w:tplc="1604D8FC">
      <w:start w:val="1"/>
      <w:numFmt w:val="bullet"/>
      <w:lvlText w:val=""/>
      <w:lvlJc w:val="left"/>
      <w:pPr>
        <w:tabs>
          <w:tab w:val="num" w:pos="-4752"/>
        </w:tabs>
        <w:ind w:left="-4752" w:hanging="360"/>
      </w:pPr>
      <w:rPr>
        <w:rFonts w:ascii="Symbol" w:hAnsi="Symbol" w:hint="default"/>
      </w:rPr>
    </w:lvl>
    <w:lvl w:ilvl="1" w:tplc="D21E89F8" w:tentative="1">
      <w:start w:val="1"/>
      <w:numFmt w:val="bullet"/>
      <w:lvlText w:val="o"/>
      <w:lvlJc w:val="left"/>
      <w:pPr>
        <w:tabs>
          <w:tab w:val="num" w:pos="-4032"/>
        </w:tabs>
        <w:ind w:left="-4032" w:hanging="360"/>
      </w:pPr>
      <w:rPr>
        <w:rFonts w:ascii="Courier New" w:hAnsi="Courier New" w:hint="default"/>
      </w:rPr>
    </w:lvl>
    <w:lvl w:ilvl="2" w:tplc="739A51D2" w:tentative="1">
      <w:start w:val="1"/>
      <w:numFmt w:val="bullet"/>
      <w:lvlText w:val=""/>
      <w:lvlJc w:val="left"/>
      <w:pPr>
        <w:tabs>
          <w:tab w:val="num" w:pos="-3312"/>
        </w:tabs>
        <w:ind w:left="-3312" w:hanging="360"/>
      </w:pPr>
      <w:rPr>
        <w:rFonts w:ascii="Wingdings" w:hAnsi="Wingdings" w:hint="default"/>
      </w:rPr>
    </w:lvl>
    <w:lvl w:ilvl="3" w:tplc="5074F080" w:tentative="1">
      <w:start w:val="1"/>
      <w:numFmt w:val="bullet"/>
      <w:lvlText w:val=""/>
      <w:lvlJc w:val="left"/>
      <w:pPr>
        <w:tabs>
          <w:tab w:val="num" w:pos="-2592"/>
        </w:tabs>
        <w:ind w:left="-2592" w:hanging="360"/>
      </w:pPr>
      <w:rPr>
        <w:rFonts w:ascii="Symbol" w:hAnsi="Symbol" w:hint="default"/>
      </w:rPr>
    </w:lvl>
    <w:lvl w:ilvl="4" w:tplc="002ACB30" w:tentative="1">
      <w:start w:val="1"/>
      <w:numFmt w:val="bullet"/>
      <w:lvlText w:val="o"/>
      <w:lvlJc w:val="left"/>
      <w:pPr>
        <w:tabs>
          <w:tab w:val="num" w:pos="-1872"/>
        </w:tabs>
        <w:ind w:left="-1872" w:hanging="360"/>
      </w:pPr>
      <w:rPr>
        <w:rFonts w:ascii="Courier New" w:hAnsi="Courier New" w:hint="default"/>
      </w:rPr>
    </w:lvl>
    <w:lvl w:ilvl="5" w:tplc="9F4A6F2A" w:tentative="1">
      <w:start w:val="1"/>
      <w:numFmt w:val="bullet"/>
      <w:lvlText w:val=""/>
      <w:lvlJc w:val="left"/>
      <w:pPr>
        <w:tabs>
          <w:tab w:val="num" w:pos="-1152"/>
        </w:tabs>
        <w:ind w:left="-1152" w:hanging="360"/>
      </w:pPr>
      <w:rPr>
        <w:rFonts w:ascii="Wingdings" w:hAnsi="Wingdings" w:hint="default"/>
      </w:rPr>
    </w:lvl>
    <w:lvl w:ilvl="6" w:tplc="2DD6DE24" w:tentative="1">
      <w:start w:val="1"/>
      <w:numFmt w:val="bullet"/>
      <w:lvlText w:val=""/>
      <w:lvlJc w:val="left"/>
      <w:pPr>
        <w:tabs>
          <w:tab w:val="num" w:pos="-432"/>
        </w:tabs>
        <w:ind w:left="-432" w:hanging="360"/>
      </w:pPr>
      <w:rPr>
        <w:rFonts w:ascii="Symbol" w:hAnsi="Symbol" w:hint="default"/>
      </w:rPr>
    </w:lvl>
    <w:lvl w:ilvl="7" w:tplc="908AA10A" w:tentative="1">
      <w:start w:val="1"/>
      <w:numFmt w:val="bullet"/>
      <w:lvlText w:val="o"/>
      <w:lvlJc w:val="left"/>
      <w:pPr>
        <w:tabs>
          <w:tab w:val="num" w:pos="288"/>
        </w:tabs>
        <w:ind w:left="288" w:hanging="360"/>
      </w:pPr>
      <w:rPr>
        <w:rFonts w:ascii="Courier New" w:hAnsi="Courier New" w:hint="default"/>
      </w:rPr>
    </w:lvl>
    <w:lvl w:ilvl="8" w:tplc="763AF7A0" w:tentative="1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hint="default"/>
      </w:rPr>
    </w:lvl>
  </w:abstractNum>
  <w:abstractNum w:abstractNumId="13" w15:restartNumberingAfterBreak="0">
    <w:nsid w:val="57924207"/>
    <w:multiLevelType w:val="hybridMultilevel"/>
    <w:tmpl w:val="4A9CA6B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2856457"/>
    <w:multiLevelType w:val="hybridMultilevel"/>
    <w:tmpl w:val="3618ACE8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5" w15:restartNumberingAfterBreak="0">
    <w:nsid w:val="6E8A7A09"/>
    <w:multiLevelType w:val="hybridMultilevel"/>
    <w:tmpl w:val="D93A291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412AA5"/>
    <w:multiLevelType w:val="multilevel"/>
    <w:tmpl w:val="456A5E38"/>
    <w:lvl w:ilvl="0">
      <w:start w:val="1"/>
      <w:numFmt w:val="decimal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pStyle w:val="ProcLevel2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ProcLevel3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7" w15:restartNumberingAfterBreak="0">
    <w:nsid w:val="75E94D92"/>
    <w:multiLevelType w:val="multilevel"/>
    <w:tmpl w:val="326CE5B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18" w15:restartNumberingAfterBreak="0">
    <w:nsid w:val="773B5F29"/>
    <w:multiLevelType w:val="hybridMultilevel"/>
    <w:tmpl w:val="D8247F04"/>
    <w:lvl w:ilvl="0" w:tplc="9F9A4F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2040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F6AD5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68DB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C0F5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9747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AEF4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C861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D86C2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C04452"/>
    <w:multiLevelType w:val="hybridMultilevel"/>
    <w:tmpl w:val="95681BE2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4"/>
  </w:num>
  <w:num w:numId="5">
    <w:abstractNumId w:val="1"/>
  </w:num>
  <w:num w:numId="6">
    <w:abstractNumId w:val="1"/>
  </w:num>
  <w:num w:numId="7">
    <w:abstractNumId w:val="12"/>
  </w:num>
  <w:num w:numId="8">
    <w:abstractNumId w:val="9"/>
  </w:num>
  <w:num w:numId="9">
    <w:abstractNumId w:val="7"/>
  </w:num>
  <w:num w:numId="10">
    <w:abstractNumId w:val="10"/>
  </w:num>
  <w:num w:numId="11">
    <w:abstractNumId w:val="17"/>
  </w:num>
  <w:num w:numId="12">
    <w:abstractNumId w:val="5"/>
  </w:num>
  <w:num w:numId="13">
    <w:abstractNumId w:val="15"/>
  </w:num>
  <w:num w:numId="14">
    <w:abstractNumId w:val="0"/>
  </w:num>
  <w:num w:numId="15">
    <w:abstractNumId w:val="14"/>
  </w:num>
  <w:num w:numId="16">
    <w:abstractNumId w:val="16"/>
  </w:num>
  <w:num w:numId="17">
    <w:abstractNumId w:val="8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3"/>
  </w:num>
  <w:num w:numId="22">
    <w:abstractNumId w:val="11"/>
  </w:num>
  <w:num w:numId="23">
    <w:abstractNumId w:val="19"/>
  </w:num>
  <w:num w:numId="24">
    <w:abstractNumId w:val="2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EFC"/>
    <w:rsid w:val="000369AD"/>
    <w:rsid w:val="00043816"/>
    <w:rsid w:val="000471EF"/>
    <w:rsid w:val="000A50F7"/>
    <w:rsid w:val="000B2781"/>
    <w:rsid w:val="000C2D58"/>
    <w:rsid w:val="000E0ED1"/>
    <w:rsid w:val="000E2B4F"/>
    <w:rsid w:val="000E7CF0"/>
    <w:rsid w:val="000F406F"/>
    <w:rsid w:val="000F71B4"/>
    <w:rsid w:val="001058F5"/>
    <w:rsid w:val="001203E1"/>
    <w:rsid w:val="001423AA"/>
    <w:rsid w:val="00143A68"/>
    <w:rsid w:val="00170A4C"/>
    <w:rsid w:val="0018158F"/>
    <w:rsid w:val="00183FBA"/>
    <w:rsid w:val="001A2754"/>
    <w:rsid w:val="001C115D"/>
    <w:rsid w:val="001D0F28"/>
    <w:rsid w:val="001E054D"/>
    <w:rsid w:val="00236E37"/>
    <w:rsid w:val="0023789E"/>
    <w:rsid w:val="00252041"/>
    <w:rsid w:val="00253411"/>
    <w:rsid w:val="00283197"/>
    <w:rsid w:val="00284E2F"/>
    <w:rsid w:val="002875DE"/>
    <w:rsid w:val="00290667"/>
    <w:rsid w:val="002A6B23"/>
    <w:rsid w:val="002A7330"/>
    <w:rsid w:val="002C1212"/>
    <w:rsid w:val="002E2F91"/>
    <w:rsid w:val="002F20EA"/>
    <w:rsid w:val="002F2912"/>
    <w:rsid w:val="002F5BB0"/>
    <w:rsid w:val="003022E1"/>
    <w:rsid w:val="00321F3C"/>
    <w:rsid w:val="003475E0"/>
    <w:rsid w:val="003647D7"/>
    <w:rsid w:val="00383663"/>
    <w:rsid w:val="003A084F"/>
    <w:rsid w:val="003A0FBC"/>
    <w:rsid w:val="003A447A"/>
    <w:rsid w:val="003C4039"/>
    <w:rsid w:val="003C46F9"/>
    <w:rsid w:val="004100AD"/>
    <w:rsid w:val="00416F97"/>
    <w:rsid w:val="00451A56"/>
    <w:rsid w:val="00452A2B"/>
    <w:rsid w:val="00463AF9"/>
    <w:rsid w:val="004829C1"/>
    <w:rsid w:val="004B6742"/>
    <w:rsid w:val="004C0D6C"/>
    <w:rsid w:val="004C5BA8"/>
    <w:rsid w:val="004E67C4"/>
    <w:rsid w:val="00514AB9"/>
    <w:rsid w:val="00524E40"/>
    <w:rsid w:val="00541A50"/>
    <w:rsid w:val="00580F90"/>
    <w:rsid w:val="00597F76"/>
    <w:rsid w:val="005A3335"/>
    <w:rsid w:val="005A343A"/>
    <w:rsid w:val="005C6A47"/>
    <w:rsid w:val="005D2E84"/>
    <w:rsid w:val="005E73CD"/>
    <w:rsid w:val="0064030A"/>
    <w:rsid w:val="00643F80"/>
    <w:rsid w:val="00647A4F"/>
    <w:rsid w:val="00665092"/>
    <w:rsid w:val="0067277B"/>
    <w:rsid w:val="00684B51"/>
    <w:rsid w:val="006A06AF"/>
    <w:rsid w:val="006A2652"/>
    <w:rsid w:val="006B05F0"/>
    <w:rsid w:val="006D39F1"/>
    <w:rsid w:val="006E1D9A"/>
    <w:rsid w:val="006E5B52"/>
    <w:rsid w:val="00710A14"/>
    <w:rsid w:val="00711D85"/>
    <w:rsid w:val="007465AF"/>
    <w:rsid w:val="00752DCC"/>
    <w:rsid w:val="007553B6"/>
    <w:rsid w:val="00756C90"/>
    <w:rsid w:val="00765BA2"/>
    <w:rsid w:val="007B2F31"/>
    <w:rsid w:val="007C3E21"/>
    <w:rsid w:val="007E4201"/>
    <w:rsid w:val="007E5F57"/>
    <w:rsid w:val="00820C3A"/>
    <w:rsid w:val="00822711"/>
    <w:rsid w:val="008261E3"/>
    <w:rsid w:val="00837F31"/>
    <w:rsid w:val="008426C4"/>
    <w:rsid w:val="00896EEC"/>
    <w:rsid w:val="008A02E1"/>
    <w:rsid w:val="008A16DE"/>
    <w:rsid w:val="008B0688"/>
    <w:rsid w:val="008B59F6"/>
    <w:rsid w:val="008E1607"/>
    <w:rsid w:val="00934EC8"/>
    <w:rsid w:val="00941231"/>
    <w:rsid w:val="00977DE2"/>
    <w:rsid w:val="009A098B"/>
    <w:rsid w:val="009A24F6"/>
    <w:rsid w:val="009B12E5"/>
    <w:rsid w:val="009B5D4B"/>
    <w:rsid w:val="009E2EFC"/>
    <w:rsid w:val="009F7681"/>
    <w:rsid w:val="00A24EDE"/>
    <w:rsid w:val="00A3681E"/>
    <w:rsid w:val="00A423DB"/>
    <w:rsid w:val="00A4619D"/>
    <w:rsid w:val="00A53743"/>
    <w:rsid w:val="00A55414"/>
    <w:rsid w:val="00A679E1"/>
    <w:rsid w:val="00AA4C8F"/>
    <w:rsid w:val="00AC5129"/>
    <w:rsid w:val="00AD5B2D"/>
    <w:rsid w:val="00AE1B13"/>
    <w:rsid w:val="00AE2038"/>
    <w:rsid w:val="00AF4C35"/>
    <w:rsid w:val="00B1467B"/>
    <w:rsid w:val="00B277D7"/>
    <w:rsid w:val="00B32335"/>
    <w:rsid w:val="00B50F17"/>
    <w:rsid w:val="00B57F6E"/>
    <w:rsid w:val="00B7730F"/>
    <w:rsid w:val="00BB69CD"/>
    <w:rsid w:val="00BC71C5"/>
    <w:rsid w:val="00BD6477"/>
    <w:rsid w:val="00BD6E3C"/>
    <w:rsid w:val="00BE6E60"/>
    <w:rsid w:val="00C002E6"/>
    <w:rsid w:val="00C24B73"/>
    <w:rsid w:val="00C37CDA"/>
    <w:rsid w:val="00C402F2"/>
    <w:rsid w:val="00C448F5"/>
    <w:rsid w:val="00C5655B"/>
    <w:rsid w:val="00C75FF3"/>
    <w:rsid w:val="00C76905"/>
    <w:rsid w:val="00CA0F10"/>
    <w:rsid w:val="00CA3EB7"/>
    <w:rsid w:val="00CB0CEF"/>
    <w:rsid w:val="00CC18AE"/>
    <w:rsid w:val="00D243DE"/>
    <w:rsid w:val="00D6388D"/>
    <w:rsid w:val="00D8687A"/>
    <w:rsid w:val="00DB7B84"/>
    <w:rsid w:val="00DF5D76"/>
    <w:rsid w:val="00E203A5"/>
    <w:rsid w:val="00E34C5A"/>
    <w:rsid w:val="00E472AE"/>
    <w:rsid w:val="00E6190C"/>
    <w:rsid w:val="00E64302"/>
    <w:rsid w:val="00E76B12"/>
    <w:rsid w:val="00E86B6A"/>
    <w:rsid w:val="00E9440C"/>
    <w:rsid w:val="00EA26AC"/>
    <w:rsid w:val="00EB1F7C"/>
    <w:rsid w:val="00EC550A"/>
    <w:rsid w:val="00EE337D"/>
    <w:rsid w:val="00EF12C3"/>
    <w:rsid w:val="00EF1A4D"/>
    <w:rsid w:val="00F115EA"/>
    <w:rsid w:val="00F801BF"/>
    <w:rsid w:val="00F91260"/>
    <w:rsid w:val="00FA6F8F"/>
    <w:rsid w:val="00FB526A"/>
    <w:rsid w:val="00FC39E7"/>
    <w:rsid w:val="00FD0F8F"/>
    <w:rsid w:val="00FE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31C743-1FE3-434B-B4EF-2FF3AEA4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ja-JP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0"/>
    </w:rPr>
  </w:style>
  <w:style w:type="paragraph" w:styleId="Heading3">
    <w:name w:val="heading 3"/>
    <w:basedOn w:val="Normal"/>
    <w:next w:val="Normal"/>
    <w:qFormat/>
    <w:pPr>
      <w:keepNext/>
      <w:spacing w:before="120" w:line="360" w:lineRule="auto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16"/>
      </w:numPr>
      <w:spacing w:after="240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spacing w:line="360" w:lineRule="auto"/>
      <w:ind w:left="72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customStyle="1" w:styleId="ToolsRedTitle">
    <w:name w:val="ToolsRedTitle"/>
    <w:rPr>
      <w:b/>
      <w:color w:val="FF0000"/>
      <w:sz w:val="24"/>
      <w:lang w:eastAsia="ja-JP"/>
    </w:rPr>
  </w:style>
  <w:style w:type="paragraph" w:customStyle="1" w:styleId="HdrLine2">
    <w:name w:val="HdrLine2"/>
    <w:basedOn w:val="Normal"/>
  </w:style>
  <w:style w:type="paragraph" w:customStyle="1" w:styleId="HdrLine1">
    <w:name w:val="HdrLine1"/>
    <w:pPr>
      <w:tabs>
        <w:tab w:val="center" w:pos="2880"/>
        <w:tab w:val="center" w:pos="5112"/>
        <w:tab w:val="right" w:pos="10224"/>
      </w:tabs>
    </w:pPr>
    <w:rPr>
      <w:b/>
      <w:sz w:val="28"/>
      <w:lang w:eastAsia="ja-JP"/>
    </w:rPr>
  </w:style>
  <w:style w:type="paragraph" w:customStyle="1" w:styleId="ProcLevel1">
    <w:name w:val="ProcLevel1"/>
    <w:basedOn w:val="Heading5"/>
    <w:pPr>
      <w:spacing w:before="120" w:after="120" w:line="300" w:lineRule="auto"/>
    </w:pPr>
  </w:style>
  <w:style w:type="paragraph" w:customStyle="1" w:styleId="ProcLevel2">
    <w:name w:val="ProcLevel2"/>
    <w:basedOn w:val="Normal"/>
    <w:pPr>
      <w:numPr>
        <w:ilvl w:val="1"/>
        <w:numId w:val="16"/>
      </w:numPr>
      <w:spacing w:after="120" w:line="300" w:lineRule="auto"/>
    </w:pPr>
    <w:rPr>
      <w:bCs/>
      <w:szCs w:val="24"/>
    </w:rPr>
  </w:style>
  <w:style w:type="paragraph" w:customStyle="1" w:styleId="ProcLevel3">
    <w:name w:val="ProcLevel3"/>
    <w:basedOn w:val="Normal"/>
    <w:pPr>
      <w:numPr>
        <w:ilvl w:val="2"/>
        <w:numId w:val="16"/>
      </w:numPr>
      <w:spacing w:after="120" w:line="300" w:lineRule="auto"/>
    </w:pPr>
  </w:style>
  <w:style w:type="paragraph" w:customStyle="1" w:styleId="CheckList">
    <w:name w:val="CheckList"/>
    <w:basedOn w:val="Normal"/>
    <w:pPr>
      <w:spacing w:before="120" w:line="360" w:lineRule="auto"/>
      <w:ind w:left="720"/>
    </w:pPr>
  </w:style>
  <w:style w:type="paragraph" w:customStyle="1" w:styleId="CheckListTitle">
    <w:name w:val="CheckListTitle"/>
    <w:basedOn w:val="Normal"/>
    <w:pPr>
      <w:spacing w:before="120" w:line="360" w:lineRule="auto"/>
    </w:pPr>
    <w:rPr>
      <w:u w:val="single"/>
    </w:rPr>
  </w:style>
  <w:style w:type="paragraph" w:customStyle="1" w:styleId="PartNumber">
    <w:name w:val="PartNumber"/>
    <w:basedOn w:val="Heading4"/>
    <w:pPr>
      <w:tabs>
        <w:tab w:val="left" w:pos="1800"/>
      </w:tabs>
      <w:spacing w:after="240"/>
    </w:pPr>
  </w:style>
  <w:style w:type="paragraph" w:customStyle="1" w:styleId="PrepTitle">
    <w:name w:val="PrepTitle"/>
    <w:basedOn w:val="Normal"/>
    <w:pPr>
      <w:spacing w:before="60"/>
    </w:pPr>
    <w:rPr>
      <w:b/>
    </w:rPr>
  </w:style>
  <w:style w:type="paragraph" w:customStyle="1" w:styleId="HdrLine3">
    <w:name w:val="HdrLine3"/>
    <w:pPr>
      <w:tabs>
        <w:tab w:val="left" w:pos="720"/>
        <w:tab w:val="left" w:pos="5976"/>
        <w:tab w:val="right" w:pos="10224"/>
      </w:tabs>
      <w:spacing w:before="120"/>
      <w:ind w:right="-4594"/>
    </w:pPr>
    <w:rPr>
      <w:sz w:val="24"/>
      <w:lang w:eastAsia="ja-JP"/>
    </w:rPr>
  </w:style>
  <w:style w:type="paragraph" w:customStyle="1" w:styleId="ToolsBlackTitle">
    <w:name w:val="ToolsBlackTitle"/>
    <w:rPr>
      <w:b/>
      <w:color w:val="000000"/>
      <w:sz w:val="24"/>
      <w:lang w:eastAsia="ja-JP"/>
    </w:rPr>
  </w:style>
  <w:style w:type="paragraph" w:customStyle="1" w:styleId="ToolsBlueTitle">
    <w:name w:val="ToolsBlueTitle"/>
    <w:rPr>
      <w:b/>
      <w:color w:val="0000FF"/>
      <w:sz w:val="24"/>
      <w:lang w:eastAsia="ja-JP"/>
    </w:rPr>
  </w:style>
  <w:style w:type="paragraph" w:customStyle="1" w:styleId="ToolsGreenTitle">
    <w:name w:val="ToolsGreenTitle"/>
    <w:basedOn w:val="Normal"/>
    <w:rPr>
      <w:b/>
      <w:color w:val="00800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TextCallout">
    <w:name w:val="TextCallout"/>
    <w:basedOn w:val="Normal"/>
    <w:pPr>
      <w:jc w:val="center"/>
    </w:pPr>
    <w:rPr>
      <w:sz w:val="18"/>
    </w:rPr>
  </w:style>
  <w:style w:type="paragraph" w:customStyle="1" w:styleId="Fig">
    <w:name w:val="Fig.#"/>
    <w:basedOn w:val="Normal"/>
    <w:rPr>
      <w:sz w:val="20"/>
    </w:rPr>
  </w:style>
  <w:style w:type="paragraph" w:customStyle="1" w:styleId="PrepText">
    <w:name w:val="PrepText"/>
    <w:basedOn w:val="Normal"/>
    <w:rPr>
      <w:sz w:val="20"/>
    </w:rPr>
  </w:style>
  <w:style w:type="paragraph" w:customStyle="1" w:styleId="ToolsRedtext">
    <w:name w:val="ToolsRedtext"/>
    <w:basedOn w:val="Normal"/>
    <w:rPr>
      <w:color w:val="FF0000"/>
      <w:sz w:val="20"/>
    </w:rPr>
  </w:style>
  <w:style w:type="paragraph" w:customStyle="1" w:styleId="ToolBlackText">
    <w:name w:val="ToolBlackText"/>
    <w:basedOn w:val="Normal"/>
    <w:rPr>
      <w:sz w:val="20"/>
    </w:rPr>
  </w:style>
  <w:style w:type="paragraph" w:customStyle="1" w:styleId="ToolBlueText">
    <w:name w:val="ToolBlueText"/>
    <w:basedOn w:val="Normal"/>
    <w:rPr>
      <w:color w:val="0000FF"/>
      <w:sz w:val="20"/>
    </w:rPr>
  </w:style>
  <w:style w:type="paragraph" w:customStyle="1" w:styleId="ToolGreenText">
    <w:name w:val="ToolGreenText"/>
    <w:basedOn w:val="Normal"/>
    <w:rPr>
      <w:color w:val="008000"/>
      <w:sz w:val="20"/>
    </w:rPr>
  </w:style>
  <w:style w:type="paragraph" w:styleId="BodyTextIndent3">
    <w:name w:val="Body Text Indent 3"/>
    <w:basedOn w:val="Normal"/>
    <w:pPr>
      <w:spacing w:beforeLines="50" w:before="136" w:line="0" w:lineRule="atLeast"/>
      <w:ind w:left="840"/>
    </w:pPr>
  </w:style>
  <w:style w:type="paragraph" w:styleId="BodyText">
    <w:name w:val="Body Text"/>
    <w:basedOn w:val="Normal"/>
    <w:rPr>
      <w:sz w:val="18"/>
    </w:rPr>
  </w:style>
  <w:style w:type="character" w:styleId="PageNumber">
    <w:name w:val="page number"/>
    <w:basedOn w:val="DefaultParagraphFont"/>
  </w:style>
  <w:style w:type="character" w:customStyle="1" w:styleId="ProcLevel2Char">
    <w:name w:val="ProcLevel2 Char"/>
    <w:basedOn w:val="DefaultParagraphFont"/>
    <w:rPr>
      <w:rFonts w:eastAsia="MS Mincho"/>
      <w:noProof/>
      <w:sz w:val="24"/>
      <w:lang w:val="en-US" w:eastAsia="ja-JP" w:bidi="ar-SA"/>
    </w:rPr>
  </w:style>
  <w:style w:type="paragraph" w:styleId="BodyTextIndent">
    <w:name w:val="Body Text Indent"/>
    <w:basedOn w:val="Normal"/>
    <w:pPr>
      <w:ind w:leftChars="49" w:left="118" w:firstLine="1"/>
      <w:jc w:val="both"/>
    </w:pPr>
    <w:rPr>
      <w:sz w:val="18"/>
    </w:rPr>
  </w:style>
  <w:style w:type="paragraph" w:styleId="ListParagraph">
    <w:name w:val="List Paragraph"/>
    <w:basedOn w:val="Normal"/>
    <w:uiPriority w:val="34"/>
    <w:qFormat/>
    <w:rsid w:val="00AE1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0.png"/><Relationship Id="rId21" Type="http://schemas.openxmlformats.org/officeDocument/2006/relationships/image" Target="media/image8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46.jpeg"/><Relationship Id="rId68" Type="http://schemas.openxmlformats.org/officeDocument/2006/relationships/image" Target="media/image35.jpg"/><Relationship Id="rId84" Type="http://schemas.openxmlformats.org/officeDocument/2006/relationships/image" Target="media/image44.png"/><Relationship Id="rId89" Type="http://schemas.openxmlformats.org/officeDocument/2006/relationships/image" Target="media/image72.emf"/><Relationship Id="rId112" Type="http://schemas.openxmlformats.org/officeDocument/2006/relationships/image" Target="media/image64.png"/><Relationship Id="rId133" Type="http://schemas.openxmlformats.org/officeDocument/2006/relationships/image" Target="media/image116.jpeg"/><Relationship Id="rId138" Type="http://schemas.openxmlformats.org/officeDocument/2006/relationships/image" Target="media/image121.png"/><Relationship Id="rId154" Type="http://schemas.openxmlformats.org/officeDocument/2006/relationships/header" Target="header6.xml"/><Relationship Id="rId159" Type="http://schemas.openxmlformats.org/officeDocument/2006/relationships/theme" Target="theme/theme1.xml"/><Relationship Id="rId16" Type="http://schemas.openxmlformats.org/officeDocument/2006/relationships/image" Target="media/image3.jpeg"/><Relationship Id="rId107" Type="http://schemas.openxmlformats.org/officeDocument/2006/relationships/image" Target="media/image90.jpeg"/><Relationship Id="rId11" Type="http://schemas.openxmlformats.org/officeDocument/2006/relationships/footer" Target="footer2.xml"/><Relationship Id="rId32" Type="http://schemas.openxmlformats.org/officeDocument/2006/relationships/image" Target="media/image18.jpeg"/><Relationship Id="rId37" Type="http://schemas.openxmlformats.org/officeDocument/2006/relationships/footer" Target="footer4.xml"/><Relationship Id="rId53" Type="http://schemas.openxmlformats.org/officeDocument/2006/relationships/image" Target="media/image36.jpeg"/><Relationship Id="rId58" Type="http://schemas.openxmlformats.org/officeDocument/2006/relationships/image" Target="media/image30.jpg"/><Relationship Id="rId74" Type="http://schemas.openxmlformats.org/officeDocument/2006/relationships/image" Target="media/image38.jpg"/><Relationship Id="rId79" Type="http://schemas.openxmlformats.org/officeDocument/2006/relationships/image" Target="media/image62.png"/><Relationship Id="rId102" Type="http://schemas.openxmlformats.org/officeDocument/2006/relationships/image" Target="media/image57.jpeg"/><Relationship Id="rId123" Type="http://schemas.openxmlformats.org/officeDocument/2006/relationships/image" Target="media/image106.png"/><Relationship Id="rId128" Type="http://schemas.openxmlformats.org/officeDocument/2006/relationships/image" Target="media/image75.jpg"/><Relationship Id="rId144" Type="http://schemas.openxmlformats.org/officeDocument/2006/relationships/image" Target="media/image86.jpg"/><Relationship Id="rId149" Type="http://schemas.openxmlformats.org/officeDocument/2006/relationships/image" Target="media/image89.jpeg"/><Relationship Id="rId5" Type="http://schemas.openxmlformats.org/officeDocument/2006/relationships/webSettings" Target="webSettings.xml"/><Relationship Id="rId90" Type="http://schemas.openxmlformats.org/officeDocument/2006/relationships/image" Target="media/image47.jpeg"/><Relationship Id="rId95" Type="http://schemas.openxmlformats.org/officeDocument/2006/relationships/image" Target="media/image51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image" Target="media/image33.jpg"/><Relationship Id="rId69" Type="http://schemas.openxmlformats.org/officeDocument/2006/relationships/image" Target="media/image52.jpeg"/><Relationship Id="rId113" Type="http://schemas.openxmlformats.org/officeDocument/2006/relationships/image" Target="media/image65.jpeg"/><Relationship Id="rId118" Type="http://schemas.openxmlformats.org/officeDocument/2006/relationships/image" Target="media/image68.jpg"/><Relationship Id="rId134" Type="http://schemas.openxmlformats.org/officeDocument/2006/relationships/image" Target="media/image78.png"/><Relationship Id="rId139" Type="http://schemas.openxmlformats.org/officeDocument/2006/relationships/image" Target="media/image122.png"/><Relationship Id="rId80" Type="http://schemas.openxmlformats.org/officeDocument/2006/relationships/image" Target="media/image41.jpg"/><Relationship Id="rId85" Type="http://schemas.openxmlformats.org/officeDocument/2006/relationships/image" Target="media/image45.png"/><Relationship Id="rId150" Type="http://schemas.openxmlformats.org/officeDocument/2006/relationships/image" Target="media/image133.jpeg"/><Relationship Id="rId155" Type="http://schemas.openxmlformats.org/officeDocument/2006/relationships/footer" Target="footer6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33" Type="http://schemas.openxmlformats.org/officeDocument/2006/relationships/image" Target="media/image19.png"/><Relationship Id="rId38" Type="http://schemas.openxmlformats.org/officeDocument/2006/relationships/image" Target="media/image18.jpg"/><Relationship Id="rId59" Type="http://schemas.openxmlformats.org/officeDocument/2006/relationships/image" Target="media/image42.jpeg"/><Relationship Id="rId103" Type="http://schemas.openxmlformats.org/officeDocument/2006/relationships/image" Target="media/image86.jpeg"/><Relationship Id="rId108" Type="http://schemas.openxmlformats.org/officeDocument/2006/relationships/image" Target="media/image62.jpeg"/><Relationship Id="rId124" Type="http://schemas.openxmlformats.org/officeDocument/2006/relationships/image" Target="media/image73.png"/><Relationship Id="rId129" Type="http://schemas.openxmlformats.org/officeDocument/2006/relationships/image" Target="media/image112.jpeg"/><Relationship Id="rId20" Type="http://schemas.openxmlformats.org/officeDocument/2006/relationships/image" Target="media/image7.jpeg"/><Relationship Id="rId41" Type="http://schemas.openxmlformats.org/officeDocument/2006/relationships/image" Target="media/image19.jpg"/><Relationship Id="rId54" Type="http://schemas.openxmlformats.org/officeDocument/2006/relationships/image" Target="media/image28.jpg"/><Relationship Id="rId62" Type="http://schemas.openxmlformats.org/officeDocument/2006/relationships/image" Target="media/image32.jpg"/><Relationship Id="rId70" Type="http://schemas.openxmlformats.org/officeDocument/2006/relationships/image" Target="media/image36.jp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png"/><Relationship Id="rId91" Type="http://schemas.openxmlformats.org/officeDocument/2006/relationships/image" Target="media/image74.jpeg"/><Relationship Id="rId96" Type="http://schemas.openxmlformats.org/officeDocument/2006/relationships/image" Target="media/image79.png"/><Relationship Id="rId111" Type="http://schemas.openxmlformats.org/officeDocument/2006/relationships/image" Target="media/image94.jpeg"/><Relationship Id="rId132" Type="http://schemas.openxmlformats.org/officeDocument/2006/relationships/image" Target="media/image77.jpg"/><Relationship Id="rId140" Type="http://schemas.openxmlformats.org/officeDocument/2006/relationships/image" Target="media/image83.jpg"/><Relationship Id="rId145" Type="http://schemas.openxmlformats.org/officeDocument/2006/relationships/image" Target="media/image87.png"/><Relationship Id="rId15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3.jpg"/><Relationship Id="rId36" Type="http://schemas.openxmlformats.org/officeDocument/2006/relationships/header" Target="header4.xml"/><Relationship Id="rId49" Type="http://schemas.openxmlformats.org/officeDocument/2006/relationships/image" Target="media/image25.jpeg"/><Relationship Id="rId57" Type="http://schemas.openxmlformats.org/officeDocument/2006/relationships/image" Target="media/image40.jpeg"/><Relationship Id="rId106" Type="http://schemas.openxmlformats.org/officeDocument/2006/relationships/image" Target="media/image61.jpeg"/><Relationship Id="rId114" Type="http://schemas.openxmlformats.org/officeDocument/2006/relationships/image" Target="media/image66.png"/><Relationship Id="rId119" Type="http://schemas.openxmlformats.org/officeDocument/2006/relationships/image" Target="media/image102.jpeg"/><Relationship Id="rId127" Type="http://schemas.openxmlformats.org/officeDocument/2006/relationships/image" Target="media/image110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image" Target="media/image27.jpg"/><Relationship Id="rId60" Type="http://schemas.openxmlformats.org/officeDocument/2006/relationships/image" Target="media/image31.jp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40.png"/><Relationship Id="rId81" Type="http://schemas.openxmlformats.org/officeDocument/2006/relationships/image" Target="media/image64.jpeg"/><Relationship Id="rId86" Type="http://schemas.openxmlformats.org/officeDocument/2006/relationships/image" Target="media/image46.emf"/><Relationship Id="rId94" Type="http://schemas.openxmlformats.org/officeDocument/2006/relationships/image" Target="media/image50.pn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72.png"/><Relationship Id="rId130" Type="http://schemas.openxmlformats.org/officeDocument/2006/relationships/image" Target="media/image76.jpg"/><Relationship Id="rId135" Type="http://schemas.openxmlformats.org/officeDocument/2006/relationships/image" Target="media/image81.png"/><Relationship Id="rId143" Type="http://schemas.openxmlformats.org/officeDocument/2006/relationships/image" Target="media/image126.jpeg"/><Relationship Id="rId148" Type="http://schemas.openxmlformats.org/officeDocument/2006/relationships/image" Target="media/image88.jpg"/><Relationship Id="rId151" Type="http://schemas.openxmlformats.org/officeDocument/2006/relationships/image" Target="media/image134.jpeg"/><Relationship Id="rId156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23.jpeg"/><Relationship Id="rId109" Type="http://schemas.openxmlformats.org/officeDocument/2006/relationships/image" Target="media/image92.jpeg"/><Relationship Id="rId34" Type="http://schemas.openxmlformats.org/officeDocument/2006/relationships/image" Target="media/image20.png"/><Relationship Id="rId50" Type="http://schemas.openxmlformats.org/officeDocument/2006/relationships/image" Target="media/image26.jpg"/><Relationship Id="rId55" Type="http://schemas.openxmlformats.org/officeDocument/2006/relationships/image" Target="media/image38.jpeg"/><Relationship Id="rId76" Type="http://schemas.openxmlformats.org/officeDocument/2006/relationships/image" Target="media/image39.jpg"/><Relationship Id="rId97" Type="http://schemas.openxmlformats.org/officeDocument/2006/relationships/image" Target="media/image80.png"/><Relationship Id="rId104" Type="http://schemas.openxmlformats.org/officeDocument/2006/relationships/image" Target="media/image59.jpeg"/><Relationship Id="rId120" Type="http://schemas.openxmlformats.org/officeDocument/2006/relationships/image" Target="media/image69.jpeg"/><Relationship Id="rId125" Type="http://schemas.openxmlformats.org/officeDocument/2006/relationships/image" Target="media/image108.png"/><Relationship Id="rId141" Type="http://schemas.openxmlformats.org/officeDocument/2006/relationships/image" Target="media/image85.jpeg"/><Relationship Id="rId146" Type="http://schemas.openxmlformats.org/officeDocument/2006/relationships/image" Target="media/image129.jpe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92" Type="http://schemas.openxmlformats.org/officeDocument/2006/relationships/image" Target="media/image49.jpe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1.png"/><Relationship Id="rId40" Type="http://schemas.openxmlformats.org/officeDocument/2006/relationships/header" Target="header5.xml"/><Relationship Id="rId45" Type="http://schemas.openxmlformats.org/officeDocument/2006/relationships/image" Target="media/image21.jpeg"/><Relationship Id="rId66" Type="http://schemas.openxmlformats.org/officeDocument/2006/relationships/image" Target="media/image34.jpg"/><Relationship Id="rId87" Type="http://schemas.openxmlformats.org/officeDocument/2006/relationships/image" Target="media/image70.png"/><Relationship Id="rId110" Type="http://schemas.openxmlformats.org/officeDocument/2006/relationships/image" Target="media/image63.jpeg"/><Relationship Id="rId115" Type="http://schemas.openxmlformats.org/officeDocument/2006/relationships/image" Target="media/image67.png"/><Relationship Id="rId131" Type="http://schemas.openxmlformats.org/officeDocument/2006/relationships/image" Target="media/image114.jpeg"/><Relationship Id="rId136" Type="http://schemas.openxmlformats.org/officeDocument/2006/relationships/image" Target="media/image82.png"/><Relationship Id="rId157" Type="http://schemas.openxmlformats.org/officeDocument/2006/relationships/footer" Target="footer7.xml"/><Relationship Id="rId61" Type="http://schemas.openxmlformats.org/officeDocument/2006/relationships/image" Target="media/image44.jpeg"/><Relationship Id="rId82" Type="http://schemas.openxmlformats.org/officeDocument/2006/relationships/image" Target="media/image43.jpeg"/><Relationship Id="rId152" Type="http://schemas.openxmlformats.org/officeDocument/2006/relationships/image" Target="media/image91.jpe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29.jpg"/><Relationship Id="rId77" Type="http://schemas.openxmlformats.org/officeDocument/2006/relationships/image" Target="media/image60.jpeg"/><Relationship Id="rId100" Type="http://schemas.openxmlformats.org/officeDocument/2006/relationships/image" Target="media/image55.jpeg"/><Relationship Id="rId105" Type="http://schemas.openxmlformats.org/officeDocument/2006/relationships/image" Target="media/image88.jpeg"/><Relationship Id="rId126" Type="http://schemas.openxmlformats.org/officeDocument/2006/relationships/image" Target="media/image74.png"/><Relationship Id="rId147" Type="http://schemas.openxmlformats.org/officeDocument/2006/relationships/image" Target="media/image130.png"/><Relationship Id="rId8" Type="http://schemas.openxmlformats.org/officeDocument/2006/relationships/header" Target="header1.xml"/><Relationship Id="rId51" Type="http://schemas.openxmlformats.org/officeDocument/2006/relationships/image" Target="media/image34.jpeg"/><Relationship Id="rId72" Type="http://schemas.openxmlformats.org/officeDocument/2006/relationships/image" Target="media/image37.jpg"/><Relationship Id="rId93" Type="http://schemas.openxmlformats.org/officeDocument/2006/relationships/image" Target="media/image76.jpeg"/><Relationship Id="rId98" Type="http://schemas.openxmlformats.org/officeDocument/2006/relationships/image" Target="media/image53.jpeg"/><Relationship Id="rId121" Type="http://schemas.openxmlformats.org/officeDocument/2006/relationships/image" Target="media/image104.jpeg"/><Relationship Id="rId142" Type="http://schemas.openxmlformats.org/officeDocument/2006/relationships/image" Target="media/image125.jpeg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image" Target="media/image22.jpeg"/><Relationship Id="rId67" Type="http://schemas.openxmlformats.org/officeDocument/2006/relationships/image" Target="media/image50.jpeg"/><Relationship Id="rId137" Type="http://schemas.openxmlformats.org/officeDocument/2006/relationships/image" Target="media/image120.png"/><Relationship Id="rId158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Documents\946N%20Instruction%20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E0DE9-E541-4328-80A7-1BDD95004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946N Instruction Manual</Template>
  <TotalTime>732</TotalTime>
  <Pages>20</Pages>
  <Words>2893</Words>
  <Characters>13654</Characters>
  <Application>Microsoft Office Word</Application>
  <DocSecurity>0</DocSecurity>
  <Lines>832</Lines>
  <Paragraphs>385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Navigation System - 2007</vt:lpstr>
    </vt:vector>
  </TitlesOfParts>
  <Company>Toyota Motor Sales, USA Inc.</Company>
  <LinksUpToDate>false</LinksUpToDate>
  <CharactersWithSpaces>16331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Navigation System - 2007</dc:title>
  <dc:subject/>
  <dc:creator>株式会社　シンテックホズミ</dc:creator>
  <cp:keywords>PUBLIC</cp:keywords>
  <cp:lastModifiedBy>Toyota Motor Sales, USA, Inc.</cp:lastModifiedBy>
  <cp:revision>48</cp:revision>
  <cp:lastPrinted>2007-06-01T02:05:00Z</cp:lastPrinted>
  <dcterms:created xsi:type="dcterms:W3CDTF">2016-02-01T22:52:00Z</dcterms:created>
  <dcterms:modified xsi:type="dcterms:W3CDTF">2016-02-03T18:28:00Z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9154ab10-f00f-4621-ac9d-4e987a2c566f</vt:lpwstr>
  </property>
  <property fmtid="{D5CDD505-2E9C-101B-9397-08002B2CF9AE}" pid="3" name="xClassification">
    <vt:lpwstr>PUBLIC</vt:lpwstr>
  </property>
  <property fmtid="{D5CDD505-2E9C-101B-9397-08002B2CF9AE}" pid="4" name="xVisual Markings">
    <vt:lpwstr>No Label</vt:lpwstr>
  </property>
</Properties>
</file>